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F367" w14:textId="31725ACF" w:rsidR="004F1446" w:rsidRDefault="004F1446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6849E8EB" w:rsidR="00394BDD" w:rsidRPr="002620B3" w:rsidRDefault="004F1446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November </w:t>
            </w:r>
            <w:r w:rsidR="00176C03">
              <w:rPr>
                <w:rFonts w:cs="Arial"/>
                <w:iCs/>
                <w:noProof w:val="0"/>
                <w:szCs w:val="22"/>
              </w:rPr>
              <w:t>15</w:t>
            </w:r>
            <w:r w:rsidR="00AD32CE">
              <w:rPr>
                <w:rFonts w:cs="Arial"/>
                <w:iCs/>
                <w:noProof w:val="0"/>
                <w:szCs w:val="22"/>
              </w:rPr>
              <w:t>, 2022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6828716C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176C03">
              <w:rPr>
                <w:rFonts w:ascii="Arial" w:hAnsi="Arial" w:cs="Arial"/>
                <w:iCs/>
                <w:noProof/>
                <w:sz w:val="22"/>
                <w:szCs w:val="22"/>
              </w:rPr>
              <w:t>September</w:t>
            </w:r>
            <w:r w:rsidR="000D307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176C03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208DB58C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176C03">
        <w:rPr>
          <w:rFonts w:ascii="Arial" w:hAnsi="Arial" w:cs="Arial"/>
          <w:iCs/>
          <w:noProof/>
          <w:sz w:val="22"/>
          <w:szCs w:val="22"/>
        </w:rPr>
        <w:t>September</w:t>
      </w:r>
      <w:r w:rsidR="00DD1016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176C03">
        <w:rPr>
          <w:rFonts w:ascii="Arial" w:hAnsi="Arial" w:cs="Arial"/>
          <w:iCs/>
          <w:noProof/>
          <w:sz w:val="22"/>
          <w:szCs w:val="22"/>
        </w:rPr>
        <w:t>0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47EA21C4" w:rsidR="00262189" w:rsidRDefault="00FF661C" w:rsidP="00606DAE">
      <w:pPr>
        <w:pStyle w:val="MemoText"/>
        <w:jc w:val="center"/>
        <w:rPr>
          <w:rFonts w:cs="Arial"/>
          <w:iCs/>
          <w:noProof w:val="0"/>
        </w:rPr>
      </w:pPr>
      <w:r>
        <w:drawing>
          <wp:anchor distT="0" distB="0" distL="114300" distR="114300" simplePos="0" relativeHeight="251659776" behindDoc="1" locked="0" layoutInCell="1" allowOverlap="1" wp14:anchorId="1A222B2A" wp14:editId="79AEF496">
            <wp:simplePos x="0" y="0"/>
            <wp:positionH relativeFrom="column">
              <wp:posOffset>619125</wp:posOffset>
            </wp:positionH>
            <wp:positionV relativeFrom="paragraph">
              <wp:posOffset>0</wp:posOffset>
            </wp:positionV>
            <wp:extent cx="4704715" cy="6485890"/>
            <wp:effectExtent l="0" t="0" r="635" b="0"/>
            <wp:wrapTight wrapText="bothSides">
              <wp:wrapPolygon edited="0">
                <wp:start x="7697" y="0"/>
                <wp:lineTo x="0" y="508"/>
                <wp:lineTo x="0" y="761"/>
                <wp:lineTo x="10758" y="1079"/>
                <wp:lineTo x="5947" y="2030"/>
                <wp:lineTo x="5947" y="2601"/>
                <wp:lineTo x="8396" y="3109"/>
                <wp:lineTo x="525" y="3172"/>
                <wp:lineTo x="0" y="3236"/>
                <wp:lineTo x="0" y="20809"/>
                <wp:lineTo x="15481" y="21126"/>
                <wp:lineTo x="21515" y="21126"/>
                <wp:lineTo x="21515" y="20238"/>
                <wp:lineTo x="21253" y="13450"/>
                <wp:lineTo x="21166" y="13259"/>
                <wp:lineTo x="21515" y="12308"/>
                <wp:lineTo x="21515" y="6344"/>
                <wp:lineTo x="20816" y="6154"/>
                <wp:lineTo x="21428" y="5837"/>
                <wp:lineTo x="21515" y="3236"/>
                <wp:lineTo x="20466" y="3172"/>
                <wp:lineTo x="15830" y="3109"/>
                <wp:lineTo x="21515" y="2601"/>
                <wp:lineTo x="21515" y="1967"/>
                <wp:lineTo x="10758" y="1079"/>
                <wp:lineTo x="21515" y="761"/>
                <wp:lineTo x="21515" y="508"/>
                <wp:lineTo x="13731" y="0"/>
                <wp:lineTo x="7697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648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3D7363A9" w14:textId="0FBE794E" w:rsidR="00262189" w:rsidRDefault="00FF661C" w:rsidP="00606DAE">
      <w:pPr>
        <w:pStyle w:val="MemoText"/>
        <w:jc w:val="center"/>
        <w:rPr>
          <w:rFonts w:cs="Arial"/>
          <w:iCs/>
          <w:noProof w:val="0"/>
        </w:rPr>
      </w:pPr>
      <w:r>
        <w:lastRenderedPageBreak/>
        <w:drawing>
          <wp:inline distT="0" distB="0" distL="0" distR="0" wp14:anchorId="456089F3" wp14:editId="1EA9EA2A">
            <wp:extent cx="4809490" cy="14573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61299B8A" w:rsidR="000314C7" w:rsidRDefault="00FF661C" w:rsidP="00606DAE">
      <w:pPr>
        <w:pStyle w:val="MemoText"/>
        <w:jc w:val="center"/>
        <w:rPr>
          <w:rFonts w:cs="Arial"/>
          <w:iCs/>
          <w:noProof w:val="0"/>
        </w:rPr>
      </w:pPr>
      <w:r>
        <w:drawing>
          <wp:inline distT="0" distB="0" distL="0" distR="0" wp14:anchorId="3ADC2209" wp14:editId="025F7435">
            <wp:extent cx="4809490" cy="1790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18E2379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16B8F5F3" w:rsidR="00262189" w:rsidRDefault="00FF661C" w:rsidP="00D32B54">
      <w:pPr>
        <w:pStyle w:val="MemoText"/>
        <w:jc w:val="center"/>
        <w:rPr>
          <w:rFonts w:cs="Arial"/>
          <w:iCs/>
          <w:noProof w:val="0"/>
        </w:rPr>
      </w:pPr>
      <w:r>
        <w:drawing>
          <wp:inline distT="0" distB="0" distL="0" distR="0" wp14:anchorId="22E81890" wp14:editId="00DE74AA">
            <wp:extent cx="4809490" cy="13430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046D5E57" w:rsidR="00F448E9" w:rsidRDefault="00FF661C" w:rsidP="00606DAE">
      <w:pPr>
        <w:pStyle w:val="MemoText"/>
        <w:jc w:val="center"/>
      </w:pPr>
      <w:r>
        <w:drawing>
          <wp:inline distT="0" distB="0" distL="0" distR="0" wp14:anchorId="1985CFC5" wp14:editId="324F16D9">
            <wp:extent cx="4085590" cy="37331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4688C3CD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51C17706" w:rsidR="00373996" w:rsidRPr="00AF4C17" w:rsidRDefault="004F144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</w:t>
    </w:r>
    <w:r w:rsidR="00176C03">
      <w:rPr>
        <w:rFonts w:ascii="Arial" w:hAnsi="Arial" w:cs="Arial"/>
      </w:rPr>
      <w:t>5</w:t>
    </w:r>
    <w:r w:rsidR="007B4750">
      <w:rPr>
        <w:rFonts w:ascii="Arial" w:hAnsi="Arial" w:cs="Arial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7528">
    <w:abstractNumId w:val="1"/>
  </w:num>
  <w:num w:numId="2" w16cid:durableId="56892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9F"/>
    <w:rsid w:val="00003AC4"/>
    <w:rsid w:val="00003FEF"/>
    <w:rsid w:val="00010568"/>
    <w:rsid w:val="000123FE"/>
    <w:rsid w:val="000176F3"/>
    <w:rsid w:val="00020A15"/>
    <w:rsid w:val="00024D56"/>
    <w:rsid w:val="00030729"/>
    <w:rsid w:val="000314C7"/>
    <w:rsid w:val="000453A9"/>
    <w:rsid w:val="00046B7E"/>
    <w:rsid w:val="0005576A"/>
    <w:rsid w:val="00055EA0"/>
    <w:rsid w:val="0006027B"/>
    <w:rsid w:val="00061993"/>
    <w:rsid w:val="00062F05"/>
    <w:rsid w:val="00063785"/>
    <w:rsid w:val="00070C87"/>
    <w:rsid w:val="00085C7D"/>
    <w:rsid w:val="00087E29"/>
    <w:rsid w:val="00092A4B"/>
    <w:rsid w:val="000A1506"/>
    <w:rsid w:val="000B5198"/>
    <w:rsid w:val="000C4BFD"/>
    <w:rsid w:val="000D3077"/>
    <w:rsid w:val="000D67E5"/>
    <w:rsid w:val="000D6A76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6C03"/>
    <w:rsid w:val="00177D23"/>
    <w:rsid w:val="001906AB"/>
    <w:rsid w:val="00195789"/>
    <w:rsid w:val="001A7FAE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45BD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9002C"/>
    <w:rsid w:val="002A0096"/>
    <w:rsid w:val="002A0797"/>
    <w:rsid w:val="002A1F20"/>
    <w:rsid w:val="002B65B1"/>
    <w:rsid w:val="002C084C"/>
    <w:rsid w:val="002C46BB"/>
    <w:rsid w:val="002D397E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D4060"/>
    <w:rsid w:val="003D4B91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530E"/>
    <w:rsid w:val="00427F0D"/>
    <w:rsid w:val="00430478"/>
    <w:rsid w:val="004322CA"/>
    <w:rsid w:val="004328AD"/>
    <w:rsid w:val="0043301A"/>
    <w:rsid w:val="00440C11"/>
    <w:rsid w:val="00443401"/>
    <w:rsid w:val="00446B34"/>
    <w:rsid w:val="004517E1"/>
    <w:rsid w:val="00456602"/>
    <w:rsid w:val="00464FA7"/>
    <w:rsid w:val="00471C1E"/>
    <w:rsid w:val="00472450"/>
    <w:rsid w:val="00474920"/>
    <w:rsid w:val="004808D3"/>
    <w:rsid w:val="00481DCE"/>
    <w:rsid w:val="00484EF2"/>
    <w:rsid w:val="00485171"/>
    <w:rsid w:val="00485DFB"/>
    <w:rsid w:val="00495161"/>
    <w:rsid w:val="00496A10"/>
    <w:rsid w:val="004C6408"/>
    <w:rsid w:val="004D3F3F"/>
    <w:rsid w:val="004E0B0D"/>
    <w:rsid w:val="004E152A"/>
    <w:rsid w:val="004E1C69"/>
    <w:rsid w:val="004F1446"/>
    <w:rsid w:val="005042CF"/>
    <w:rsid w:val="00505860"/>
    <w:rsid w:val="00511023"/>
    <w:rsid w:val="00520447"/>
    <w:rsid w:val="00520F9A"/>
    <w:rsid w:val="00525B17"/>
    <w:rsid w:val="00540B70"/>
    <w:rsid w:val="00543CF7"/>
    <w:rsid w:val="005476B1"/>
    <w:rsid w:val="00550476"/>
    <w:rsid w:val="00561B75"/>
    <w:rsid w:val="00562752"/>
    <w:rsid w:val="0056793D"/>
    <w:rsid w:val="00571771"/>
    <w:rsid w:val="00571898"/>
    <w:rsid w:val="00571925"/>
    <w:rsid w:val="005767D3"/>
    <w:rsid w:val="00586F25"/>
    <w:rsid w:val="00590566"/>
    <w:rsid w:val="00590A2F"/>
    <w:rsid w:val="00591AE0"/>
    <w:rsid w:val="005A01D3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32C04"/>
    <w:rsid w:val="00646A5F"/>
    <w:rsid w:val="00654513"/>
    <w:rsid w:val="00655B5E"/>
    <w:rsid w:val="00656E95"/>
    <w:rsid w:val="00660040"/>
    <w:rsid w:val="006651EB"/>
    <w:rsid w:val="006756AB"/>
    <w:rsid w:val="00676EDB"/>
    <w:rsid w:val="0069630B"/>
    <w:rsid w:val="006A344F"/>
    <w:rsid w:val="006B27B3"/>
    <w:rsid w:val="006B4F9D"/>
    <w:rsid w:val="006C65FB"/>
    <w:rsid w:val="006D239A"/>
    <w:rsid w:val="006E06A9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72961"/>
    <w:rsid w:val="00782674"/>
    <w:rsid w:val="00783200"/>
    <w:rsid w:val="007940C1"/>
    <w:rsid w:val="007A2228"/>
    <w:rsid w:val="007A37C7"/>
    <w:rsid w:val="007A60E5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361F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61750"/>
    <w:rsid w:val="0096346A"/>
    <w:rsid w:val="00965D1B"/>
    <w:rsid w:val="0096798A"/>
    <w:rsid w:val="00977540"/>
    <w:rsid w:val="0099228C"/>
    <w:rsid w:val="009973E5"/>
    <w:rsid w:val="009B167D"/>
    <w:rsid w:val="009B5FD1"/>
    <w:rsid w:val="009C3D4E"/>
    <w:rsid w:val="009C62E6"/>
    <w:rsid w:val="009D3CC9"/>
    <w:rsid w:val="009D5C70"/>
    <w:rsid w:val="009E3A57"/>
    <w:rsid w:val="00A11214"/>
    <w:rsid w:val="00A17889"/>
    <w:rsid w:val="00A23685"/>
    <w:rsid w:val="00A26998"/>
    <w:rsid w:val="00A31A59"/>
    <w:rsid w:val="00A325E1"/>
    <w:rsid w:val="00A36188"/>
    <w:rsid w:val="00A4295C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E29C7"/>
    <w:rsid w:val="00AF17D8"/>
    <w:rsid w:val="00AF36C5"/>
    <w:rsid w:val="00AF4C17"/>
    <w:rsid w:val="00B06469"/>
    <w:rsid w:val="00B10B78"/>
    <w:rsid w:val="00B11984"/>
    <w:rsid w:val="00B21BA1"/>
    <w:rsid w:val="00B339D1"/>
    <w:rsid w:val="00B362A2"/>
    <w:rsid w:val="00B4402D"/>
    <w:rsid w:val="00B555B1"/>
    <w:rsid w:val="00B61E24"/>
    <w:rsid w:val="00B623AD"/>
    <w:rsid w:val="00B71389"/>
    <w:rsid w:val="00B713AB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43C1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D1A"/>
    <w:rsid w:val="00CC0D3C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2B54"/>
    <w:rsid w:val="00D37002"/>
    <w:rsid w:val="00D4525A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311D"/>
    <w:rsid w:val="00D97477"/>
    <w:rsid w:val="00DA71AC"/>
    <w:rsid w:val="00DB0884"/>
    <w:rsid w:val="00DB3B8B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401C2"/>
    <w:rsid w:val="00E42879"/>
    <w:rsid w:val="00E506E1"/>
    <w:rsid w:val="00E507C5"/>
    <w:rsid w:val="00E61BEA"/>
    <w:rsid w:val="00E77809"/>
    <w:rsid w:val="00E810B7"/>
    <w:rsid w:val="00E85431"/>
    <w:rsid w:val="00E912F7"/>
    <w:rsid w:val="00E9237E"/>
    <w:rsid w:val="00E94A28"/>
    <w:rsid w:val="00EA5D7E"/>
    <w:rsid w:val="00EA6DF2"/>
    <w:rsid w:val="00EC380A"/>
    <w:rsid w:val="00EC4C72"/>
    <w:rsid w:val="00EC7B41"/>
    <w:rsid w:val="00ED0A2B"/>
    <w:rsid w:val="00ED6C4A"/>
    <w:rsid w:val="00EF4335"/>
    <w:rsid w:val="00EF6498"/>
    <w:rsid w:val="00F25693"/>
    <w:rsid w:val="00F276FC"/>
    <w:rsid w:val="00F32306"/>
    <w:rsid w:val="00F32A58"/>
    <w:rsid w:val="00F42916"/>
    <w:rsid w:val="00F448E9"/>
    <w:rsid w:val="00F47D29"/>
    <w:rsid w:val="00F5289C"/>
    <w:rsid w:val="00F52D22"/>
    <w:rsid w:val="00F61A1B"/>
    <w:rsid w:val="00F72E49"/>
    <w:rsid w:val="00F810AC"/>
    <w:rsid w:val="00F82318"/>
    <w:rsid w:val="00F857CE"/>
    <w:rsid w:val="00F87701"/>
    <w:rsid w:val="00F91535"/>
    <w:rsid w:val="00F94C17"/>
    <w:rsid w:val="00F96ED9"/>
    <w:rsid w:val="00F974AB"/>
    <w:rsid w:val="00FA4C7E"/>
    <w:rsid w:val="00FA71E8"/>
    <w:rsid w:val="00FB0B57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61C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89121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A8EC11-A397-416A-A66C-3ED3F6285E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</TotalTime>
  <Pages>4</Pages>
  <Words>196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2</cp:revision>
  <cp:lastPrinted>2022-10-26T23:08:00Z</cp:lastPrinted>
  <dcterms:created xsi:type="dcterms:W3CDTF">2022-10-31T14:50:00Z</dcterms:created>
  <dcterms:modified xsi:type="dcterms:W3CDTF">2022-10-31T14:50:00Z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