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AF9A" w14:textId="77777777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42C63324" wp14:editId="3DBB7352">
            <wp:simplePos x="0" y="0"/>
            <wp:positionH relativeFrom="column">
              <wp:posOffset>5313918</wp:posOffset>
            </wp:positionH>
            <wp:positionV relativeFrom="paragraph">
              <wp:posOffset>-685800</wp:posOffset>
            </wp:positionV>
            <wp:extent cx="1121569" cy="1495425"/>
            <wp:effectExtent l="0" t="0" r="254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569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7685C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122CA56D" w14:textId="77777777">
        <w:trPr>
          <w:trHeight w:val="480"/>
        </w:trPr>
        <w:tc>
          <w:tcPr>
            <w:tcW w:w="1458" w:type="dxa"/>
          </w:tcPr>
          <w:p w14:paraId="11FB5AD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72D93755" w14:textId="08A655F2" w:rsidR="00394BDD" w:rsidRPr="002620B3" w:rsidRDefault="006A1957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February </w:t>
            </w:r>
            <w:r w:rsidR="005E079F">
              <w:rPr>
                <w:rFonts w:cs="Arial"/>
                <w:iCs/>
                <w:noProof w:val="0"/>
                <w:szCs w:val="22"/>
              </w:rPr>
              <w:t>17</w:t>
            </w:r>
            <w:r>
              <w:rPr>
                <w:rFonts w:cs="Arial"/>
                <w:iCs/>
                <w:noProof w:val="0"/>
                <w:szCs w:val="22"/>
              </w:rPr>
              <w:t>, 2026</w:t>
            </w:r>
          </w:p>
        </w:tc>
      </w:tr>
      <w:tr w:rsidR="00394BDD" w:rsidRPr="002620B3" w14:paraId="0048B1A7" w14:textId="77777777">
        <w:trPr>
          <w:trHeight w:val="480"/>
        </w:trPr>
        <w:tc>
          <w:tcPr>
            <w:tcW w:w="1458" w:type="dxa"/>
          </w:tcPr>
          <w:p w14:paraId="55D30FA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FD20FC6" w14:textId="77777777" w:rsidR="00325583" w:rsidRPr="00911580" w:rsidRDefault="00325583" w:rsidP="0032558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8B3E848" w14:textId="77777777" w:rsidR="00325583" w:rsidRPr="00911580" w:rsidRDefault="00325583" w:rsidP="00325583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28E30BB1" w14:textId="77777777" w:rsidR="00325583" w:rsidRPr="00911580" w:rsidRDefault="00325583" w:rsidP="0032558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94450C1" w14:textId="77777777" w:rsidR="00325583" w:rsidRPr="00911580" w:rsidRDefault="00325583" w:rsidP="0032558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CDAD295" w14:textId="77777777" w:rsidR="00325583" w:rsidRDefault="00325583" w:rsidP="00325583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1D02677C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0D7A68A" w14:textId="77777777">
        <w:trPr>
          <w:trHeight w:val="480"/>
        </w:trPr>
        <w:tc>
          <w:tcPr>
            <w:tcW w:w="1458" w:type="dxa"/>
          </w:tcPr>
          <w:p w14:paraId="7FD41095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58D17D3" w14:textId="6884563C" w:rsidR="00394BDD" w:rsidRPr="002620B3" w:rsidRDefault="007E6C4C" w:rsidP="00992BB4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027278CB" w14:textId="77777777">
        <w:trPr>
          <w:trHeight w:val="480"/>
        </w:trPr>
        <w:tc>
          <w:tcPr>
            <w:tcW w:w="1458" w:type="dxa"/>
          </w:tcPr>
          <w:p w14:paraId="3C1CA80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0B5DBD82" w14:textId="77777777" w:rsidR="00325583" w:rsidRDefault="00325583" w:rsidP="00325583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Casey Brooksher, Assistant City Manager</w:t>
            </w:r>
          </w:p>
          <w:p w14:paraId="263BD814" w14:textId="3B30EA6B" w:rsidR="00325583" w:rsidRDefault="00325583" w:rsidP="00325583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Keith Cheong, </w:t>
            </w:r>
            <w:r w:rsidR="005E079F">
              <w:rPr>
                <w:rFonts w:ascii="Arial" w:hAnsi="Arial" w:cs="Arial"/>
                <w:iCs/>
                <w:noProof/>
                <w:sz w:val="22"/>
                <w:szCs w:val="22"/>
              </w:rPr>
              <w:t>Deputy Finance Director</w:t>
            </w:r>
          </w:p>
          <w:p w14:paraId="60DD456A" w14:textId="77777777" w:rsidR="00325583" w:rsidRDefault="00325583" w:rsidP="00325583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Verenise Fierros, Accountant</w:t>
            </w:r>
          </w:p>
          <w:p w14:paraId="2C66E52B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4F4C970C" w14:textId="77777777">
        <w:trPr>
          <w:trHeight w:val="480"/>
        </w:trPr>
        <w:tc>
          <w:tcPr>
            <w:tcW w:w="1458" w:type="dxa"/>
          </w:tcPr>
          <w:p w14:paraId="7C90B2D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2EA6BB57" w14:textId="77777777" w:rsidR="00325583" w:rsidRDefault="00325583" w:rsidP="00325583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562B1EE2" w14:textId="288C6FB8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</w:tbl>
    <w:p w14:paraId="484B841F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14186E29" w14:textId="77777777" w:rsidR="00FA71E8" w:rsidRPr="002620B3" w:rsidRDefault="00606D2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466326" wp14:editId="0556A809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A2025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79253A" wp14:editId="0A96189C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12AD9A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0846C6A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E3FD182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CFFABDA" w14:textId="77777777" w:rsidR="00325583" w:rsidRPr="00DA71AC" w:rsidRDefault="00325583" w:rsidP="00325583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49FD91F" w14:textId="77777777" w:rsidR="00394BDD" w:rsidRPr="006D239A" w:rsidRDefault="00394BDD" w:rsidP="00DA71AC">
      <w:pPr>
        <w:jc w:val="both"/>
        <w:rPr>
          <w:rFonts w:ascii="Arial" w:hAnsi="Arial" w:cs="Arial"/>
          <w:iCs/>
          <w:sz w:val="22"/>
          <w:szCs w:val="22"/>
        </w:rPr>
      </w:pPr>
    </w:p>
    <w:p w14:paraId="535940FE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221F3C19" w14:textId="77777777" w:rsidR="00394BDD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1DF67FE2" w14:textId="49E5F48D" w:rsidR="006A1957" w:rsidRDefault="006A1957" w:rsidP="006A1957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>
        <w:rPr>
          <w:rFonts w:ascii="Arial" w:hAnsi="Arial" w:cs="Arial"/>
          <w:sz w:val="22"/>
          <w:szCs w:val="22"/>
        </w:rPr>
        <w:t xml:space="preserve"> are for the period </w:t>
      </w:r>
      <w:r w:rsidR="005E079F">
        <w:rPr>
          <w:rFonts w:ascii="Arial" w:hAnsi="Arial" w:cs="Arial"/>
          <w:sz w:val="22"/>
          <w:szCs w:val="22"/>
        </w:rPr>
        <w:t xml:space="preserve">January 3, </w:t>
      </w:r>
      <w:proofErr w:type="gramStart"/>
      <w:r w:rsidR="005E079F">
        <w:rPr>
          <w:rFonts w:ascii="Arial" w:hAnsi="Arial" w:cs="Arial"/>
          <w:sz w:val="22"/>
          <w:szCs w:val="22"/>
        </w:rPr>
        <w:t>2026</w:t>
      </w:r>
      <w:proofErr w:type="gramEnd"/>
      <w:r w:rsidR="005E079F">
        <w:rPr>
          <w:rFonts w:ascii="Arial" w:hAnsi="Arial" w:cs="Arial"/>
          <w:sz w:val="22"/>
          <w:szCs w:val="22"/>
        </w:rPr>
        <w:t xml:space="preserve"> through </w:t>
      </w:r>
      <w:r w:rsidR="005E079F">
        <w:rPr>
          <w:rFonts w:ascii="Arial" w:hAnsi="Arial" w:cs="Arial"/>
          <w:sz w:val="22"/>
          <w:szCs w:val="22"/>
        </w:rPr>
        <w:br/>
        <w:t>January 16</w:t>
      </w:r>
      <w:r>
        <w:rPr>
          <w:rFonts w:ascii="Arial" w:hAnsi="Arial" w:cs="Arial"/>
          <w:sz w:val="22"/>
          <w:szCs w:val="22"/>
        </w:rPr>
        <w:t>, 2026.</w:t>
      </w:r>
    </w:p>
    <w:p w14:paraId="459B8E98" w14:textId="77777777" w:rsidR="00325583" w:rsidRDefault="00325583" w:rsidP="00DA71AC">
      <w:pPr>
        <w:jc w:val="both"/>
        <w:rPr>
          <w:rFonts w:ascii="Arial" w:hAnsi="Arial" w:cs="Arial"/>
          <w:sz w:val="22"/>
          <w:szCs w:val="22"/>
        </w:rPr>
      </w:pPr>
    </w:p>
    <w:p w14:paraId="3553FF55" w14:textId="1912894C" w:rsidR="00394BDD" w:rsidRPr="00DA71AC" w:rsidRDefault="00F91D64" w:rsidP="00DA71AC">
      <w:pPr>
        <w:jc w:val="both"/>
        <w:rPr>
          <w:rFonts w:ascii="Arial" w:hAnsi="Arial" w:cs="Arial"/>
          <w:sz w:val="22"/>
          <w:szCs w:val="22"/>
        </w:rPr>
      </w:pPr>
      <w:r w:rsidRPr="00F91D64">
        <w:rPr>
          <w:noProof/>
        </w:rPr>
        <w:drawing>
          <wp:inline distT="0" distB="0" distL="0" distR="0" wp14:anchorId="61709FBE" wp14:editId="088492D6">
            <wp:extent cx="5943600" cy="1213485"/>
            <wp:effectExtent l="0" t="0" r="0" b="5715"/>
            <wp:docPr id="124139206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7282F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5FBDF831" w14:textId="34A6CD4A" w:rsidR="00465A25" w:rsidRDefault="00530851" w:rsidP="00465A2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67C70C08" w14:textId="77777777" w:rsidR="00325583" w:rsidRPr="00C447B3" w:rsidRDefault="00325583" w:rsidP="00465A25">
      <w:pPr>
        <w:jc w:val="both"/>
        <w:rPr>
          <w:rFonts w:ascii="Arial" w:hAnsi="Arial" w:cs="Arial"/>
          <w:b/>
          <w:sz w:val="22"/>
          <w:szCs w:val="22"/>
        </w:rPr>
      </w:pPr>
    </w:p>
    <w:p w14:paraId="6DDBEBB8" w14:textId="77777777" w:rsidR="00325583" w:rsidRPr="00232F5F" w:rsidRDefault="00325583" w:rsidP="00325583">
      <w:pPr>
        <w:jc w:val="both"/>
        <w:rPr>
          <w:rFonts w:ascii="Arial" w:hAnsi="Arial" w:cs="Arial"/>
          <w:bCs/>
          <w:sz w:val="22"/>
          <w:szCs w:val="22"/>
        </w:rPr>
      </w:pPr>
      <w:r w:rsidRPr="00C447B3">
        <w:rPr>
          <w:rFonts w:ascii="Arial" w:hAnsi="Arial" w:cs="Arial"/>
          <w:b/>
          <w:sz w:val="22"/>
          <w:szCs w:val="22"/>
        </w:rPr>
        <w:t>Financial Health –</w:t>
      </w:r>
      <w:r w:rsidRPr="00232F5F">
        <w:rPr>
          <w:rFonts w:ascii="Arial" w:hAnsi="Arial" w:cs="Arial"/>
          <w:bCs/>
          <w:sz w:val="22"/>
          <w:szCs w:val="22"/>
        </w:rPr>
        <w:t xml:space="preserve"> Maintain a balanced budget and adequate reserves.</w:t>
      </w:r>
    </w:p>
    <w:p w14:paraId="6539E472" w14:textId="77777777" w:rsidR="00465A25" w:rsidRDefault="00465A25" w:rsidP="00465A25">
      <w:pPr>
        <w:jc w:val="both"/>
        <w:rPr>
          <w:rFonts w:ascii="Arial" w:hAnsi="Arial" w:cs="Arial"/>
          <w:b/>
          <w:sz w:val="22"/>
          <w:szCs w:val="22"/>
        </w:rPr>
      </w:pPr>
    </w:p>
    <w:p w14:paraId="4592AA29" w14:textId="77777777" w:rsidR="00DB6A63" w:rsidRPr="00DA71AC" w:rsidRDefault="00DB6A63" w:rsidP="00DA71AC">
      <w:pPr>
        <w:jc w:val="both"/>
        <w:rPr>
          <w:rFonts w:ascii="Arial" w:hAnsi="Arial" w:cs="Arial"/>
          <w:sz w:val="22"/>
          <w:szCs w:val="22"/>
        </w:rPr>
      </w:pPr>
    </w:p>
    <w:p w14:paraId="2696C1A2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008F3C6C" w14:textId="77777777" w:rsidR="00F72E49" w:rsidRDefault="00F72E49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3021AAD" w14:textId="162E01EF" w:rsidR="00DA71AC" w:rsidRPr="00325583" w:rsidRDefault="00325583" w:rsidP="007E4868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325583">
        <w:rPr>
          <w:rFonts w:ascii="Arial" w:hAnsi="Arial" w:cs="Arial"/>
          <w:iCs/>
          <w:sz w:val="22"/>
          <w:szCs w:val="22"/>
        </w:rPr>
        <w:t>Warrant Runs</w:t>
      </w:r>
    </w:p>
    <w:sectPr w:rsidR="00DA71AC" w:rsidRPr="00325583">
      <w:headerReference w:type="default" r:id="rId12"/>
      <w:footerReference w:type="default" r:id="rId13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C288D" w14:textId="77777777" w:rsidR="00D87B68" w:rsidRDefault="00D87B68">
      <w:r>
        <w:separator/>
      </w:r>
    </w:p>
  </w:endnote>
  <w:endnote w:type="continuationSeparator" w:id="0">
    <w:p w14:paraId="13CCBDEF" w14:textId="77777777" w:rsidR="00D87B68" w:rsidRDefault="00D87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261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B33DD" w14:textId="77777777" w:rsidR="00D87B68" w:rsidRDefault="00D87B68">
      <w:r>
        <w:separator/>
      </w:r>
    </w:p>
  </w:footnote>
  <w:footnote w:type="continuationSeparator" w:id="0">
    <w:p w14:paraId="5C0B7279" w14:textId="77777777" w:rsidR="00D87B68" w:rsidRDefault="00D87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63BE" w14:textId="77777777" w:rsidR="00373996" w:rsidRDefault="00606D2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EEB833" wp14:editId="0F1D2A1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633C1" w14:textId="77777777" w:rsidR="00373996" w:rsidRPr="00C82F31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4B5969"/>
                              <w:spacing w:val="24"/>
                              <w:sz w:val="36"/>
                              <w:szCs w:val="36"/>
                            </w:rPr>
                          </w:pPr>
                          <w:r w:rsidRPr="00C82F31">
                            <w:rPr>
                              <w:rFonts w:ascii="MurrayHilD" w:hAnsi="MurrayHilD"/>
                              <w:b/>
                              <w:color w:val="4B5969"/>
                              <w:spacing w:val="24"/>
                              <w:sz w:val="36"/>
                              <w:szCs w:val="36"/>
                            </w:rPr>
                            <w:t>City of Hesperia</w:t>
                          </w:r>
                        </w:p>
                        <w:p w14:paraId="427C30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314E501B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EEB8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78633C1" w14:textId="77777777" w:rsidR="00373996" w:rsidRPr="00C82F31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4B5969"/>
                        <w:spacing w:val="24"/>
                        <w:sz w:val="36"/>
                        <w:szCs w:val="36"/>
                      </w:rPr>
                    </w:pPr>
                    <w:r w:rsidRPr="00C82F31">
                      <w:rPr>
                        <w:rFonts w:ascii="MurrayHilD" w:hAnsi="MurrayHilD"/>
                        <w:b/>
                        <w:color w:val="4B5969"/>
                        <w:spacing w:val="24"/>
                        <w:sz w:val="36"/>
                        <w:szCs w:val="36"/>
                      </w:rPr>
                      <w:t>City of Hesperia</w:t>
                    </w:r>
                  </w:p>
                  <w:p w14:paraId="427C30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314E501B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CE45240" wp14:editId="7EFF2DA2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19050" t="19050" r="19050" b="1714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4B596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4C56BE7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" strokecolor="#4b596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4E91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5170CE0B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Staff Report to the XXX</w:t>
    </w:r>
  </w:p>
  <w:p w14:paraId="6F9D4CC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(Title of Staff Report)</w:t>
    </w:r>
  </w:p>
  <w:p w14:paraId="0096F411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(Date of Meeting)</w:t>
    </w:r>
  </w:p>
  <w:p w14:paraId="3A1DE334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85382">
    <w:abstractNumId w:val="1"/>
  </w:num>
  <w:num w:numId="2" w16cid:durableId="115679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28"/>
    <w:rsid w:val="00024D56"/>
    <w:rsid w:val="0005576A"/>
    <w:rsid w:val="000A1506"/>
    <w:rsid w:val="000B08EF"/>
    <w:rsid w:val="000E7B08"/>
    <w:rsid w:val="00195789"/>
    <w:rsid w:val="001E2185"/>
    <w:rsid w:val="001F5B31"/>
    <w:rsid w:val="00231737"/>
    <w:rsid w:val="002620B3"/>
    <w:rsid w:val="002A0797"/>
    <w:rsid w:val="002F49FB"/>
    <w:rsid w:val="0031741A"/>
    <w:rsid w:val="00325583"/>
    <w:rsid w:val="00335153"/>
    <w:rsid w:val="00361018"/>
    <w:rsid w:val="00373996"/>
    <w:rsid w:val="00394BDD"/>
    <w:rsid w:val="003E3E9A"/>
    <w:rsid w:val="0043301A"/>
    <w:rsid w:val="00465A25"/>
    <w:rsid w:val="00472450"/>
    <w:rsid w:val="00481DCE"/>
    <w:rsid w:val="00505860"/>
    <w:rsid w:val="00515117"/>
    <w:rsid w:val="00530851"/>
    <w:rsid w:val="005677B0"/>
    <w:rsid w:val="005A6181"/>
    <w:rsid w:val="005B7180"/>
    <w:rsid w:val="005B7CC3"/>
    <w:rsid w:val="005E079F"/>
    <w:rsid w:val="005F5321"/>
    <w:rsid w:val="00606D28"/>
    <w:rsid w:val="0061330D"/>
    <w:rsid w:val="0063470A"/>
    <w:rsid w:val="006A1957"/>
    <w:rsid w:val="006C7A3D"/>
    <w:rsid w:val="006D239A"/>
    <w:rsid w:val="00707011"/>
    <w:rsid w:val="007E6C4C"/>
    <w:rsid w:val="008155B2"/>
    <w:rsid w:val="00827927"/>
    <w:rsid w:val="00840FAB"/>
    <w:rsid w:val="00886D64"/>
    <w:rsid w:val="00891B16"/>
    <w:rsid w:val="008A4BF4"/>
    <w:rsid w:val="008F5796"/>
    <w:rsid w:val="00946D03"/>
    <w:rsid w:val="00961750"/>
    <w:rsid w:val="00992BB4"/>
    <w:rsid w:val="00A26998"/>
    <w:rsid w:val="00A6687E"/>
    <w:rsid w:val="00A97AFB"/>
    <w:rsid w:val="00AA2C2B"/>
    <w:rsid w:val="00AD6B58"/>
    <w:rsid w:val="00B10B78"/>
    <w:rsid w:val="00B26707"/>
    <w:rsid w:val="00B76BBE"/>
    <w:rsid w:val="00B775E5"/>
    <w:rsid w:val="00BB6DAA"/>
    <w:rsid w:val="00C24DDB"/>
    <w:rsid w:val="00C447B3"/>
    <w:rsid w:val="00C7323E"/>
    <w:rsid w:val="00C82F31"/>
    <w:rsid w:val="00CB793F"/>
    <w:rsid w:val="00CE0BF7"/>
    <w:rsid w:val="00CE45DC"/>
    <w:rsid w:val="00D05AA2"/>
    <w:rsid w:val="00D07A74"/>
    <w:rsid w:val="00D34754"/>
    <w:rsid w:val="00D65C92"/>
    <w:rsid w:val="00D87B68"/>
    <w:rsid w:val="00DA71AC"/>
    <w:rsid w:val="00DB6A63"/>
    <w:rsid w:val="00DC6C80"/>
    <w:rsid w:val="00DD358A"/>
    <w:rsid w:val="00DF3006"/>
    <w:rsid w:val="00EC4C72"/>
    <w:rsid w:val="00F32A58"/>
    <w:rsid w:val="00F42916"/>
    <w:rsid w:val="00F72E49"/>
    <w:rsid w:val="00F91535"/>
    <w:rsid w:val="00F91D64"/>
    <w:rsid w:val="00FA71E8"/>
    <w:rsid w:val="00FB3298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FFC3EB"/>
  <w15:chartTrackingRefBased/>
  <w15:docId w15:val="{93C3CAC3-F154-463A-BFC9-4594B4A8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5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7</TotalTime>
  <Pages>1</Pages>
  <Words>147</Words>
  <Characters>941</Characters>
  <Application>Microsoft Office Word</Application>
  <DocSecurity>0</DocSecurity>
  <Lines>49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cp:lastModifiedBy>Jessica Giber</cp:lastModifiedBy>
  <cp:revision>7</cp:revision>
  <cp:lastPrinted>2026-01-27T20:56:00Z</cp:lastPrinted>
  <dcterms:created xsi:type="dcterms:W3CDTF">2026-01-12T18:59:00Z</dcterms:created>
  <dcterms:modified xsi:type="dcterms:W3CDTF">2026-02-12T16:36:00Z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