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 w:rsidTr="00287B17">
        <w:trPr>
          <w:trHeight w:val="480"/>
        </w:trPr>
        <w:tc>
          <w:tcPr>
            <w:tcW w:w="1458" w:type="dxa"/>
          </w:tcPr>
          <w:p w14:paraId="5BAC8D81" w14:textId="51EA7FD8" w:rsidR="00394BDD" w:rsidRPr="002620B3" w:rsidRDefault="003A459F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6704" behindDoc="0" locked="0" layoutInCell="1" allowOverlap="1" wp14:anchorId="535AC81D" wp14:editId="5CBBD354">
                  <wp:simplePos x="0" y="0"/>
                  <wp:positionH relativeFrom="column">
                    <wp:posOffset>5304155</wp:posOffset>
                  </wp:positionH>
                  <wp:positionV relativeFrom="paragraph">
                    <wp:posOffset>-683260</wp:posOffset>
                  </wp:positionV>
                  <wp:extent cx="1138555" cy="1495425"/>
                  <wp:effectExtent l="0" t="0" r="4445" b="9525"/>
                  <wp:wrapNone/>
                  <wp:docPr id="5" name="Picture 2" descr="city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ty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4BDD"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090940CC" w:rsidR="00394BDD" w:rsidRPr="002620B3" w:rsidRDefault="0066016C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September 17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C90348"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77039A9C" w14:textId="77777777" w:rsidTr="00287B1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 w:rsidTr="00287B1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 w:rsidTr="00287B1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23CDEC70" w:rsidR="00394BDD" w:rsidRDefault="00DF079E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Cristina Hall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 w:rsidTr="00287B1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06B24BD1" w:rsidR="00394BDD" w:rsidRPr="002620B3" w:rsidRDefault="0048338B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8E0C6B" wp14:editId="0FD64B54">
                      <wp:simplePos x="0" y="0"/>
                      <wp:positionH relativeFrom="column">
                        <wp:posOffset>-1057275</wp:posOffset>
                      </wp:positionH>
                      <wp:positionV relativeFrom="paragraph">
                        <wp:posOffset>264795</wp:posOffset>
                      </wp:positionV>
                      <wp:extent cx="6075045" cy="0"/>
                      <wp:effectExtent l="0" t="0" r="0" b="0"/>
                      <wp:wrapNone/>
                      <wp:docPr id="3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750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B9FA7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25pt,20.85pt" to="395.1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"/>
                  </w:pict>
                </mc:Fallback>
              </mc:AlternateContent>
            </w:r>
            <w:r w:rsidR="00D37002"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 w:rsidR="00D37002"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66016C">
              <w:rPr>
                <w:rFonts w:ascii="Arial" w:hAnsi="Arial" w:cs="Arial"/>
                <w:iCs/>
                <w:noProof/>
                <w:sz w:val="22"/>
                <w:szCs w:val="22"/>
              </w:rPr>
              <w:t>June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66016C">
              <w:rPr>
                <w:rFonts w:ascii="Arial" w:hAnsi="Arial" w:cs="Arial"/>
                <w:iCs/>
                <w:noProof/>
                <w:sz w:val="22"/>
                <w:szCs w:val="22"/>
              </w:rPr>
              <w:t>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6E1119">
              <w:rPr>
                <w:rFonts w:ascii="Arial" w:hAnsi="Arial" w:cs="Arial"/>
                <w:iCs/>
                <w:noProof/>
                <w:sz w:val="22"/>
                <w:szCs w:val="22"/>
              </w:rPr>
              <w:t>4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CF574F8" w:rsidR="00DB69E6" w:rsidRPr="00DB69E6" w:rsidRDefault="0048338B" w:rsidP="00DB69E6">
      <w:pPr>
        <w:tabs>
          <w:tab w:val="left" w:pos="3225"/>
        </w:tabs>
        <w:sectPr w:rsidR="00DB69E6" w:rsidRPr="00DB69E6" w:rsidSect="00DB69E6">
          <w:headerReference w:type="default" r:id="rId11"/>
          <w:pgSz w:w="12240" w:h="15840" w:code="1"/>
          <w:pgMar w:top="1296" w:right="1440" w:bottom="1440" w:left="1440" w:header="432" w:footer="720" w:gutter="0"/>
          <w:cols w:space="720"/>
        </w:sectPr>
      </w:pPr>
      <w:r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6F955629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20564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15pt" to="478.3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">
                <w10:wrap anchorx="margin"/>
              </v:line>
            </w:pict>
          </mc:Fallback>
        </mc:AlternateContent>
      </w:r>
      <w:r w:rsidR="00DB69E6">
        <w:tab/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0C927F8F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6B345AC0" w14:textId="528A74BB" w:rsidR="0068453D" w:rsidRDefault="0068453D" w:rsidP="00DA71AC">
      <w:pPr>
        <w:jc w:val="both"/>
        <w:rPr>
          <w:rFonts w:ascii="Arial" w:hAnsi="Arial" w:cs="Arial"/>
          <w:sz w:val="22"/>
          <w:szCs w:val="22"/>
        </w:rPr>
      </w:pPr>
    </w:p>
    <w:p w14:paraId="1C541628" w14:textId="77777777" w:rsidR="0068453D" w:rsidRDefault="0068453D" w:rsidP="0068453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0E2BAA5" w14:textId="77777777" w:rsidR="0068453D" w:rsidRDefault="0068453D" w:rsidP="0068453D">
      <w:pPr>
        <w:jc w:val="both"/>
        <w:rPr>
          <w:rFonts w:ascii="Arial" w:hAnsi="Arial" w:cs="Arial"/>
          <w:b/>
          <w:sz w:val="22"/>
          <w:szCs w:val="22"/>
        </w:rPr>
      </w:pPr>
    </w:p>
    <w:p w14:paraId="24AD02E0" w14:textId="40C9B55C" w:rsidR="0068453D" w:rsidRPr="00DA71AC" w:rsidRDefault="0068453D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Financial Health – Maintain a balanced budget and adequate reserves. 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4115C128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66016C">
        <w:rPr>
          <w:rFonts w:ascii="Arial" w:hAnsi="Arial" w:cs="Arial"/>
          <w:sz w:val="22"/>
          <w:szCs w:val="22"/>
        </w:rPr>
        <w:t>June</w:t>
      </w:r>
      <w:r w:rsidR="009201E0">
        <w:rPr>
          <w:rFonts w:ascii="Arial" w:hAnsi="Arial" w:cs="Arial"/>
          <w:sz w:val="22"/>
          <w:szCs w:val="22"/>
        </w:rPr>
        <w:t xml:space="preserve"> </w:t>
      </w:r>
      <w:r w:rsidR="00482914">
        <w:rPr>
          <w:rFonts w:ascii="Arial" w:hAnsi="Arial" w:cs="Arial"/>
          <w:sz w:val="22"/>
          <w:szCs w:val="22"/>
        </w:rPr>
        <w:t>3</w:t>
      </w:r>
      <w:r w:rsidR="0066016C">
        <w:rPr>
          <w:rFonts w:ascii="Arial" w:hAnsi="Arial" w:cs="Arial"/>
          <w:sz w:val="22"/>
          <w:szCs w:val="22"/>
        </w:rPr>
        <w:t>0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6E1119">
        <w:rPr>
          <w:rFonts w:ascii="Arial" w:hAnsi="Arial" w:cs="Arial"/>
          <w:iCs/>
          <w:noProof/>
          <w:sz w:val="22"/>
          <w:szCs w:val="22"/>
        </w:rPr>
        <w:t>4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5EE9B24D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466A1ED2" w14:textId="77777777" w:rsidR="00DB69E6" w:rsidRDefault="00DB69E6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0C076C27" w14:textId="77777777" w:rsidR="00350CC5" w:rsidRDefault="00350CC5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218F283D" w:rsidR="00DD3F34" w:rsidRDefault="00A72EE0" w:rsidP="00606DAE">
      <w:pPr>
        <w:pStyle w:val="MemoText"/>
        <w:jc w:val="center"/>
        <w:rPr>
          <w:rFonts w:cs="Arial"/>
          <w:iCs/>
          <w:noProof w:val="0"/>
        </w:rPr>
      </w:pPr>
      <w:r w:rsidRPr="00A72EE0">
        <w:drawing>
          <wp:inline distT="0" distB="0" distL="0" distR="0" wp14:anchorId="32735536" wp14:editId="4502ECF0">
            <wp:extent cx="4695825" cy="70199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78AC6" w14:textId="77777777" w:rsidR="0066016C" w:rsidRDefault="0066016C" w:rsidP="00606DAE">
      <w:pPr>
        <w:pStyle w:val="MemoText"/>
        <w:jc w:val="center"/>
        <w:rPr>
          <w:rFonts w:cs="Arial"/>
          <w:iCs/>
          <w:noProof w:val="0"/>
        </w:rPr>
      </w:pPr>
    </w:p>
    <w:p w14:paraId="58C997DC" w14:textId="77777777" w:rsidR="00EF3297" w:rsidRDefault="00EF3297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13CCCC4B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32C60E99" w14:textId="732AC3A5" w:rsidR="00350CC5" w:rsidRDefault="00350CC5" w:rsidP="00606DAE">
      <w:pPr>
        <w:pStyle w:val="MemoText"/>
        <w:jc w:val="center"/>
        <w:rPr>
          <w:rFonts w:cs="Arial"/>
          <w:iCs/>
          <w:noProof w:val="0"/>
        </w:rPr>
      </w:pPr>
    </w:p>
    <w:p w14:paraId="4AA07665" w14:textId="77777777" w:rsidR="00350CC5" w:rsidRDefault="00350CC5" w:rsidP="00606DAE">
      <w:pPr>
        <w:pStyle w:val="MemoText"/>
        <w:jc w:val="center"/>
        <w:rPr>
          <w:rFonts w:cs="Arial"/>
          <w:iCs/>
          <w:noProof w:val="0"/>
        </w:rPr>
      </w:pP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44F78729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67091412" w14:textId="77777777" w:rsidR="00577087" w:rsidRDefault="00577087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516F630D" w:rsidR="005042CF" w:rsidRDefault="00A72EE0" w:rsidP="00561B75">
      <w:pPr>
        <w:pStyle w:val="MemoText"/>
        <w:jc w:val="center"/>
        <w:rPr>
          <w:rFonts w:cs="Arial"/>
          <w:iCs/>
          <w:noProof w:val="0"/>
        </w:rPr>
      </w:pPr>
      <w:r w:rsidRPr="00A72EE0">
        <w:drawing>
          <wp:inline distT="0" distB="0" distL="0" distR="0" wp14:anchorId="5E8904F8" wp14:editId="6282DD44">
            <wp:extent cx="4800600" cy="13620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077B0" w14:textId="79F2CC17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728C7E12" w14:textId="77777777" w:rsidR="0066016C" w:rsidRDefault="0066016C" w:rsidP="00561B75">
      <w:pPr>
        <w:pStyle w:val="MemoText"/>
        <w:jc w:val="center"/>
        <w:rPr>
          <w:rFonts w:cs="Arial"/>
          <w:iCs/>
          <w:noProof w:val="0"/>
        </w:rPr>
      </w:pPr>
    </w:p>
    <w:p w14:paraId="24AACD2A" w14:textId="5D54F4B7" w:rsidR="00A72EE0" w:rsidRDefault="00A72EE0" w:rsidP="00561B75">
      <w:pPr>
        <w:pStyle w:val="MemoText"/>
        <w:jc w:val="center"/>
        <w:rPr>
          <w:rFonts w:cs="Arial"/>
          <w:iCs/>
          <w:noProof w:val="0"/>
        </w:rPr>
      </w:pPr>
    </w:p>
    <w:p w14:paraId="1DF1F98F" w14:textId="77777777" w:rsidR="00577087" w:rsidRDefault="00577087" w:rsidP="00577087">
      <w:pPr>
        <w:pStyle w:val="MemoText"/>
        <w:jc w:val="center"/>
      </w:pPr>
    </w:p>
    <w:p w14:paraId="7AB87189" w14:textId="77777777" w:rsidR="00577087" w:rsidRDefault="00577087" w:rsidP="00577087">
      <w:pPr>
        <w:pStyle w:val="MemoText"/>
        <w:jc w:val="center"/>
      </w:pPr>
    </w:p>
    <w:p w14:paraId="5B3117D2" w14:textId="53D5F01C" w:rsidR="00262189" w:rsidRDefault="00A72EE0" w:rsidP="00577087">
      <w:pPr>
        <w:pStyle w:val="MemoText"/>
        <w:jc w:val="center"/>
        <w:rPr>
          <w:rFonts w:cs="Arial"/>
          <w:iCs/>
          <w:noProof w:val="0"/>
        </w:rPr>
      </w:pPr>
      <w:r w:rsidRPr="00A72EE0">
        <w:drawing>
          <wp:inline distT="0" distB="0" distL="0" distR="0" wp14:anchorId="1EFA0C0E" wp14:editId="06786561">
            <wp:extent cx="4800600" cy="18764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0EE26" w14:textId="15D96842" w:rsidR="0066016C" w:rsidRDefault="0066016C" w:rsidP="00577087">
      <w:pPr>
        <w:pStyle w:val="MemoText"/>
        <w:jc w:val="center"/>
        <w:rPr>
          <w:rFonts w:cs="Arial"/>
          <w:iCs/>
          <w:noProof w:val="0"/>
        </w:rPr>
      </w:pPr>
    </w:p>
    <w:p w14:paraId="50815ACE" w14:textId="77777777" w:rsidR="00A72EE0" w:rsidRDefault="00A72EE0" w:rsidP="00577087">
      <w:pPr>
        <w:pStyle w:val="MemoText"/>
        <w:jc w:val="center"/>
        <w:rPr>
          <w:rFonts w:cs="Arial"/>
          <w:iCs/>
          <w:noProof w:val="0"/>
        </w:rPr>
      </w:pPr>
    </w:p>
    <w:p w14:paraId="36D6C832" w14:textId="08EAD870" w:rsidR="009201E0" w:rsidRDefault="009201E0" w:rsidP="00577087">
      <w:pPr>
        <w:pStyle w:val="MemoText"/>
        <w:jc w:val="center"/>
        <w:rPr>
          <w:rFonts w:cs="Arial"/>
          <w:iCs/>
          <w:noProof w:val="0"/>
        </w:rPr>
      </w:pPr>
    </w:p>
    <w:p w14:paraId="347DE8B3" w14:textId="77777777" w:rsidR="00350CC5" w:rsidRDefault="00350CC5" w:rsidP="00577087">
      <w:pPr>
        <w:pStyle w:val="MemoText"/>
        <w:jc w:val="center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6BADC4CE" w:rsidR="00105EB5" w:rsidRDefault="00A72EE0" w:rsidP="0066016C">
      <w:pPr>
        <w:pStyle w:val="MemoText"/>
        <w:jc w:val="center"/>
      </w:pPr>
      <w:r w:rsidRPr="00A72EE0">
        <w:drawing>
          <wp:inline distT="0" distB="0" distL="0" distR="0" wp14:anchorId="2C19A018" wp14:editId="14CBDB6E">
            <wp:extent cx="4800600" cy="1333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4A4E9" w14:textId="77777777" w:rsidR="00577087" w:rsidRDefault="00577087" w:rsidP="00606DAE">
      <w:pPr>
        <w:pStyle w:val="MemoText"/>
        <w:jc w:val="center"/>
      </w:pPr>
    </w:p>
    <w:p w14:paraId="63973861" w14:textId="0463F55F" w:rsidR="00577087" w:rsidRDefault="00577087" w:rsidP="00606DAE">
      <w:pPr>
        <w:pStyle w:val="MemoText"/>
        <w:jc w:val="center"/>
      </w:pPr>
    </w:p>
    <w:p w14:paraId="2CE2847A" w14:textId="131BB913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4E955A7E" w14:textId="52BD6EBC" w:rsidR="009201E0" w:rsidRDefault="009201E0" w:rsidP="00AA6B92">
      <w:pPr>
        <w:pStyle w:val="MemoText"/>
        <w:jc w:val="center"/>
      </w:pPr>
    </w:p>
    <w:p w14:paraId="484E0FC4" w14:textId="75BFBA80" w:rsidR="009201E0" w:rsidRDefault="009201E0" w:rsidP="00AA6B92">
      <w:pPr>
        <w:pStyle w:val="MemoText"/>
        <w:jc w:val="center"/>
      </w:pPr>
    </w:p>
    <w:p w14:paraId="5762BAB5" w14:textId="01A1957D" w:rsidR="009201E0" w:rsidRDefault="009201E0" w:rsidP="00AA6B92">
      <w:pPr>
        <w:pStyle w:val="MemoText"/>
        <w:jc w:val="center"/>
      </w:pPr>
    </w:p>
    <w:p w14:paraId="2EF086D2" w14:textId="5C70F8C9" w:rsidR="009201E0" w:rsidRDefault="009201E0" w:rsidP="00AA6B92">
      <w:pPr>
        <w:pStyle w:val="MemoText"/>
        <w:jc w:val="center"/>
      </w:pPr>
    </w:p>
    <w:p w14:paraId="75051BD5" w14:textId="6009B69C" w:rsidR="009201E0" w:rsidRDefault="009201E0" w:rsidP="00AA6B92">
      <w:pPr>
        <w:pStyle w:val="MemoText"/>
        <w:jc w:val="center"/>
      </w:pPr>
    </w:p>
    <w:p w14:paraId="2E73C9AA" w14:textId="2B0C5860" w:rsidR="009201E0" w:rsidRDefault="009201E0" w:rsidP="00AA6B92">
      <w:pPr>
        <w:pStyle w:val="MemoText"/>
        <w:jc w:val="center"/>
      </w:pPr>
    </w:p>
    <w:p w14:paraId="13A717A5" w14:textId="584631FA" w:rsidR="009201E0" w:rsidRDefault="00A72EE0" w:rsidP="00AA6B92">
      <w:pPr>
        <w:pStyle w:val="MemoText"/>
        <w:jc w:val="center"/>
      </w:pPr>
      <w:r w:rsidRPr="00A72EE0">
        <w:drawing>
          <wp:inline distT="0" distB="0" distL="0" distR="0" wp14:anchorId="446A236B" wp14:editId="57BBBCC8">
            <wp:extent cx="4305300" cy="45148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88DFA" w14:textId="77777777" w:rsidR="009201E0" w:rsidRDefault="009201E0" w:rsidP="00AA6B92">
      <w:pPr>
        <w:pStyle w:val="MemoText"/>
        <w:jc w:val="center"/>
      </w:pPr>
    </w:p>
    <w:p w14:paraId="069635BA" w14:textId="7A198ED7" w:rsidR="00BC6323" w:rsidRDefault="00BC6323" w:rsidP="00AA6B92">
      <w:pPr>
        <w:pStyle w:val="MemoText"/>
        <w:jc w:val="center"/>
      </w:pPr>
    </w:p>
    <w:p w14:paraId="03FF3CFB" w14:textId="2D007D38" w:rsidR="00726CDC" w:rsidRDefault="00726CDC" w:rsidP="00606DAE">
      <w:pPr>
        <w:pStyle w:val="MemoText"/>
        <w:jc w:val="center"/>
      </w:pPr>
    </w:p>
    <w:p w14:paraId="2E654B21" w14:textId="7EFFEEBA" w:rsidR="00577087" w:rsidRDefault="00577087" w:rsidP="00606DAE">
      <w:pPr>
        <w:pStyle w:val="MemoText"/>
        <w:jc w:val="center"/>
      </w:pPr>
    </w:p>
    <w:p w14:paraId="3B76492F" w14:textId="43E27467" w:rsidR="00577087" w:rsidRDefault="00577087" w:rsidP="00606DAE">
      <w:pPr>
        <w:pStyle w:val="MemoText"/>
        <w:jc w:val="center"/>
      </w:pPr>
    </w:p>
    <w:p w14:paraId="61987593" w14:textId="77777777" w:rsidR="00577087" w:rsidRDefault="00577087" w:rsidP="00606DAE">
      <w:pPr>
        <w:pStyle w:val="MemoText"/>
        <w:jc w:val="center"/>
      </w:pPr>
    </w:p>
    <w:p w14:paraId="26F22FF6" w14:textId="77777777" w:rsidR="00577087" w:rsidRDefault="00577087" w:rsidP="00606DAE">
      <w:pPr>
        <w:pStyle w:val="MemoText"/>
        <w:jc w:val="center"/>
      </w:pPr>
    </w:p>
    <w:p w14:paraId="4A2EBE38" w14:textId="77777777" w:rsidR="00577087" w:rsidRDefault="00577087" w:rsidP="00606DAE">
      <w:pPr>
        <w:pStyle w:val="MemoText"/>
        <w:jc w:val="center"/>
      </w:pPr>
    </w:p>
    <w:p w14:paraId="1988CCD0" w14:textId="30260694" w:rsidR="00577087" w:rsidRDefault="00577087" w:rsidP="00606DAE">
      <w:pPr>
        <w:pStyle w:val="MemoText"/>
        <w:jc w:val="center"/>
      </w:pPr>
    </w:p>
    <w:p w14:paraId="3DD72C64" w14:textId="02CEBCE4" w:rsidR="00577087" w:rsidRDefault="00577087" w:rsidP="00606DAE">
      <w:pPr>
        <w:pStyle w:val="MemoText"/>
        <w:jc w:val="center"/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2D224C42" w:rsidR="00373996" w:rsidRPr="00AF4C17" w:rsidRDefault="0066016C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September 17</w:t>
    </w:r>
    <w:r w:rsidR="00542687">
      <w:rPr>
        <w:rFonts w:ascii="Arial" w:hAnsi="Arial" w:cs="Arial"/>
      </w:rPr>
      <w:t>, 202</w:t>
    </w:r>
    <w:r w:rsidR="00C90348">
      <w:rPr>
        <w:rFonts w:ascii="Arial" w:hAnsi="Arial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87B17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E148F"/>
    <w:rsid w:val="002E1F80"/>
    <w:rsid w:val="002F5377"/>
    <w:rsid w:val="003001D6"/>
    <w:rsid w:val="003016DD"/>
    <w:rsid w:val="00305CF8"/>
    <w:rsid w:val="003062BB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50CC5"/>
    <w:rsid w:val="00361018"/>
    <w:rsid w:val="003727BF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338B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77087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0D46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016C"/>
    <w:rsid w:val="006624CF"/>
    <w:rsid w:val="006660B3"/>
    <w:rsid w:val="006724CF"/>
    <w:rsid w:val="006756AB"/>
    <w:rsid w:val="00676EDB"/>
    <w:rsid w:val="006816E1"/>
    <w:rsid w:val="0068453D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17BE"/>
    <w:rsid w:val="00726CDC"/>
    <w:rsid w:val="00750DB2"/>
    <w:rsid w:val="00763937"/>
    <w:rsid w:val="00767C7F"/>
    <w:rsid w:val="00767CA5"/>
    <w:rsid w:val="00774EA0"/>
    <w:rsid w:val="007803BC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4649"/>
    <w:rsid w:val="0091667F"/>
    <w:rsid w:val="009201E0"/>
    <w:rsid w:val="009313C7"/>
    <w:rsid w:val="009443DD"/>
    <w:rsid w:val="00945CFE"/>
    <w:rsid w:val="00946D03"/>
    <w:rsid w:val="009477B3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2EE0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6438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9E6"/>
    <w:rsid w:val="00DB6A63"/>
    <w:rsid w:val="00DB75EB"/>
    <w:rsid w:val="00DC30EC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4BEE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3297"/>
    <w:rsid w:val="00EF4335"/>
    <w:rsid w:val="00EF6498"/>
    <w:rsid w:val="00F01DC9"/>
    <w:rsid w:val="00F23664"/>
    <w:rsid w:val="00F276FC"/>
    <w:rsid w:val="00F32306"/>
    <w:rsid w:val="00F32A58"/>
    <w:rsid w:val="00F34012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491521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17</TotalTime>
  <Pages>4</Pages>
  <Words>210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Cristina Hall</cp:lastModifiedBy>
  <cp:revision>6</cp:revision>
  <cp:lastPrinted>2024-09-10T20:57:00Z</cp:lastPrinted>
  <dcterms:created xsi:type="dcterms:W3CDTF">2024-09-05T21:32:00Z</dcterms:created>
  <dcterms:modified xsi:type="dcterms:W3CDTF">2024-09-10T20:58:00Z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