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58" w:type="dxa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 w:rsidTr="00287B17">
        <w:trPr>
          <w:trHeight w:val="480"/>
        </w:trPr>
        <w:tc>
          <w:tcPr>
            <w:tcW w:w="1458" w:type="dxa"/>
          </w:tcPr>
          <w:p w14:paraId="5BAC8D81" w14:textId="51EA7FD8" w:rsidR="00394BDD" w:rsidRPr="002620B3" w:rsidRDefault="003A459F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6704" behindDoc="0" locked="0" layoutInCell="1" allowOverlap="1" wp14:anchorId="535AC81D" wp14:editId="5CBBD354">
                  <wp:simplePos x="0" y="0"/>
                  <wp:positionH relativeFrom="column">
                    <wp:posOffset>5304155</wp:posOffset>
                  </wp:positionH>
                  <wp:positionV relativeFrom="paragraph">
                    <wp:posOffset>-683260</wp:posOffset>
                  </wp:positionV>
                  <wp:extent cx="1138555" cy="1495425"/>
                  <wp:effectExtent l="0" t="0" r="4445" b="9525"/>
                  <wp:wrapNone/>
                  <wp:docPr id="5" name="Picture 2" descr="city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ty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94BDD"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35E8A749" w:rsidR="00394BDD" w:rsidRPr="002620B3" w:rsidRDefault="00482914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May 21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 w:rsidR="00C90348">
              <w:rPr>
                <w:rFonts w:cs="Arial"/>
                <w:iCs/>
                <w:noProof w:val="0"/>
                <w:szCs w:val="22"/>
              </w:rPr>
              <w:t>4</w:t>
            </w:r>
          </w:p>
        </w:tc>
      </w:tr>
      <w:tr w:rsidR="00394BDD" w:rsidRPr="002620B3" w14:paraId="77039A9C" w14:textId="77777777" w:rsidTr="00287B1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 w:rsidTr="00287B1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 w:rsidTr="00287B1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23CDEC70" w:rsidR="00394BDD" w:rsidRDefault="00DF079E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Cristina Hall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 w:rsidTr="00287B1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4A0E1E22" w:rsidR="00394BDD" w:rsidRPr="002620B3" w:rsidRDefault="0048338B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F8E0C6B" wp14:editId="0FD64B54">
                      <wp:simplePos x="0" y="0"/>
                      <wp:positionH relativeFrom="column">
                        <wp:posOffset>-1057275</wp:posOffset>
                      </wp:positionH>
                      <wp:positionV relativeFrom="paragraph">
                        <wp:posOffset>264795</wp:posOffset>
                      </wp:positionV>
                      <wp:extent cx="6075045" cy="0"/>
                      <wp:effectExtent l="0" t="0" r="0" b="0"/>
                      <wp:wrapNone/>
                      <wp:docPr id="3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750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B9FA7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3.25pt,20.85pt" to="395.1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"/>
                  </w:pict>
                </mc:Fallback>
              </mc:AlternateContent>
            </w:r>
            <w:r w:rsidR="00D37002"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 w:rsidR="00D37002"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>period ended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March 31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6E1119">
              <w:rPr>
                <w:rFonts w:ascii="Arial" w:hAnsi="Arial" w:cs="Arial"/>
                <w:iCs/>
                <w:noProof/>
                <w:sz w:val="22"/>
                <w:szCs w:val="22"/>
              </w:rPr>
              <w:t>4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CF574F8" w:rsidR="00DB69E6" w:rsidRPr="00DB69E6" w:rsidRDefault="0048338B" w:rsidP="00DB69E6">
      <w:pPr>
        <w:tabs>
          <w:tab w:val="left" w:pos="3225"/>
        </w:tabs>
        <w:sectPr w:rsidR="00DB69E6" w:rsidRPr="00DB69E6" w:rsidSect="00DB69E6">
          <w:headerReference w:type="default" r:id="rId11"/>
          <w:pgSz w:w="12240" w:h="15840" w:code="1"/>
          <w:pgMar w:top="1296" w:right="1440" w:bottom="1440" w:left="1440" w:header="432" w:footer="720" w:gutter="0"/>
          <w:cols w:space="720"/>
        </w:sectPr>
      </w:pPr>
      <w:r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6F955629">
                <wp:simplePos x="0" y="0"/>
                <wp:positionH relativeFrom="margin">
                  <wp:align>center</wp:align>
                </wp:positionH>
                <wp:positionV relativeFrom="paragraph">
                  <wp:posOffset>1905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20564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.15pt" to="478.3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">
                <w10:wrap anchorx="margin"/>
              </v:line>
            </w:pict>
          </mc:Fallback>
        </mc:AlternateContent>
      </w:r>
      <w:r w:rsidR="00DB69E6">
        <w:tab/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0C927F8F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6B345AC0" w14:textId="528A74BB" w:rsidR="0068453D" w:rsidRDefault="0068453D" w:rsidP="00DA71AC">
      <w:pPr>
        <w:jc w:val="both"/>
        <w:rPr>
          <w:rFonts w:ascii="Arial" w:hAnsi="Arial" w:cs="Arial"/>
          <w:sz w:val="22"/>
          <w:szCs w:val="22"/>
        </w:rPr>
      </w:pPr>
    </w:p>
    <w:p w14:paraId="1C541628" w14:textId="77777777" w:rsidR="0068453D" w:rsidRDefault="0068453D" w:rsidP="0068453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60E2BAA5" w14:textId="77777777" w:rsidR="0068453D" w:rsidRDefault="0068453D" w:rsidP="0068453D">
      <w:pPr>
        <w:jc w:val="both"/>
        <w:rPr>
          <w:rFonts w:ascii="Arial" w:hAnsi="Arial" w:cs="Arial"/>
          <w:b/>
          <w:sz w:val="22"/>
          <w:szCs w:val="22"/>
        </w:rPr>
      </w:pPr>
    </w:p>
    <w:p w14:paraId="24AD02E0" w14:textId="40C9B55C" w:rsidR="0068453D" w:rsidRPr="00DA71AC" w:rsidRDefault="0068453D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Financial Health – Maintain a balanced budget and adequate reserves. 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39570EFC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482914">
        <w:rPr>
          <w:rFonts w:ascii="Arial" w:hAnsi="Arial" w:cs="Arial"/>
          <w:sz w:val="22"/>
          <w:szCs w:val="22"/>
        </w:rPr>
        <w:t>March 31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6E1119">
        <w:rPr>
          <w:rFonts w:ascii="Arial" w:hAnsi="Arial" w:cs="Arial"/>
          <w:iCs/>
          <w:noProof/>
          <w:sz w:val="22"/>
          <w:szCs w:val="22"/>
        </w:rPr>
        <w:t>4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5EE9B24D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466A1ED2" w14:textId="77777777" w:rsidR="00DB69E6" w:rsidRDefault="00DB69E6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31500ACF" w14:textId="50C5280A" w:rsidR="00885EA0" w:rsidRDefault="00F34012" w:rsidP="00606DAE">
      <w:pPr>
        <w:pStyle w:val="MemoText"/>
        <w:jc w:val="center"/>
        <w:rPr>
          <w:rFonts w:cs="Arial"/>
          <w:iCs/>
          <w:noProof w:val="0"/>
        </w:rPr>
      </w:pPr>
      <w:r w:rsidRPr="00F34012">
        <w:drawing>
          <wp:inline distT="0" distB="0" distL="0" distR="0" wp14:anchorId="2EFDE56C" wp14:editId="04EB4510">
            <wp:extent cx="4695825" cy="68580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5BFDD4AC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33D4BEA0" w14:textId="77777777" w:rsidR="003062BB" w:rsidRDefault="003062BB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756FB041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58C997DC" w14:textId="77777777" w:rsidR="00EF3297" w:rsidRDefault="00EF3297" w:rsidP="00606DAE">
      <w:pPr>
        <w:pStyle w:val="MemoText"/>
        <w:jc w:val="center"/>
        <w:rPr>
          <w:rFonts w:cs="Arial"/>
          <w:iCs/>
          <w:noProof w:val="0"/>
        </w:rPr>
      </w:pPr>
    </w:p>
    <w:p w14:paraId="0DEAE951" w14:textId="77777777" w:rsidR="00610D46" w:rsidRDefault="00610D46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7F009BF7" w:rsidR="00105EB5" w:rsidRDefault="00F34012" w:rsidP="00606DAE">
      <w:pPr>
        <w:pStyle w:val="MemoText"/>
        <w:jc w:val="center"/>
        <w:rPr>
          <w:rFonts w:cs="Arial"/>
          <w:iCs/>
          <w:noProof w:val="0"/>
        </w:rPr>
      </w:pPr>
      <w:r w:rsidRPr="00F34012">
        <w:lastRenderedPageBreak/>
        <w:drawing>
          <wp:inline distT="0" distB="0" distL="0" distR="0" wp14:anchorId="524D7C19" wp14:editId="7F6273C7">
            <wp:extent cx="4800600" cy="15430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E9E75" w14:textId="5862B732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5E1AD3FA" w14:textId="77777777" w:rsidR="00610D46" w:rsidRDefault="00610D46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6D08B1CE" w:rsidR="00B555B1" w:rsidRDefault="00F34012" w:rsidP="009477B3">
      <w:pPr>
        <w:pStyle w:val="MemoText"/>
        <w:jc w:val="center"/>
        <w:rPr>
          <w:rFonts w:cs="Arial"/>
          <w:iCs/>
          <w:noProof w:val="0"/>
        </w:rPr>
      </w:pPr>
      <w:r w:rsidRPr="00F34012">
        <w:drawing>
          <wp:inline distT="0" distB="0" distL="0" distR="0" wp14:anchorId="75A6B84C" wp14:editId="5A9A5055">
            <wp:extent cx="4800600" cy="18764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363A9" w14:textId="4642FD5B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12FE563E" w14:textId="77777777" w:rsidR="00610D46" w:rsidRDefault="00610D46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24D9EDC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5783FD07" w14:textId="64017500" w:rsidR="00B92EA5" w:rsidRDefault="00F34012" w:rsidP="00606DAE">
      <w:pPr>
        <w:pStyle w:val="MemoText"/>
        <w:jc w:val="center"/>
        <w:rPr>
          <w:rFonts w:cs="Arial"/>
          <w:iCs/>
          <w:noProof w:val="0"/>
        </w:rPr>
      </w:pPr>
      <w:r w:rsidRPr="00F34012">
        <w:drawing>
          <wp:inline distT="0" distB="0" distL="0" distR="0" wp14:anchorId="331C62B6" wp14:editId="58843C12">
            <wp:extent cx="4800600" cy="1333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B0F4E" w14:textId="3EC43781" w:rsidR="00561B75" w:rsidRDefault="00561B75" w:rsidP="009477B3">
      <w:pPr>
        <w:pStyle w:val="MemoText"/>
        <w:jc w:val="center"/>
        <w:rPr>
          <w:rFonts w:cs="Arial"/>
          <w:iCs/>
          <w:noProof w:val="0"/>
        </w:rPr>
      </w:pPr>
    </w:p>
    <w:p w14:paraId="6CB1C6DB" w14:textId="36A723FA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0A5E7333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1D7C2DE8" w14:textId="3CAAC20B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4D345565" w:rsidR="00E25E3E" w:rsidRDefault="00E25E3E" w:rsidP="00561B75">
      <w:pPr>
        <w:pStyle w:val="MemoText"/>
        <w:jc w:val="center"/>
        <w:rPr>
          <w:rFonts w:cs="Arial"/>
          <w:iCs/>
          <w:noProof w:val="0"/>
        </w:rPr>
      </w:pPr>
    </w:p>
    <w:p w14:paraId="5B3117D2" w14:textId="77777777" w:rsidR="00262189" w:rsidRDefault="00262189" w:rsidP="00174A20">
      <w:pPr>
        <w:pStyle w:val="MemoText"/>
        <w:rPr>
          <w:rFonts w:cs="Arial"/>
          <w:iCs/>
          <w:noProof w:val="0"/>
        </w:rPr>
      </w:pP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03FF3CFB" w14:textId="2D007D38" w:rsidR="00726CDC" w:rsidRDefault="00726CDC" w:rsidP="00606DAE">
      <w:pPr>
        <w:pStyle w:val="MemoText"/>
        <w:jc w:val="center"/>
      </w:pPr>
    </w:p>
    <w:p w14:paraId="71D31504" w14:textId="3A88B2CC" w:rsidR="009D3CC9" w:rsidRDefault="00F34012" w:rsidP="00606DAE">
      <w:pPr>
        <w:pStyle w:val="MemoText"/>
        <w:jc w:val="center"/>
        <w:rPr>
          <w:rFonts w:cs="Arial"/>
          <w:iCs/>
          <w:noProof w:val="0"/>
        </w:rPr>
      </w:pPr>
      <w:r w:rsidRPr="00F34012">
        <w:lastRenderedPageBreak/>
        <w:drawing>
          <wp:inline distT="0" distB="0" distL="0" distR="0" wp14:anchorId="48AF82BB" wp14:editId="7D0B6E05">
            <wp:extent cx="4076700" cy="38862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DE2E839" w:rsidR="00654513" w:rsidRDefault="00654513" w:rsidP="00CA2C87">
      <w:pPr>
        <w:pStyle w:val="MemoText"/>
        <w:jc w:val="center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sectPr w:rsidR="00E25E3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5B43AEA1" w:rsidR="00373996" w:rsidRPr="00AF4C17" w:rsidRDefault="00D36438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May 21</w:t>
    </w:r>
    <w:r w:rsidR="00542687">
      <w:rPr>
        <w:rFonts w:ascii="Arial" w:hAnsi="Arial" w:cs="Arial"/>
      </w:rPr>
      <w:t>, 202</w:t>
    </w:r>
    <w:r w:rsidR="00C90348">
      <w:rPr>
        <w:rFonts w:ascii="Arial" w:hAnsi="Arial" w:cs="Arial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7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00C1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87B17"/>
    <w:rsid w:val="0029002C"/>
    <w:rsid w:val="00295D1E"/>
    <w:rsid w:val="002A0096"/>
    <w:rsid w:val="002A0797"/>
    <w:rsid w:val="002A1F20"/>
    <w:rsid w:val="002B65B1"/>
    <w:rsid w:val="002C084C"/>
    <w:rsid w:val="002D3342"/>
    <w:rsid w:val="002D397E"/>
    <w:rsid w:val="002E148F"/>
    <w:rsid w:val="002E1F80"/>
    <w:rsid w:val="002F5377"/>
    <w:rsid w:val="003001D6"/>
    <w:rsid w:val="003016DD"/>
    <w:rsid w:val="00305CF8"/>
    <w:rsid w:val="003062BB"/>
    <w:rsid w:val="00307EEA"/>
    <w:rsid w:val="00316B4C"/>
    <w:rsid w:val="0031741A"/>
    <w:rsid w:val="00323EA4"/>
    <w:rsid w:val="00325F42"/>
    <w:rsid w:val="0033128E"/>
    <w:rsid w:val="00335153"/>
    <w:rsid w:val="0034013E"/>
    <w:rsid w:val="00340D63"/>
    <w:rsid w:val="003500C4"/>
    <w:rsid w:val="00361018"/>
    <w:rsid w:val="003727BF"/>
    <w:rsid w:val="00373996"/>
    <w:rsid w:val="00390A92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2914"/>
    <w:rsid w:val="0048338B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09A7"/>
    <w:rsid w:val="005B17B4"/>
    <w:rsid w:val="005B5558"/>
    <w:rsid w:val="005B7180"/>
    <w:rsid w:val="005B7951"/>
    <w:rsid w:val="005B7CC3"/>
    <w:rsid w:val="005C0366"/>
    <w:rsid w:val="005C142D"/>
    <w:rsid w:val="005D730B"/>
    <w:rsid w:val="005E4246"/>
    <w:rsid w:val="005F48AA"/>
    <w:rsid w:val="005F4915"/>
    <w:rsid w:val="005F5321"/>
    <w:rsid w:val="006008D6"/>
    <w:rsid w:val="00606DAE"/>
    <w:rsid w:val="00610D46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660B3"/>
    <w:rsid w:val="006756AB"/>
    <w:rsid w:val="00676EDB"/>
    <w:rsid w:val="006816E1"/>
    <w:rsid w:val="0068453D"/>
    <w:rsid w:val="0069630B"/>
    <w:rsid w:val="006A344F"/>
    <w:rsid w:val="006B1F1F"/>
    <w:rsid w:val="006B27B3"/>
    <w:rsid w:val="006B4F9D"/>
    <w:rsid w:val="006C1BE5"/>
    <w:rsid w:val="006C4697"/>
    <w:rsid w:val="006C65FB"/>
    <w:rsid w:val="006C7CC1"/>
    <w:rsid w:val="006D239A"/>
    <w:rsid w:val="006D3E6C"/>
    <w:rsid w:val="006D5E07"/>
    <w:rsid w:val="006E1119"/>
    <w:rsid w:val="006E1301"/>
    <w:rsid w:val="006F09EC"/>
    <w:rsid w:val="006F49A5"/>
    <w:rsid w:val="006F50F9"/>
    <w:rsid w:val="00701E5C"/>
    <w:rsid w:val="00704AF8"/>
    <w:rsid w:val="007113F8"/>
    <w:rsid w:val="007153C2"/>
    <w:rsid w:val="007217BE"/>
    <w:rsid w:val="00726CDC"/>
    <w:rsid w:val="00750DB2"/>
    <w:rsid w:val="00763937"/>
    <w:rsid w:val="00767C7F"/>
    <w:rsid w:val="00767CA5"/>
    <w:rsid w:val="00774EA0"/>
    <w:rsid w:val="007803BC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0A37"/>
    <w:rsid w:val="007F4DAC"/>
    <w:rsid w:val="00800120"/>
    <w:rsid w:val="00801378"/>
    <w:rsid w:val="008064AA"/>
    <w:rsid w:val="008133C5"/>
    <w:rsid w:val="00823C3D"/>
    <w:rsid w:val="00827927"/>
    <w:rsid w:val="00835B5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E5276"/>
    <w:rsid w:val="008F4483"/>
    <w:rsid w:val="008F5796"/>
    <w:rsid w:val="008F71B5"/>
    <w:rsid w:val="00914649"/>
    <w:rsid w:val="0091667F"/>
    <w:rsid w:val="009313C7"/>
    <w:rsid w:val="009443DD"/>
    <w:rsid w:val="00945CFE"/>
    <w:rsid w:val="00946D03"/>
    <w:rsid w:val="009477B3"/>
    <w:rsid w:val="00953487"/>
    <w:rsid w:val="00961750"/>
    <w:rsid w:val="00965D1B"/>
    <w:rsid w:val="00966526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5F81"/>
    <w:rsid w:val="00A36188"/>
    <w:rsid w:val="00A52DC2"/>
    <w:rsid w:val="00A570E8"/>
    <w:rsid w:val="00A573B0"/>
    <w:rsid w:val="00A64D28"/>
    <w:rsid w:val="00A65C1E"/>
    <w:rsid w:val="00A6687E"/>
    <w:rsid w:val="00A77C7F"/>
    <w:rsid w:val="00A97AFB"/>
    <w:rsid w:val="00A97BF9"/>
    <w:rsid w:val="00AA0163"/>
    <w:rsid w:val="00AA2C2B"/>
    <w:rsid w:val="00AA345A"/>
    <w:rsid w:val="00AA6B92"/>
    <w:rsid w:val="00AB7AC1"/>
    <w:rsid w:val="00AC4A32"/>
    <w:rsid w:val="00AC5E60"/>
    <w:rsid w:val="00AD26BC"/>
    <w:rsid w:val="00AD32CE"/>
    <w:rsid w:val="00AD3788"/>
    <w:rsid w:val="00AD616E"/>
    <w:rsid w:val="00AE29C7"/>
    <w:rsid w:val="00AE2E6C"/>
    <w:rsid w:val="00AF17D8"/>
    <w:rsid w:val="00AF36C5"/>
    <w:rsid w:val="00AF4C17"/>
    <w:rsid w:val="00AF5BB6"/>
    <w:rsid w:val="00B06469"/>
    <w:rsid w:val="00B10B78"/>
    <w:rsid w:val="00B11984"/>
    <w:rsid w:val="00B327AC"/>
    <w:rsid w:val="00B3352C"/>
    <w:rsid w:val="00B339D1"/>
    <w:rsid w:val="00B352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92EA5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0348"/>
    <w:rsid w:val="00C917A7"/>
    <w:rsid w:val="00CA2C87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6438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9E6"/>
    <w:rsid w:val="00DB6A63"/>
    <w:rsid w:val="00DB75EB"/>
    <w:rsid w:val="00DC6C80"/>
    <w:rsid w:val="00DD0B24"/>
    <w:rsid w:val="00DD1016"/>
    <w:rsid w:val="00DD358A"/>
    <w:rsid w:val="00DD3F34"/>
    <w:rsid w:val="00DF079E"/>
    <w:rsid w:val="00DF3006"/>
    <w:rsid w:val="00DF52CA"/>
    <w:rsid w:val="00DF5AC7"/>
    <w:rsid w:val="00E02E5D"/>
    <w:rsid w:val="00E02F1D"/>
    <w:rsid w:val="00E10C97"/>
    <w:rsid w:val="00E1559F"/>
    <w:rsid w:val="00E2325B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85C19"/>
    <w:rsid w:val="00E9237E"/>
    <w:rsid w:val="00E94A28"/>
    <w:rsid w:val="00E95025"/>
    <w:rsid w:val="00E95FEA"/>
    <w:rsid w:val="00EA6DF2"/>
    <w:rsid w:val="00EC380A"/>
    <w:rsid w:val="00EC4C72"/>
    <w:rsid w:val="00EC5D68"/>
    <w:rsid w:val="00EC7B41"/>
    <w:rsid w:val="00EC7E94"/>
    <w:rsid w:val="00ED0A2B"/>
    <w:rsid w:val="00ED3AC0"/>
    <w:rsid w:val="00ED6C4A"/>
    <w:rsid w:val="00EE135D"/>
    <w:rsid w:val="00EE13D9"/>
    <w:rsid w:val="00EF1672"/>
    <w:rsid w:val="00EF1FCB"/>
    <w:rsid w:val="00EF3297"/>
    <w:rsid w:val="00EF4335"/>
    <w:rsid w:val="00EF6498"/>
    <w:rsid w:val="00F01DC9"/>
    <w:rsid w:val="00F23664"/>
    <w:rsid w:val="00F276FC"/>
    <w:rsid w:val="00F32306"/>
    <w:rsid w:val="00F32A58"/>
    <w:rsid w:val="00F34012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477185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5</TotalTime>
  <Pages>4</Pages>
  <Words>210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Cristina Hall</cp:lastModifiedBy>
  <cp:revision>17</cp:revision>
  <cp:lastPrinted>2024-05-06T19:25:00Z</cp:lastPrinted>
  <dcterms:created xsi:type="dcterms:W3CDTF">2024-05-02T23:30:00Z</dcterms:created>
  <dcterms:modified xsi:type="dcterms:W3CDTF">2024-05-06T22:17:00Z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