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 w:rsidTr="00506996">
        <w:trPr>
          <w:trHeight w:val="480"/>
        </w:trPr>
        <w:tc>
          <w:tcPr>
            <w:tcW w:w="1458" w:type="dxa"/>
          </w:tcPr>
          <w:p w14:paraId="5BAC8D81" w14:textId="2F56B334" w:rsidR="00394BDD" w:rsidRPr="002620B3" w:rsidRDefault="00AA0163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A459F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535AC81D" wp14:editId="5CBBD354">
                  <wp:simplePos x="0" y="0"/>
                  <wp:positionH relativeFrom="column">
                    <wp:posOffset>5304155</wp:posOffset>
                  </wp:positionH>
                  <wp:positionV relativeFrom="paragraph">
                    <wp:posOffset>-683260</wp:posOffset>
                  </wp:positionV>
                  <wp:extent cx="1138555" cy="1495425"/>
                  <wp:effectExtent l="0" t="0" r="4445" b="9525"/>
                  <wp:wrapNone/>
                  <wp:docPr id="5" name="Picture 2" descr="cit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t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4BDD"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4A4D7F6E" w:rsidR="00394BDD" w:rsidRPr="002620B3" w:rsidRDefault="00484801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February</w:t>
            </w:r>
            <w:r w:rsidR="002D6E0A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85559F">
              <w:rPr>
                <w:rFonts w:cs="Arial"/>
                <w:iCs/>
                <w:noProof w:val="0"/>
                <w:szCs w:val="22"/>
              </w:rPr>
              <w:t>1</w:t>
            </w:r>
            <w:r>
              <w:rPr>
                <w:rFonts w:cs="Arial"/>
                <w:iCs/>
                <w:noProof w:val="0"/>
                <w:szCs w:val="22"/>
              </w:rPr>
              <w:t>8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77039A9C" w14:textId="77777777" w:rsidTr="00506996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 w:rsidTr="00506996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 w:rsidTr="00506996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44678FCB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 w:rsidTr="00506996">
        <w:trPr>
          <w:trHeight w:val="480"/>
        </w:trPr>
        <w:tc>
          <w:tcPr>
            <w:tcW w:w="1458" w:type="dxa"/>
          </w:tcPr>
          <w:p w14:paraId="583D609D" w14:textId="2B5FF1D7" w:rsidR="00394BDD" w:rsidRPr="002620B3" w:rsidRDefault="00506996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cs="Arial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CA732B4" wp14:editId="2EBFEF9C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187960</wp:posOffset>
                      </wp:positionV>
                      <wp:extent cx="6075045" cy="0"/>
                      <wp:effectExtent l="0" t="0" r="0" b="0"/>
                      <wp:wrapNone/>
                      <wp:docPr id="4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75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21862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4.8pt" to="474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"/>
                  </w:pict>
                </mc:Fallback>
              </mc:AlternateContent>
            </w:r>
            <w:r w:rsidR="00394BDD"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1ACD7F7A" w:rsidR="00394BDD" w:rsidRPr="002620B3" w:rsidRDefault="00506996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cs="Arial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8E0C6B" wp14:editId="4D522D2A">
                      <wp:simplePos x="0" y="0"/>
                      <wp:positionH relativeFrom="column">
                        <wp:posOffset>-971550</wp:posOffset>
                      </wp:positionH>
                      <wp:positionV relativeFrom="paragraph">
                        <wp:posOffset>241300</wp:posOffset>
                      </wp:positionV>
                      <wp:extent cx="6075045" cy="0"/>
                      <wp:effectExtent l="0" t="0" r="0" b="0"/>
                      <wp:wrapNone/>
                      <wp:docPr id="3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75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64E410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5pt,19pt" to="401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"/>
                  </w:pict>
                </mc:Fallback>
              </mc:AlternateContent>
            </w:r>
            <w:r w:rsidR="00D37002"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 w:rsidR="00D37002"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484801">
              <w:rPr>
                <w:rFonts w:ascii="Arial" w:hAnsi="Arial" w:cs="Arial"/>
                <w:iCs/>
                <w:noProof/>
                <w:sz w:val="22"/>
                <w:szCs w:val="22"/>
              </w:rPr>
              <w:t>December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85559F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6E1119">
              <w:rPr>
                <w:rFonts w:ascii="Arial" w:hAnsi="Arial" w:cs="Arial"/>
                <w:iCs/>
                <w:noProof/>
                <w:sz w:val="22"/>
                <w:szCs w:val="22"/>
              </w:rPr>
              <w:t>4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5CC118F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D94F6BB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2FED1E0A" w14:textId="77777777" w:rsidR="00506996" w:rsidRDefault="00506996" w:rsidP="00506996">
      <w:pPr>
        <w:jc w:val="both"/>
        <w:rPr>
          <w:rFonts w:ascii="Arial" w:hAnsi="Arial" w:cs="Arial"/>
          <w:b/>
          <w:sz w:val="22"/>
          <w:szCs w:val="22"/>
        </w:rPr>
      </w:pPr>
    </w:p>
    <w:p w14:paraId="2CEF0A5C" w14:textId="544D2E11" w:rsidR="00506996" w:rsidRPr="00DA71AC" w:rsidRDefault="00506996" w:rsidP="0050699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96D2603" w14:textId="77777777" w:rsidR="00506996" w:rsidRPr="00D10E4A" w:rsidRDefault="00506996" w:rsidP="00506996">
      <w:pPr>
        <w:jc w:val="both"/>
        <w:rPr>
          <w:rFonts w:ascii="Arial" w:hAnsi="Arial" w:cs="Arial"/>
          <w:b/>
        </w:rPr>
      </w:pPr>
    </w:p>
    <w:p w14:paraId="1B5842F1" w14:textId="77777777" w:rsidR="00506996" w:rsidRPr="00DA71AC" w:rsidRDefault="00506996" w:rsidP="005069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Financial Health – Maintain a balanced budget and adequate reserves</w:t>
      </w:r>
      <w:r>
        <w:rPr>
          <w:rFonts w:ascii="Arial" w:hAnsi="Arial" w:cs="Arial"/>
          <w:iCs/>
          <w:noProof/>
          <w:sz w:val="22"/>
          <w:szCs w:val="22"/>
        </w:rPr>
        <w:t>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54A69018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484801">
        <w:rPr>
          <w:rFonts w:ascii="Arial" w:hAnsi="Arial" w:cs="Arial"/>
          <w:sz w:val="22"/>
          <w:szCs w:val="22"/>
        </w:rPr>
        <w:t>December</w:t>
      </w:r>
      <w:r w:rsidR="00482914">
        <w:rPr>
          <w:rFonts w:ascii="Arial" w:hAnsi="Arial" w:cs="Arial"/>
          <w:sz w:val="22"/>
          <w:szCs w:val="22"/>
        </w:rPr>
        <w:t xml:space="preserve"> 3</w:t>
      </w:r>
      <w:r w:rsidR="0085559F">
        <w:rPr>
          <w:rFonts w:ascii="Arial" w:hAnsi="Arial" w:cs="Arial"/>
          <w:sz w:val="22"/>
          <w:szCs w:val="22"/>
        </w:rPr>
        <w:t>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6E1119">
        <w:rPr>
          <w:rFonts w:ascii="Arial" w:hAnsi="Arial" w:cs="Arial"/>
          <w:iCs/>
          <w:noProof/>
          <w:sz w:val="22"/>
          <w:szCs w:val="22"/>
        </w:rPr>
        <w:t>4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7E72AFE7" w14:textId="3C54F495" w:rsidR="001620BA" w:rsidRDefault="001745EF" w:rsidP="00606DAE">
      <w:pPr>
        <w:pStyle w:val="MemoText"/>
        <w:jc w:val="center"/>
        <w:rPr>
          <w:rFonts w:cs="Arial"/>
          <w:iCs/>
          <w:noProof w:val="0"/>
        </w:rPr>
      </w:pPr>
      <w:r w:rsidRPr="001745EF">
        <w:drawing>
          <wp:inline distT="0" distB="0" distL="0" distR="0" wp14:anchorId="764D50B1" wp14:editId="155A17EF">
            <wp:extent cx="4699000" cy="7042150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00ACF" w14:textId="2F746D0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420C9D41" w:rsidR="00885EA0" w:rsidRDefault="00484801" w:rsidP="00606DAE">
      <w:pPr>
        <w:pStyle w:val="MemoText"/>
        <w:jc w:val="center"/>
        <w:rPr>
          <w:rFonts w:cs="Arial"/>
          <w:iCs/>
          <w:noProof w:val="0"/>
        </w:rPr>
      </w:pPr>
      <w:r w:rsidRPr="00484801">
        <w:lastRenderedPageBreak/>
        <w:drawing>
          <wp:inline distT="0" distB="0" distL="0" distR="0" wp14:anchorId="1B367CE9" wp14:editId="5028A346">
            <wp:extent cx="4800600" cy="971550"/>
            <wp:effectExtent l="0" t="0" r="0" b="0"/>
            <wp:docPr id="13178120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703C8" w14:textId="3B44C0A5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579F585A" w14:textId="170D4971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5794EA17" w14:textId="06E5496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53DAE1D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F35621A" w14:textId="77777777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01DE9E75" w14:textId="169577B5" w:rsidR="006E1301" w:rsidRDefault="00484801" w:rsidP="00606DAE">
      <w:pPr>
        <w:pStyle w:val="MemoText"/>
        <w:jc w:val="center"/>
        <w:rPr>
          <w:rFonts w:cs="Arial"/>
          <w:iCs/>
          <w:noProof w:val="0"/>
        </w:rPr>
      </w:pPr>
      <w:r w:rsidRPr="00484801">
        <w:drawing>
          <wp:inline distT="0" distB="0" distL="0" distR="0" wp14:anchorId="0C2907C8" wp14:editId="670A70C7">
            <wp:extent cx="4800600" cy="1504950"/>
            <wp:effectExtent l="0" t="0" r="0" b="0"/>
            <wp:docPr id="14260091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5144C" w14:textId="04A899CE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5321206B" w14:textId="4A4D6321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15E0C59A" w14:textId="6B096BE6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37D5748" w14:textId="5A8A4164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04FB8A2D" w14:textId="40F0829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5CEB511" w14:textId="460541B0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52B5E816" w14:textId="27956418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292DA6DD" w14:textId="7777777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5783FD07" w14:textId="2A5C5E85" w:rsidR="00B92EA5" w:rsidRDefault="00484801" w:rsidP="00606DAE">
      <w:pPr>
        <w:pStyle w:val="MemoText"/>
        <w:jc w:val="center"/>
        <w:rPr>
          <w:rFonts w:cs="Arial"/>
          <w:iCs/>
          <w:noProof w:val="0"/>
        </w:rPr>
      </w:pPr>
      <w:r w:rsidRPr="00484801">
        <w:drawing>
          <wp:inline distT="0" distB="0" distL="0" distR="0" wp14:anchorId="55E4DBB9" wp14:editId="33644FF6">
            <wp:extent cx="4800600" cy="962025"/>
            <wp:effectExtent l="0" t="0" r="0" b="9525"/>
            <wp:docPr id="20252680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6F45075C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63836F4" w14:textId="75A10315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3D0031AB" w14:textId="4B7E3C78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44E2AF25" w14:textId="4765F954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E1AF205" w14:textId="5AC36F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16A7B7D9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1BC0E409" w14:textId="7EA73263" w:rsidR="00E25E3E" w:rsidRDefault="005E500C" w:rsidP="005E500C">
      <w:pPr>
        <w:pStyle w:val="MemoText"/>
        <w:jc w:val="center"/>
        <w:rPr>
          <w:rFonts w:cs="Arial"/>
          <w:iCs/>
          <w:noProof w:val="0"/>
        </w:rPr>
      </w:pPr>
      <w:r w:rsidRPr="005E500C">
        <w:lastRenderedPageBreak/>
        <w:drawing>
          <wp:inline distT="0" distB="0" distL="0" distR="0" wp14:anchorId="2FD847A4" wp14:editId="44AB6750">
            <wp:extent cx="4756150" cy="2870200"/>
            <wp:effectExtent l="0" t="0" r="635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F101" w14:textId="49259D39" w:rsidR="00E25E3E" w:rsidRDefault="00E25E3E" w:rsidP="005C0870">
      <w:pPr>
        <w:pStyle w:val="MemoText"/>
        <w:jc w:val="center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2CFDF4E6" w:rsidR="00373996" w:rsidRPr="00AF4C17" w:rsidRDefault="00484801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February</w:t>
    </w:r>
    <w:r w:rsidR="002D6E0A">
      <w:rPr>
        <w:rFonts w:ascii="Arial" w:hAnsi="Arial" w:cs="Arial"/>
      </w:rPr>
      <w:t xml:space="preserve"> </w:t>
    </w:r>
    <w:r w:rsidR="0085559F">
      <w:rPr>
        <w:rFonts w:ascii="Arial" w:hAnsi="Arial" w:cs="Arial"/>
      </w:rPr>
      <w:t>1</w:t>
    </w:r>
    <w:r>
      <w:rPr>
        <w:rFonts w:ascii="Arial" w:hAnsi="Arial" w:cs="Arial"/>
      </w:rPr>
      <w:t>8</w:t>
    </w:r>
    <w:r w:rsidR="00542687">
      <w:rPr>
        <w:rFonts w:ascii="Arial" w:hAnsi="Arial" w:cs="Arial"/>
      </w:rPr>
      <w:t>, 202</w:t>
    </w:r>
    <w:r>
      <w:rPr>
        <w:rFonts w:ascii="Arial" w:hAnsi="Arial" w:cs="Aria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81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648C"/>
    <w:rsid w:val="001671B9"/>
    <w:rsid w:val="001745EF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06996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730B"/>
    <w:rsid w:val="005E4246"/>
    <w:rsid w:val="005E500C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5559F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E79DE"/>
    <w:rsid w:val="008F4483"/>
    <w:rsid w:val="008F5796"/>
    <w:rsid w:val="008F71B5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17913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1C60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35DF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81281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1251</TotalTime>
  <Pages>4</Pages>
  <Words>210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Jordyn LaSarge</cp:lastModifiedBy>
  <cp:revision>147</cp:revision>
  <cp:lastPrinted>2025-02-06T23:59:00Z</cp:lastPrinted>
  <dcterms:created xsi:type="dcterms:W3CDTF">2022-12-22T00:56:00Z</dcterms:created>
  <dcterms:modified xsi:type="dcterms:W3CDTF">2025-02-12T17:21:00Z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