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654947D2" w:rsidR="005F27ED" w:rsidRPr="002620B3" w:rsidRDefault="00025409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November 4</w:t>
            </w:r>
            <w:r w:rsidR="00AF2FE5">
              <w:rPr>
                <w:rFonts w:cs="Arial"/>
                <w:iCs/>
                <w:noProof w:val="0"/>
                <w:szCs w:val="22"/>
              </w:rPr>
              <w:t>, 2025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7558A56E" w:rsidR="00015BCA" w:rsidRDefault="00D66BC3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Keith Cheong</w:t>
            </w:r>
            <w:r w:rsidR="00015BCA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14234A">
              <w:rPr>
                <w:rFonts w:ascii="Arial" w:hAnsi="Arial" w:cs="Arial"/>
                <w:iCs/>
                <w:noProof/>
                <w:sz w:val="22"/>
                <w:szCs w:val="22"/>
              </w:rPr>
              <w:t>Senior Accountant</w:t>
            </w:r>
          </w:p>
          <w:p w14:paraId="5A429836" w14:textId="68CC8E1D" w:rsidR="00394BDD" w:rsidRDefault="00506842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Verenise Fierros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152A6A6C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AC6943">
        <w:rPr>
          <w:rFonts w:ascii="Arial" w:hAnsi="Arial" w:cs="Arial"/>
          <w:sz w:val="22"/>
          <w:szCs w:val="22"/>
        </w:rPr>
        <w:t xml:space="preserve">September </w:t>
      </w:r>
      <w:r w:rsidR="00025409">
        <w:rPr>
          <w:rFonts w:ascii="Arial" w:hAnsi="Arial" w:cs="Arial"/>
          <w:sz w:val="22"/>
          <w:szCs w:val="22"/>
        </w:rPr>
        <w:t>27</w:t>
      </w:r>
      <w:r w:rsidR="00BD708F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BD708F">
        <w:rPr>
          <w:rFonts w:ascii="Arial" w:hAnsi="Arial" w:cs="Arial"/>
          <w:sz w:val="22"/>
          <w:szCs w:val="22"/>
        </w:rPr>
        <w:t>2025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025409">
        <w:rPr>
          <w:rFonts w:ascii="Arial" w:hAnsi="Arial" w:cs="Arial"/>
          <w:sz w:val="22"/>
          <w:szCs w:val="22"/>
        </w:rPr>
        <w:t>October 10</w:t>
      </w:r>
      <w:r w:rsidR="002D5BC2">
        <w:rPr>
          <w:rFonts w:ascii="Arial" w:hAnsi="Arial" w:cs="Arial"/>
          <w:sz w:val="22"/>
          <w:szCs w:val="22"/>
        </w:rPr>
        <w:t>, 2025</w:t>
      </w:r>
      <w:r w:rsidR="006F4BE9">
        <w:rPr>
          <w:rFonts w:ascii="Arial" w:hAnsi="Arial" w:cs="Arial"/>
          <w:sz w:val="22"/>
          <w:szCs w:val="22"/>
        </w:rPr>
        <w:t>.</w:t>
      </w:r>
    </w:p>
    <w:p w14:paraId="76FD3E25" w14:textId="2D4B7088" w:rsidR="00BF44B9" w:rsidRDefault="00BF44B9" w:rsidP="00DA71AC">
      <w:pPr>
        <w:jc w:val="both"/>
        <w:rPr>
          <w:rFonts w:ascii="Arial" w:hAnsi="Arial" w:cs="Arial"/>
          <w:sz w:val="22"/>
          <w:szCs w:val="22"/>
        </w:rPr>
      </w:pPr>
    </w:p>
    <w:p w14:paraId="7911E3C2" w14:textId="6535C16C" w:rsidR="00193647" w:rsidRPr="00193647" w:rsidRDefault="0094208B" w:rsidP="001F3FD2">
      <w:pPr>
        <w:jc w:val="both"/>
        <w:rPr>
          <w:rFonts w:ascii="Arial" w:hAnsi="Arial" w:cs="Arial"/>
          <w:bCs/>
          <w:sz w:val="22"/>
          <w:szCs w:val="22"/>
        </w:rPr>
      </w:pPr>
      <w:r w:rsidRPr="0094208B">
        <w:rPr>
          <w:noProof/>
        </w:rPr>
        <w:drawing>
          <wp:inline distT="0" distB="0" distL="0" distR="0" wp14:anchorId="516D4A6D" wp14:editId="61E6EA6A">
            <wp:extent cx="5943600" cy="1215390"/>
            <wp:effectExtent l="0" t="0" r="0" b="3810"/>
            <wp:docPr id="18599575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9539E" w14:textId="2C6841E8" w:rsidR="00232F5F" w:rsidRDefault="00232F5F" w:rsidP="001A6559">
      <w:pPr>
        <w:jc w:val="both"/>
        <w:rPr>
          <w:rFonts w:ascii="Arial" w:hAnsi="Arial" w:cs="Arial"/>
          <w:b/>
          <w:sz w:val="22"/>
          <w:szCs w:val="22"/>
        </w:rPr>
      </w:pPr>
    </w:p>
    <w:p w14:paraId="5F0F7FEE" w14:textId="0605A50B" w:rsidR="001A6559" w:rsidRDefault="001A6559" w:rsidP="001A655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0599D700" w14:textId="12299CD9" w:rsidR="001A6559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</w:p>
    <w:p w14:paraId="33C77083" w14:textId="3C57D4FE" w:rsidR="001A6559" w:rsidRPr="00232F5F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  <w:r w:rsidRPr="00767BE3">
        <w:rPr>
          <w:rFonts w:ascii="Arial" w:hAnsi="Arial" w:cs="Arial"/>
          <w:b/>
          <w:sz w:val="22"/>
          <w:szCs w:val="22"/>
        </w:rPr>
        <w:t>F</w:t>
      </w:r>
      <w:r w:rsidR="00AE29B1" w:rsidRPr="00767BE3">
        <w:rPr>
          <w:rFonts w:ascii="Arial" w:hAnsi="Arial" w:cs="Arial"/>
          <w:b/>
          <w:sz w:val="22"/>
          <w:szCs w:val="22"/>
        </w:rPr>
        <w:t xml:space="preserve">inancial Health </w:t>
      </w:r>
      <w:r w:rsidR="00232F5F" w:rsidRPr="00767BE3">
        <w:rPr>
          <w:rFonts w:ascii="Arial" w:hAnsi="Arial" w:cs="Arial"/>
          <w:b/>
          <w:sz w:val="22"/>
          <w:szCs w:val="22"/>
        </w:rPr>
        <w:t>–</w:t>
      </w:r>
      <w:r w:rsidR="00232F5F" w:rsidRPr="00232F5F">
        <w:rPr>
          <w:rFonts w:ascii="Arial" w:hAnsi="Arial" w:cs="Arial"/>
          <w:bCs/>
          <w:sz w:val="22"/>
          <w:szCs w:val="22"/>
        </w:rPr>
        <w:t xml:space="preserve"> Maintain a balanced budget and adequate reserves.</w:t>
      </w:r>
    </w:p>
    <w:p w14:paraId="22A2D6AE" w14:textId="77777777" w:rsidR="001A6559" w:rsidRDefault="001A6559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7643D081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E8019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7267F" w14:textId="77777777" w:rsidR="00383CCF" w:rsidRDefault="00383CCF">
      <w:r>
        <w:separator/>
      </w:r>
    </w:p>
  </w:endnote>
  <w:endnote w:type="continuationSeparator" w:id="0">
    <w:p w14:paraId="192D8488" w14:textId="77777777" w:rsidR="00383CCF" w:rsidRDefault="00383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81764" w14:textId="77777777" w:rsidR="00383CCF" w:rsidRDefault="00383CCF">
      <w:r>
        <w:separator/>
      </w:r>
    </w:p>
  </w:footnote>
  <w:footnote w:type="continuationSeparator" w:id="0">
    <w:p w14:paraId="1B9838A6" w14:textId="77777777" w:rsidR="00383CCF" w:rsidRDefault="00383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05CCD"/>
    <w:multiLevelType w:val="hybridMultilevel"/>
    <w:tmpl w:val="F1CA6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6796567">
    <w:abstractNumId w:val="1"/>
  </w:num>
  <w:num w:numId="2" w16cid:durableId="82289615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03A7E"/>
    <w:rsid w:val="000117A6"/>
    <w:rsid w:val="00015BA3"/>
    <w:rsid w:val="00015BCA"/>
    <w:rsid w:val="0001670F"/>
    <w:rsid w:val="000168EC"/>
    <w:rsid w:val="0002153A"/>
    <w:rsid w:val="00021EC3"/>
    <w:rsid w:val="00024C4A"/>
    <w:rsid w:val="00024D56"/>
    <w:rsid w:val="00025409"/>
    <w:rsid w:val="00032BC0"/>
    <w:rsid w:val="00034B6F"/>
    <w:rsid w:val="00035183"/>
    <w:rsid w:val="00036B52"/>
    <w:rsid w:val="00037390"/>
    <w:rsid w:val="000410DB"/>
    <w:rsid w:val="00041A05"/>
    <w:rsid w:val="00043880"/>
    <w:rsid w:val="00044AE9"/>
    <w:rsid w:val="000479D7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C7447"/>
    <w:rsid w:val="000D168F"/>
    <w:rsid w:val="000D195D"/>
    <w:rsid w:val="000D24F2"/>
    <w:rsid w:val="000D256B"/>
    <w:rsid w:val="000D5348"/>
    <w:rsid w:val="000E2539"/>
    <w:rsid w:val="000E5073"/>
    <w:rsid w:val="000F545E"/>
    <w:rsid w:val="000F7349"/>
    <w:rsid w:val="00105376"/>
    <w:rsid w:val="00105499"/>
    <w:rsid w:val="00107E66"/>
    <w:rsid w:val="001150DE"/>
    <w:rsid w:val="001154C0"/>
    <w:rsid w:val="001212F9"/>
    <w:rsid w:val="001254A4"/>
    <w:rsid w:val="0014234A"/>
    <w:rsid w:val="00143736"/>
    <w:rsid w:val="001451B6"/>
    <w:rsid w:val="00150557"/>
    <w:rsid w:val="00152673"/>
    <w:rsid w:val="001547EB"/>
    <w:rsid w:val="0015792C"/>
    <w:rsid w:val="00157DCB"/>
    <w:rsid w:val="0016476E"/>
    <w:rsid w:val="00174DD8"/>
    <w:rsid w:val="00177BE5"/>
    <w:rsid w:val="00190599"/>
    <w:rsid w:val="00193647"/>
    <w:rsid w:val="00195789"/>
    <w:rsid w:val="001A3E66"/>
    <w:rsid w:val="001A6559"/>
    <w:rsid w:val="001B2053"/>
    <w:rsid w:val="001B331B"/>
    <w:rsid w:val="001B37D7"/>
    <w:rsid w:val="001B4285"/>
    <w:rsid w:val="001B5947"/>
    <w:rsid w:val="001C46CA"/>
    <w:rsid w:val="001C5456"/>
    <w:rsid w:val="001C6C08"/>
    <w:rsid w:val="001D2B08"/>
    <w:rsid w:val="001E0941"/>
    <w:rsid w:val="001E2185"/>
    <w:rsid w:val="001E3A7C"/>
    <w:rsid w:val="001E46C8"/>
    <w:rsid w:val="001F1725"/>
    <w:rsid w:val="001F3FD2"/>
    <w:rsid w:val="001F4118"/>
    <w:rsid w:val="001F4813"/>
    <w:rsid w:val="001F5B31"/>
    <w:rsid w:val="00210339"/>
    <w:rsid w:val="00211B60"/>
    <w:rsid w:val="002123E6"/>
    <w:rsid w:val="002124B1"/>
    <w:rsid w:val="00215764"/>
    <w:rsid w:val="00217E65"/>
    <w:rsid w:val="002208B9"/>
    <w:rsid w:val="00220CB1"/>
    <w:rsid w:val="00220EA3"/>
    <w:rsid w:val="00223A83"/>
    <w:rsid w:val="00232B16"/>
    <w:rsid w:val="00232F5F"/>
    <w:rsid w:val="00233FEE"/>
    <w:rsid w:val="002403E4"/>
    <w:rsid w:val="002411B3"/>
    <w:rsid w:val="0024376B"/>
    <w:rsid w:val="002464F1"/>
    <w:rsid w:val="002472D0"/>
    <w:rsid w:val="00251B92"/>
    <w:rsid w:val="00261511"/>
    <w:rsid w:val="002620B3"/>
    <w:rsid w:val="00262948"/>
    <w:rsid w:val="00264EBD"/>
    <w:rsid w:val="00270831"/>
    <w:rsid w:val="00273770"/>
    <w:rsid w:val="00273A85"/>
    <w:rsid w:val="00275198"/>
    <w:rsid w:val="0028167E"/>
    <w:rsid w:val="00287346"/>
    <w:rsid w:val="00287EC7"/>
    <w:rsid w:val="002A0797"/>
    <w:rsid w:val="002B497E"/>
    <w:rsid w:val="002C58AD"/>
    <w:rsid w:val="002D4AC9"/>
    <w:rsid w:val="002D5BC2"/>
    <w:rsid w:val="002D5EF9"/>
    <w:rsid w:val="002E3D95"/>
    <w:rsid w:val="002E4357"/>
    <w:rsid w:val="002E5E90"/>
    <w:rsid w:val="002E6CF6"/>
    <w:rsid w:val="002E749F"/>
    <w:rsid w:val="002F0D22"/>
    <w:rsid w:val="002F21A9"/>
    <w:rsid w:val="002F5AAC"/>
    <w:rsid w:val="00301456"/>
    <w:rsid w:val="00303AA4"/>
    <w:rsid w:val="00305EF4"/>
    <w:rsid w:val="003070B2"/>
    <w:rsid w:val="00314E3B"/>
    <w:rsid w:val="0031741A"/>
    <w:rsid w:val="0032581D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47438"/>
    <w:rsid w:val="003531D0"/>
    <w:rsid w:val="00355E89"/>
    <w:rsid w:val="00357A3D"/>
    <w:rsid w:val="00361018"/>
    <w:rsid w:val="00362B0F"/>
    <w:rsid w:val="00367C6C"/>
    <w:rsid w:val="0037185D"/>
    <w:rsid w:val="00373996"/>
    <w:rsid w:val="00380F16"/>
    <w:rsid w:val="00383CCF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B2E61"/>
    <w:rsid w:val="003C5617"/>
    <w:rsid w:val="003E2021"/>
    <w:rsid w:val="003E305C"/>
    <w:rsid w:val="003E3E9A"/>
    <w:rsid w:val="003E523F"/>
    <w:rsid w:val="003F0A62"/>
    <w:rsid w:val="003F5055"/>
    <w:rsid w:val="004014DB"/>
    <w:rsid w:val="00404FCC"/>
    <w:rsid w:val="004124EA"/>
    <w:rsid w:val="00412953"/>
    <w:rsid w:val="00414C6C"/>
    <w:rsid w:val="00416221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0C72"/>
    <w:rsid w:val="00451B57"/>
    <w:rsid w:val="00454D2C"/>
    <w:rsid w:val="004561A1"/>
    <w:rsid w:val="00461D50"/>
    <w:rsid w:val="0047081C"/>
    <w:rsid w:val="004708D9"/>
    <w:rsid w:val="00470F3B"/>
    <w:rsid w:val="00471D3D"/>
    <w:rsid w:val="00472450"/>
    <w:rsid w:val="00476630"/>
    <w:rsid w:val="004778D2"/>
    <w:rsid w:val="0048089A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1AD5"/>
    <w:rsid w:val="004D4140"/>
    <w:rsid w:val="004E006E"/>
    <w:rsid w:val="004E6E28"/>
    <w:rsid w:val="004E7127"/>
    <w:rsid w:val="004F30FF"/>
    <w:rsid w:val="004F5461"/>
    <w:rsid w:val="005002FE"/>
    <w:rsid w:val="005010DF"/>
    <w:rsid w:val="00505427"/>
    <w:rsid w:val="00505860"/>
    <w:rsid w:val="00505E48"/>
    <w:rsid w:val="00506842"/>
    <w:rsid w:val="00513612"/>
    <w:rsid w:val="005176DA"/>
    <w:rsid w:val="005209E5"/>
    <w:rsid w:val="00532402"/>
    <w:rsid w:val="00532BB6"/>
    <w:rsid w:val="0054213A"/>
    <w:rsid w:val="0054377F"/>
    <w:rsid w:val="00546B42"/>
    <w:rsid w:val="0054754D"/>
    <w:rsid w:val="00556C50"/>
    <w:rsid w:val="00557534"/>
    <w:rsid w:val="00560A7A"/>
    <w:rsid w:val="00562D01"/>
    <w:rsid w:val="00575831"/>
    <w:rsid w:val="005861B8"/>
    <w:rsid w:val="005A4A2B"/>
    <w:rsid w:val="005B7118"/>
    <w:rsid w:val="005B7180"/>
    <w:rsid w:val="005B7CC3"/>
    <w:rsid w:val="005C0366"/>
    <w:rsid w:val="005E2126"/>
    <w:rsid w:val="005E3190"/>
    <w:rsid w:val="005F1CBC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02058"/>
    <w:rsid w:val="00610E55"/>
    <w:rsid w:val="00610F81"/>
    <w:rsid w:val="0061330D"/>
    <w:rsid w:val="006150BE"/>
    <w:rsid w:val="006256B5"/>
    <w:rsid w:val="00627269"/>
    <w:rsid w:val="00631417"/>
    <w:rsid w:val="006379EA"/>
    <w:rsid w:val="006422A6"/>
    <w:rsid w:val="00642737"/>
    <w:rsid w:val="006625C0"/>
    <w:rsid w:val="00665D37"/>
    <w:rsid w:val="00667F71"/>
    <w:rsid w:val="00671A91"/>
    <w:rsid w:val="00671BE9"/>
    <w:rsid w:val="006809B2"/>
    <w:rsid w:val="00680D16"/>
    <w:rsid w:val="00683CC0"/>
    <w:rsid w:val="00683EE3"/>
    <w:rsid w:val="00684D3A"/>
    <w:rsid w:val="00685A3D"/>
    <w:rsid w:val="006931E7"/>
    <w:rsid w:val="006A1A34"/>
    <w:rsid w:val="006A3B6C"/>
    <w:rsid w:val="006B060B"/>
    <w:rsid w:val="006B1749"/>
    <w:rsid w:val="006B64BF"/>
    <w:rsid w:val="006B6F3A"/>
    <w:rsid w:val="006C08E6"/>
    <w:rsid w:val="006C3FB0"/>
    <w:rsid w:val="006C5923"/>
    <w:rsid w:val="006D239A"/>
    <w:rsid w:val="006D5F1C"/>
    <w:rsid w:val="006D73BE"/>
    <w:rsid w:val="006D7E0A"/>
    <w:rsid w:val="006E45CA"/>
    <w:rsid w:val="006F4BE9"/>
    <w:rsid w:val="006F4C28"/>
    <w:rsid w:val="006F543A"/>
    <w:rsid w:val="006F6D4F"/>
    <w:rsid w:val="006F74E3"/>
    <w:rsid w:val="00700497"/>
    <w:rsid w:val="00704B66"/>
    <w:rsid w:val="007065C6"/>
    <w:rsid w:val="00706A84"/>
    <w:rsid w:val="00713C8D"/>
    <w:rsid w:val="0071616F"/>
    <w:rsid w:val="007162EA"/>
    <w:rsid w:val="007253C9"/>
    <w:rsid w:val="00730881"/>
    <w:rsid w:val="007317F6"/>
    <w:rsid w:val="007516B6"/>
    <w:rsid w:val="007537A9"/>
    <w:rsid w:val="00755286"/>
    <w:rsid w:val="00755476"/>
    <w:rsid w:val="007623EB"/>
    <w:rsid w:val="00762D3D"/>
    <w:rsid w:val="00764004"/>
    <w:rsid w:val="00767BE3"/>
    <w:rsid w:val="00770C3F"/>
    <w:rsid w:val="007716FF"/>
    <w:rsid w:val="00774C79"/>
    <w:rsid w:val="00784233"/>
    <w:rsid w:val="007853CB"/>
    <w:rsid w:val="0078669B"/>
    <w:rsid w:val="00790926"/>
    <w:rsid w:val="00793A7E"/>
    <w:rsid w:val="00794BCC"/>
    <w:rsid w:val="00795BB5"/>
    <w:rsid w:val="00797B50"/>
    <w:rsid w:val="007A3621"/>
    <w:rsid w:val="007A78DD"/>
    <w:rsid w:val="007B4C13"/>
    <w:rsid w:val="007C0155"/>
    <w:rsid w:val="007C25A7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40D3"/>
    <w:rsid w:val="0080539D"/>
    <w:rsid w:val="00805B86"/>
    <w:rsid w:val="00805DB4"/>
    <w:rsid w:val="0080770B"/>
    <w:rsid w:val="0081080E"/>
    <w:rsid w:val="00812A62"/>
    <w:rsid w:val="00817C4D"/>
    <w:rsid w:val="008241DA"/>
    <w:rsid w:val="00824574"/>
    <w:rsid w:val="00827927"/>
    <w:rsid w:val="00831FBD"/>
    <w:rsid w:val="00832EDC"/>
    <w:rsid w:val="00837081"/>
    <w:rsid w:val="00837C6C"/>
    <w:rsid w:val="00840FAB"/>
    <w:rsid w:val="008525AF"/>
    <w:rsid w:val="00852BDE"/>
    <w:rsid w:val="00862D29"/>
    <w:rsid w:val="008637B7"/>
    <w:rsid w:val="0086432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447"/>
    <w:rsid w:val="008B4D61"/>
    <w:rsid w:val="008C022F"/>
    <w:rsid w:val="008C5829"/>
    <w:rsid w:val="008C66AB"/>
    <w:rsid w:val="008C6726"/>
    <w:rsid w:val="008C7587"/>
    <w:rsid w:val="008C7A2E"/>
    <w:rsid w:val="008D0674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218C3"/>
    <w:rsid w:val="0094208B"/>
    <w:rsid w:val="00946D03"/>
    <w:rsid w:val="0095371A"/>
    <w:rsid w:val="00954FA5"/>
    <w:rsid w:val="0095541B"/>
    <w:rsid w:val="00961750"/>
    <w:rsid w:val="0096798A"/>
    <w:rsid w:val="00972CA7"/>
    <w:rsid w:val="009733F7"/>
    <w:rsid w:val="00974A3D"/>
    <w:rsid w:val="009763BA"/>
    <w:rsid w:val="00976810"/>
    <w:rsid w:val="00976CC4"/>
    <w:rsid w:val="0097715E"/>
    <w:rsid w:val="00992092"/>
    <w:rsid w:val="00995A1D"/>
    <w:rsid w:val="009A1003"/>
    <w:rsid w:val="009A2BB9"/>
    <w:rsid w:val="009A2CD2"/>
    <w:rsid w:val="009A46E9"/>
    <w:rsid w:val="009B2E6A"/>
    <w:rsid w:val="009B46E5"/>
    <w:rsid w:val="009C1DF9"/>
    <w:rsid w:val="009C2B4D"/>
    <w:rsid w:val="009C4950"/>
    <w:rsid w:val="009C6726"/>
    <w:rsid w:val="009E5D00"/>
    <w:rsid w:val="009E6FA9"/>
    <w:rsid w:val="009F0447"/>
    <w:rsid w:val="009F2397"/>
    <w:rsid w:val="009F6471"/>
    <w:rsid w:val="009F6D3E"/>
    <w:rsid w:val="00A016F5"/>
    <w:rsid w:val="00A02D05"/>
    <w:rsid w:val="00A1251E"/>
    <w:rsid w:val="00A24DD1"/>
    <w:rsid w:val="00A264A0"/>
    <w:rsid w:val="00A26998"/>
    <w:rsid w:val="00A27271"/>
    <w:rsid w:val="00A27EF3"/>
    <w:rsid w:val="00A359A0"/>
    <w:rsid w:val="00A44A93"/>
    <w:rsid w:val="00A45B3B"/>
    <w:rsid w:val="00A54034"/>
    <w:rsid w:val="00A570E8"/>
    <w:rsid w:val="00A616AE"/>
    <w:rsid w:val="00A639CE"/>
    <w:rsid w:val="00A6504D"/>
    <w:rsid w:val="00A6562B"/>
    <w:rsid w:val="00A6687E"/>
    <w:rsid w:val="00A71BF9"/>
    <w:rsid w:val="00A758E8"/>
    <w:rsid w:val="00A807A0"/>
    <w:rsid w:val="00A813A7"/>
    <w:rsid w:val="00A84A71"/>
    <w:rsid w:val="00A90361"/>
    <w:rsid w:val="00A94E3B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C6943"/>
    <w:rsid w:val="00AD1592"/>
    <w:rsid w:val="00AD334E"/>
    <w:rsid w:val="00AD62E7"/>
    <w:rsid w:val="00AD6A85"/>
    <w:rsid w:val="00AD7D05"/>
    <w:rsid w:val="00AE29B1"/>
    <w:rsid w:val="00AE38DA"/>
    <w:rsid w:val="00AE5D5D"/>
    <w:rsid w:val="00AE6C85"/>
    <w:rsid w:val="00AF2FE5"/>
    <w:rsid w:val="00AF48BA"/>
    <w:rsid w:val="00AF4A7B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30C5"/>
    <w:rsid w:val="00B360B7"/>
    <w:rsid w:val="00B366FE"/>
    <w:rsid w:val="00B402EF"/>
    <w:rsid w:val="00B41A05"/>
    <w:rsid w:val="00B424A2"/>
    <w:rsid w:val="00B440A2"/>
    <w:rsid w:val="00B45292"/>
    <w:rsid w:val="00B548FA"/>
    <w:rsid w:val="00B63C55"/>
    <w:rsid w:val="00B640E3"/>
    <w:rsid w:val="00B67F9F"/>
    <w:rsid w:val="00B7097C"/>
    <w:rsid w:val="00B76BBE"/>
    <w:rsid w:val="00B775E5"/>
    <w:rsid w:val="00B824A2"/>
    <w:rsid w:val="00B8728E"/>
    <w:rsid w:val="00B96535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D708F"/>
    <w:rsid w:val="00BE197E"/>
    <w:rsid w:val="00BE53DD"/>
    <w:rsid w:val="00BF44B9"/>
    <w:rsid w:val="00BF75E7"/>
    <w:rsid w:val="00C04D78"/>
    <w:rsid w:val="00C100F7"/>
    <w:rsid w:val="00C16D10"/>
    <w:rsid w:val="00C20318"/>
    <w:rsid w:val="00C24BFF"/>
    <w:rsid w:val="00C24DDB"/>
    <w:rsid w:val="00C26323"/>
    <w:rsid w:val="00C265C6"/>
    <w:rsid w:val="00C3043A"/>
    <w:rsid w:val="00C32E69"/>
    <w:rsid w:val="00C424DF"/>
    <w:rsid w:val="00C425BC"/>
    <w:rsid w:val="00C42774"/>
    <w:rsid w:val="00C4296E"/>
    <w:rsid w:val="00C47149"/>
    <w:rsid w:val="00C473DC"/>
    <w:rsid w:val="00C51A87"/>
    <w:rsid w:val="00C520EF"/>
    <w:rsid w:val="00C6129B"/>
    <w:rsid w:val="00C62DDF"/>
    <w:rsid w:val="00C676CF"/>
    <w:rsid w:val="00C706CF"/>
    <w:rsid w:val="00C710E0"/>
    <w:rsid w:val="00C72EA0"/>
    <w:rsid w:val="00C7323E"/>
    <w:rsid w:val="00C7567D"/>
    <w:rsid w:val="00C838F2"/>
    <w:rsid w:val="00C91E59"/>
    <w:rsid w:val="00C91EAB"/>
    <w:rsid w:val="00C92BCB"/>
    <w:rsid w:val="00C93131"/>
    <w:rsid w:val="00CB1FF9"/>
    <w:rsid w:val="00CB60C8"/>
    <w:rsid w:val="00CD0BA2"/>
    <w:rsid w:val="00CD3086"/>
    <w:rsid w:val="00CE0613"/>
    <w:rsid w:val="00CE0BF7"/>
    <w:rsid w:val="00CE45DC"/>
    <w:rsid w:val="00CE515C"/>
    <w:rsid w:val="00CE7973"/>
    <w:rsid w:val="00CF3B53"/>
    <w:rsid w:val="00CF4F7E"/>
    <w:rsid w:val="00D0454A"/>
    <w:rsid w:val="00D055C3"/>
    <w:rsid w:val="00D05AA2"/>
    <w:rsid w:val="00D06C70"/>
    <w:rsid w:val="00D07A74"/>
    <w:rsid w:val="00D12BF4"/>
    <w:rsid w:val="00D2781A"/>
    <w:rsid w:val="00D344CA"/>
    <w:rsid w:val="00D350F0"/>
    <w:rsid w:val="00D358E0"/>
    <w:rsid w:val="00D45DF5"/>
    <w:rsid w:val="00D464F6"/>
    <w:rsid w:val="00D465D4"/>
    <w:rsid w:val="00D5422C"/>
    <w:rsid w:val="00D57617"/>
    <w:rsid w:val="00D601A6"/>
    <w:rsid w:val="00D60A44"/>
    <w:rsid w:val="00D62BB2"/>
    <w:rsid w:val="00D66BC3"/>
    <w:rsid w:val="00D7545B"/>
    <w:rsid w:val="00D82FDE"/>
    <w:rsid w:val="00D8419A"/>
    <w:rsid w:val="00D949D8"/>
    <w:rsid w:val="00D970A5"/>
    <w:rsid w:val="00DA327E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E0404"/>
    <w:rsid w:val="00DE6C90"/>
    <w:rsid w:val="00DF08FB"/>
    <w:rsid w:val="00DF2C3A"/>
    <w:rsid w:val="00DF3006"/>
    <w:rsid w:val="00DF50C9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3559E"/>
    <w:rsid w:val="00E400F9"/>
    <w:rsid w:val="00E41921"/>
    <w:rsid w:val="00E4216E"/>
    <w:rsid w:val="00E42AF1"/>
    <w:rsid w:val="00E454C8"/>
    <w:rsid w:val="00E459B6"/>
    <w:rsid w:val="00E54AC0"/>
    <w:rsid w:val="00E56071"/>
    <w:rsid w:val="00E562B8"/>
    <w:rsid w:val="00E56E33"/>
    <w:rsid w:val="00E613B4"/>
    <w:rsid w:val="00E66D72"/>
    <w:rsid w:val="00E74DEF"/>
    <w:rsid w:val="00E8019B"/>
    <w:rsid w:val="00E8066F"/>
    <w:rsid w:val="00E84FD2"/>
    <w:rsid w:val="00E861C8"/>
    <w:rsid w:val="00E90505"/>
    <w:rsid w:val="00E95845"/>
    <w:rsid w:val="00EA24FA"/>
    <w:rsid w:val="00EA60EF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EF77D6"/>
    <w:rsid w:val="00F04CF4"/>
    <w:rsid w:val="00F16176"/>
    <w:rsid w:val="00F23ACE"/>
    <w:rsid w:val="00F31329"/>
    <w:rsid w:val="00F31C73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870A1"/>
    <w:rsid w:val="00F90087"/>
    <w:rsid w:val="00F91535"/>
    <w:rsid w:val="00F96CF4"/>
    <w:rsid w:val="00FA288C"/>
    <w:rsid w:val="00FA480D"/>
    <w:rsid w:val="00FA716C"/>
    <w:rsid w:val="00FA71E8"/>
    <w:rsid w:val="00FB3298"/>
    <w:rsid w:val="00FB567B"/>
    <w:rsid w:val="00FC1E8F"/>
    <w:rsid w:val="00FC63BC"/>
    <w:rsid w:val="00FD2589"/>
    <w:rsid w:val="00FD64E2"/>
    <w:rsid w:val="00FD783C"/>
    <w:rsid w:val="00FE179B"/>
    <w:rsid w:val="00FE59FE"/>
    <w:rsid w:val="00FE73EB"/>
    <w:rsid w:val="00FE7949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8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438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Verenise Fierros</dc:creator>
  <cp:lastModifiedBy>Jessica Giber</cp:lastModifiedBy>
  <cp:revision>121</cp:revision>
  <cp:lastPrinted>2025-09-03T00:43:00Z</cp:lastPrinted>
  <dcterms:created xsi:type="dcterms:W3CDTF">2023-08-28T13:57:00Z</dcterms:created>
  <dcterms:modified xsi:type="dcterms:W3CDTF">2025-10-27T14:45:00Z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