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39AB4B75" w:rsidR="008D0D1F" w:rsidRPr="002620B3" w:rsidRDefault="002403E4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August 1</w:t>
            </w:r>
            <w:r w:rsidR="00496E4A">
              <w:rPr>
                <w:rFonts w:cs="Arial"/>
                <w:iCs/>
                <w:noProof w:val="0"/>
                <w:szCs w:val="22"/>
              </w:rPr>
              <w:t>5</w:t>
            </w:r>
            <w:r w:rsidR="00546B42">
              <w:rPr>
                <w:rFonts w:cs="Arial"/>
                <w:iCs/>
                <w:noProof w:val="0"/>
                <w:szCs w:val="22"/>
              </w:rPr>
              <w:t>,</w:t>
            </w:r>
            <w:r w:rsidR="00755286">
              <w:rPr>
                <w:rFonts w:cs="Arial"/>
                <w:iCs/>
                <w:noProof w:val="0"/>
                <w:szCs w:val="22"/>
              </w:rPr>
              <w:t xml:space="preserve"> 202</w:t>
            </w:r>
            <w:r w:rsidR="00287EC7">
              <w:rPr>
                <w:rFonts w:cs="Arial"/>
                <w:iCs/>
                <w:noProof w:val="0"/>
                <w:szCs w:val="22"/>
              </w:rPr>
              <w:t>3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1B1C480A" w:rsidR="00394BDD" w:rsidRDefault="0039027D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Jonathan Settle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2444BFF3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496E4A">
        <w:rPr>
          <w:rFonts w:ascii="Arial" w:hAnsi="Arial" w:cs="Arial"/>
          <w:sz w:val="22"/>
          <w:szCs w:val="22"/>
        </w:rPr>
        <w:t>July 1</w:t>
      </w:r>
      <w:r w:rsidR="003531D0">
        <w:rPr>
          <w:rFonts w:ascii="Arial" w:hAnsi="Arial" w:cs="Arial"/>
          <w:sz w:val="22"/>
          <w:szCs w:val="22"/>
        </w:rPr>
        <w:t>,</w:t>
      </w:r>
      <w:r w:rsidR="004469FA">
        <w:rPr>
          <w:rFonts w:ascii="Arial" w:hAnsi="Arial" w:cs="Arial"/>
          <w:sz w:val="22"/>
          <w:szCs w:val="22"/>
        </w:rPr>
        <w:t xml:space="preserve"> </w:t>
      </w:r>
      <w:r w:rsidR="00B64088">
        <w:rPr>
          <w:rFonts w:ascii="Arial" w:hAnsi="Arial" w:cs="Arial"/>
          <w:sz w:val="22"/>
          <w:szCs w:val="22"/>
        </w:rPr>
        <w:t>2023,</w:t>
      </w:r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496E4A">
        <w:rPr>
          <w:rFonts w:ascii="Arial" w:hAnsi="Arial" w:cs="Arial"/>
          <w:sz w:val="22"/>
          <w:szCs w:val="22"/>
        </w:rPr>
        <w:t>July 14,</w:t>
      </w:r>
      <w:r w:rsidR="000970C3">
        <w:rPr>
          <w:rFonts w:ascii="Arial" w:hAnsi="Arial" w:cs="Arial"/>
          <w:sz w:val="22"/>
          <w:szCs w:val="22"/>
        </w:rPr>
        <w:t xml:space="preserve"> </w:t>
      </w:r>
      <w:r w:rsidR="00DB3417">
        <w:rPr>
          <w:rFonts w:ascii="Arial" w:hAnsi="Arial" w:cs="Arial"/>
          <w:sz w:val="22"/>
          <w:szCs w:val="22"/>
        </w:rPr>
        <w:t>202</w:t>
      </w:r>
      <w:r w:rsidR="00E35056">
        <w:rPr>
          <w:rFonts w:ascii="Arial" w:hAnsi="Arial" w:cs="Arial"/>
          <w:sz w:val="22"/>
          <w:szCs w:val="22"/>
        </w:rPr>
        <w:t>3</w:t>
      </w:r>
      <w:r w:rsidR="006F4BE9">
        <w:rPr>
          <w:rFonts w:ascii="Arial" w:hAnsi="Arial" w:cs="Arial"/>
          <w:sz w:val="22"/>
          <w:szCs w:val="22"/>
        </w:rPr>
        <w:t>.</w:t>
      </w:r>
    </w:p>
    <w:p w14:paraId="04DB2899" w14:textId="334CFBD5" w:rsidR="00D949D8" w:rsidRDefault="00D949D8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2761AEFD" w14:textId="41FB9808" w:rsidR="006D73BE" w:rsidRDefault="00683CC0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683CC0">
        <w:rPr>
          <w:noProof/>
        </w:rPr>
        <w:drawing>
          <wp:inline distT="0" distB="0" distL="0" distR="0" wp14:anchorId="61CC6455" wp14:editId="00C982DF">
            <wp:extent cx="5943600" cy="1213485"/>
            <wp:effectExtent l="0" t="0" r="0" b="5715"/>
            <wp:docPr id="2012997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99A62" w14:textId="77777777" w:rsidR="00ED4D7F" w:rsidRDefault="00ED4D7F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761D4DAA" w14:textId="1D001226" w:rsidR="00EE236C" w:rsidRPr="00EE236C" w:rsidRDefault="00EE236C" w:rsidP="00F71673">
      <w:pPr>
        <w:jc w:val="both"/>
        <w:rPr>
          <w:rFonts w:ascii="Arial" w:hAnsi="Arial" w:cs="Arial"/>
          <w:bCs/>
          <w:sz w:val="22"/>
          <w:szCs w:val="22"/>
        </w:rPr>
      </w:pPr>
      <w:r w:rsidRPr="00EE236C">
        <w:rPr>
          <w:rFonts w:ascii="Arial" w:hAnsi="Arial" w:cs="Arial"/>
          <w:bCs/>
          <w:sz w:val="22"/>
          <w:szCs w:val="22"/>
        </w:rPr>
        <w:t xml:space="preserve">The </w:t>
      </w:r>
      <w:r>
        <w:rPr>
          <w:rFonts w:ascii="Arial" w:hAnsi="Arial" w:cs="Arial"/>
          <w:bCs/>
          <w:sz w:val="22"/>
          <w:szCs w:val="22"/>
        </w:rPr>
        <w:t>w</w:t>
      </w:r>
      <w:r w:rsidRPr="00EE236C">
        <w:rPr>
          <w:rFonts w:ascii="Arial" w:hAnsi="Arial" w:cs="Arial"/>
          <w:bCs/>
          <w:sz w:val="22"/>
          <w:szCs w:val="22"/>
        </w:rPr>
        <w:t>ire amount total is as follows:</w:t>
      </w:r>
    </w:p>
    <w:p w14:paraId="39506ECC" w14:textId="77777777" w:rsidR="00EE236C" w:rsidRDefault="00EE236C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5DB44A47" w14:textId="667DDF56" w:rsidR="00EE236C" w:rsidRPr="00EE236C" w:rsidRDefault="00EE236C" w:rsidP="00EE236C">
      <w:pPr>
        <w:pStyle w:val="ListParagraph"/>
        <w:numPr>
          <w:ilvl w:val="0"/>
          <w:numId w:val="43"/>
        </w:numPr>
        <w:jc w:val="both"/>
        <w:rPr>
          <w:rFonts w:ascii="Arial" w:hAnsi="Arial" w:cs="Arial"/>
          <w:bCs/>
          <w:sz w:val="22"/>
          <w:szCs w:val="22"/>
        </w:rPr>
      </w:pPr>
      <w:r w:rsidRPr="00EE236C">
        <w:rPr>
          <w:rFonts w:ascii="Arial" w:hAnsi="Arial" w:cs="Arial"/>
          <w:bCs/>
          <w:sz w:val="22"/>
          <w:szCs w:val="22"/>
        </w:rPr>
        <w:t>$568,901.39</w:t>
      </w:r>
      <w:r>
        <w:rPr>
          <w:rFonts w:ascii="Arial" w:hAnsi="Arial" w:cs="Arial"/>
          <w:bCs/>
          <w:sz w:val="22"/>
          <w:szCs w:val="22"/>
        </w:rPr>
        <w:t xml:space="preserve"> to US Bank for 2023 Refunding Lease Revenue Bonds</w:t>
      </w:r>
    </w:p>
    <w:p w14:paraId="1498851D" w14:textId="77777777" w:rsidR="00EE236C" w:rsidRDefault="00EE236C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1EF7698A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4F862" w14:textId="77777777" w:rsidR="00296452" w:rsidRDefault="00296452">
      <w:r>
        <w:separator/>
      </w:r>
    </w:p>
  </w:endnote>
  <w:endnote w:type="continuationSeparator" w:id="0">
    <w:p w14:paraId="0C6943EF" w14:textId="77777777" w:rsidR="00296452" w:rsidRDefault="0029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8CA20" w14:textId="77777777" w:rsidR="00296452" w:rsidRDefault="00296452">
      <w:r>
        <w:separator/>
      </w:r>
    </w:p>
  </w:footnote>
  <w:footnote w:type="continuationSeparator" w:id="0">
    <w:p w14:paraId="19EB3B68" w14:textId="77777777" w:rsidR="00296452" w:rsidRDefault="00296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7A28"/>
    <w:multiLevelType w:val="hybridMultilevel"/>
    <w:tmpl w:val="2E98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1"/>
  </w:num>
  <w:num w:numId="2" w16cid:durableId="194122647">
    <w:abstractNumId w:val="21"/>
  </w:num>
  <w:num w:numId="3" w16cid:durableId="512065176">
    <w:abstractNumId w:val="31"/>
  </w:num>
  <w:num w:numId="4" w16cid:durableId="113789157">
    <w:abstractNumId w:val="25"/>
  </w:num>
  <w:num w:numId="5" w16cid:durableId="2085908174">
    <w:abstractNumId w:val="19"/>
  </w:num>
  <w:num w:numId="6" w16cid:durableId="1144199005">
    <w:abstractNumId w:val="14"/>
  </w:num>
  <w:num w:numId="7" w16cid:durableId="1261181018">
    <w:abstractNumId w:val="18"/>
  </w:num>
  <w:num w:numId="8" w16cid:durableId="885290546">
    <w:abstractNumId w:val="13"/>
  </w:num>
  <w:num w:numId="9" w16cid:durableId="537738004">
    <w:abstractNumId w:val="22"/>
  </w:num>
  <w:num w:numId="10" w16cid:durableId="1113475650">
    <w:abstractNumId w:val="12"/>
  </w:num>
  <w:num w:numId="11" w16cid:durableId="2124415603">
    <w:abstractNumId w:val="17"/>
  </w:num>
  <w:num w:numId="12" w16cid:durableId="1721705346">
    <w:abstractNumId w:val="26"/>
  </w:num>
  <w:num w:numId="13" w16cid:durableId="530919893">
    <w:abstractNumId w:val="10"/>
  </w:num>
  <w:num w:numId="14" w16cid:durableId="1487014097">
    <w:abstractNumId w:val="33"/>
  </w:num>
  <w:num w:numId="15" w16cid:durableId="249312411">
    <w:abstractNumId w:val="30"/>
  </w:num>
  <w:num w:numId="16" w16cid:durableId="1768453548">
    <w:abstractNumId w:val="3"/>
  </w:num>
  <w:num w:numId="17" w16cid:durableId="132916164">
    <w:abstractNumId w:val="29"/>
  </w:num>
  <w:num w:numId="18" w16cid:durableId="1950702389">
    <w:abstractNumId w:val="23"/>
  </w:num>
  <w:num w:numId="19" w16cid:durableId="1565022355">
    <w:abstractNumId w:val="40"/>
  </w:num>
  <w:num w:numId="20" w16cid:durableId="431894935">
    <w:abstractNumId w:val="39"/>
  </w:num>
  <w:num w:numId="21" w16cid:durableId="2092117447">
    <w:abstractNumId w:val="7"/>
  </w:num>
  <w:num w:numId="22" w16cid:durableId="737823080">
    <w:abstractNumId w:val="38"/>
  </w:num>
  <w:num w:numId="23" w16cid:durableId="141119320">
    <w:abstractNumId w:val="11"/>
  </w:num>
  <w:num w:numId="24" w16cid:durableId="1156796567">
    <w:abstractNumId w:val="28"/>
  </w:num>
  <w:num w:numId="25" w16cid:durableId="1261110713">
    <w:abstractNumId w:val="37"/>
  </w:num>
  <w:num w:numId="26" w16cid:durableId="1347249695">
    <w:abstractNumId w:val="20"/>
  </w:num>
  <w:num w:numId="27" w16cid:durableId="1062102699">
    <w:abstractNumId w:val="6"/>
  </w:num>
  <w:num w:numId="28" w16cid:durableId="1165703380">
    <w:abstractNumId w:val="35"/>
  </w:num>
  <w:num w:numId="29" w16cid:durableId="1308166310">
    <w:abstractNumId w:val="42"/>
  </w:num>
  <w:num w:numId="30" w16cid:durableId="1959219139">
    <w:abstractNumId w:val="36"/>
  </w:num>
  <w:num w:numId="31" w16cid:durableId="1281885130">
    <w:abstractNumId w:val="8"/>
  </w:num>
  <w:num w:numId="32" w16cid:durableId="916400653">
    <w:abstractNumId w:val="2"/>
  </w:num>
  <w:num w:numId="33" w16cid:durableId="1207446789">
    <w:abstractNumId w:val="27"/>
  </w:num>
  <w:num w:numId="34" w16cid:durableId="2123718075">
    <w:abstractNumId w:val="16"/>
  </w:num>
  <w:num w:numId="35" w16cid:durableId="1907717756">
    <w:abstractNumId w:val="15"/>
  </w:num>
  <w:num w:numId="36" w16cid:durableId="875584584">
    <w:abstractNumId w:val="5"/>
  </w:num>
  <w:num w:numId="37" w16cid:durableId="29035276">
    <w:abstractNumId w:val="34"/>
  </w:num>
  <w:num w:numId="38" w16cid:durableId="361370734">
    <w:abstractNumId w:val="32"/>
  </w:num>
  <w:num w:numId="39" w16cid:durableId="908536456">
    <w:abstractNumId w:val="1"/>
  </w:num>
  <w:num w:numId="40" w16cid:durableId="1597900664">
    <w:abstractNumId w:val="9"/>
  </w:num>
  <w:num w:numId="41" w16cid:durableId="223830678">
    <w:abstractNumId w:val="0"/>
  </w:num>
  <w:num w:numId="42" w16cid:durableId="975838772">
    <w:abstractNumId w:val="24"/>
  </w:num>
  <w:num w:numId="43" w16cid:durableId="18694917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E5073"/>
    <w:rsid w:val="000F545E"/>
    <w:rsid w:val="000F7349"/>
    <w:rsid w:val="00105376"/>
    <w:rsid w:val="00107E66"/>
    <w:rsid w:val="001150DE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331B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5764"/>
    <w:rsid w:val="00217E65"/>
    <w:rsid w:val="002208B9"/>
    <w:rsid w:val="00220CB1"/>
    <w:rsid w:val="00232B16"/>
    <w:rsid w:val="002403E4"/>
    <w:rsid w:val="002411B3"/>
    <w:rsid w:val="0024376B"/>
    <w:rsid w:val="002464F1"/>
    <w:rsid w:val="002472D0"/>
    <w:rsid w:val="00251B92"/>
    <w:rsid w:val="00261511"/>
    <w:rsid w:val="002620B3"/>
    <w:rsid w:val="00264EBD"/>
    <w:rsid w:val="00273A85"/>
    <w:rsid w:val="00275198"/>
    <w:rsid w:val="0028167E"/>
    <w:rsid w:val="00287346"/>
    <w:rsid w:val="00287EC7"/>
    <w:rsid w:val="00296452"/>
    <w:rsid w:val="002A0797"/>
    <w:rsid w:val="002B497E"/>
    <w:rsid w:val="002D4AC9"/>
    <w:rsid w:val="002D5EF9"/>
    <w:rsid w:val="002E3D95"/>
    <w:rsid w:val="002F0D22"/>
    <w:rsid w:val="002F21A9"/>
    <w:rsid w:val="002F5AAC"/>
    <w:rsid w:val="00303AA4"/>
    <w:rsid w:val="00314E3B"/>
    <w:rsid w:val="0031741A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7C6C"/>
    <w:rsid w:val="00373996"/>
    <w:rsid w:val="0038424C"/>
    <w:rsid w:val="00386C94"/>
    <w:rsid w:val="0039027D"/>
    <w:rsid w:val="003929C4"/>
    <w:rsid w:val="00394BDD"/>
    <w:rsid w:val="0039757C"/>
    <w:rsid w:val="003A33FA"/>
    <w:rsid w:val="003B29DC"/>
    <w:rsid w:val="003E2021"/>
    <w:rsid w:val="003E305C"/>
    <w:rsid w:val="003E3E9A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96E4A"/>
    <w:rsid w:val="004A547D"/>
    <w:rsid w:val="004A5F40"/>
    <w:rsid w:val="004B5E70"/>
    <w:rsid w:val="004C1283"/>
    <w:rsid w:val="004C688F"/>
    <w:rsid w:val="004C74DD"/>
    <w:rsid w:val="004D09BA"/>
    <w:rsid w:val="004D4140"/>
    <w:rsid w:val="004E7127"/>
    <w:rsid w:val="004F30FF"/>
    <w:rsid w:val="004F5461"/>
    <w:rsid w:val="005002FE"/>
    <w:rsid w:val="00505427"/>
    <w:rsid w:val="00505860"/>
    <w:rsid w:val="00513612"/>
    <w:rsid w:val="005209E5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3190"/>
    <w:rsid w:val="005F1FD6"/>
    <w:rsid w:val="005F2140"/>
    <w:rsid w:val="005F2ED8"/>
    <w:rsid w:val="005F4779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CC0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6F74E3"/>
    <w:rsid w:val="00700497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A3621"/>
    <w:rsid w:val="007A78DD"/>
    <w:rsid w:val="007B4C13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081"/>
    <w:rsid w:val="00837C6C"/>
    <w:rsid w:val="00840FAB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D1F"/>
    <w:rsid w:val="008D7DBB"/>
    <w:rsid w:val="008E0142"/>
    <w:rsid w:val="008E25D9"/>
    <w:rsid w:val="008E53C1"/>
    <w:rsid w:val="008F0DA6"/>
    <w:rsid w:val="008F5796"/>
    <w:rsid w:val="008F7907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2B4D"/>
    <w:rsid w:val="009C4950"/>
    <w:rsid w:val="009C6726"/>
    <w:rsid w:val="009E5D00"/>
    <w:rsid w:val="009F0447"/>
    <w:rsid w:val="009F2397"/>
    <w:rsid w:val="009F6471"/>
    <w:rsid w:val="009F6D3E"/>
    <w:rsid w:val="00A02D05"/>
    <w:rsid w:val="00A1251E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2D6"/>
    <w:rsid w:val="00AA2C2B"/>
    <w:rsid w:val="00AA4C0B"/>
    <w:rsid w:val="00AA5949"/>
    <w:rsid w:val="00AA6821"/>
    <w:rsid w:val="00AB1A79"/>
    <w:rsid w:val="00AC0599"/>
    <w:rsid w:val="00AD1592"/>
    <w:rsid w:val="00AD334E"/>
    <w:rsid w:val="00AD62E7"/>
    <w:rsid w:val="00AE5D5D"/>
    <w:rsid w:val="00AE6C85"/>
    <w:rsid w:val="00AF48BA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60B7"/>
    <w:rsid w:val="00B366FE"/>
    <w:rsid w:val="00B402EF"/>
    <w:rsid w:val="00B45292"/>
    <w:rsid w:val="00B63C55"/>
    <w:rsid w:val="00B64088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C16D10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55C3"/>
    <w:rsid w:val="00D05AA2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400F9"/>
    <w:rsid w:val="00E4216E"/>
    <w:rsid w:val="00E42AF1"/>
    <w:rsid w:val="00E454C8"/>
    <w:rsid w:val="00E459B6"/>
    <w:rsid w:val="00E54AC0"/>
    <w:rsid w:val="00E74DEF"/>
    <w:rsid w:val="00E8066F"/>
    <w:rsid w:val="00E861C8"/>
    <w:rsid w:val="00EA24FA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18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Jillian Richardson</cp:lastModifiedBy>
  <cp:revision>7</cp:revision>
  <cp:lastPrinted>2023-07-27T19:40:00Z</cp:lastPrinted>
  <dcterms:created xsi:type="dcterms:W3CDTF">2023-07-24T14:16:00Z</dcterms:created>
  <dcterms:modified xsi:type="dcterms:W3CDTF">2023-08-03T19:43:00Z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