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18E747F" w14:textId="77777777" w:rsidR="00481DCE" w:rsidRPr="002620B3" w:rsidRDefault="005B7118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noProof/>
          <w:sz w:val="22"/>
          <w:szCs w:val="22"/>
        </w:rPr>
        <w:drawing>
          <wp:anchor distT="0" distB="0" distL="114300" distR="114300" simplePos="0" relativeHeight="251656704" behindDoc="1" locked="0" layoutInCell="1" allowOverlap="1" wp14:anchorId="45BB904E" wp14:editId="479BCCFD">
            <wp:simplePos x="0" y="0"/>
            <wp:positionH relativeFrom="column">
              <wp:posOffset>5415148</wp:posOffset>
            </wp:positionH>
            <wp:positionV relativeFrom="paragraph">
              <wp:posOffset>-682830</wp:posOffset>
            </wp:positionV>
            <wp:extent cx="1025739" cy="1347248"/>
            <wp:effectExtent l="0" t="0" r="3175" b="5715"/>
            <wp:wrapNone/>
            <wp:docPr id="5" name="Picture 2" descr="city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itylogo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2965" cy="13567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458"/>
        <w:gridCol w:w="8100"/>
      </w:tblGrid>
      <w:tr w:rsidR="00394BDD" w:rsidRPr="002620B3" w14:paraId="33B9EC40" w14:textId="77777777">
        <w:trPr>
          <w:trHeight w:val="480"/>
        </w:trPr>
        <w:tc>
          <w:tcPr>
            <w:tcW w:w="1458" w:type="dxa"/>
          </w:tcPr>
          <w:p w14:paraId="71180347" w14:textId="77777777" w:rsidR="00394BDD" w:rsidRPr="002620B3" w:rsidRDefault="00394BDD" w:rsidP="00FE59FE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620B3">
              <w:rPr>
                <w:rFonts w:ascii="Arial" w:hAnsi="Arial" w:cs="Arial"/>
                <w:b/>
                <w:bCs/>
                <w:sz w:val="22"/>
                <w:szCs w:val="22"/>
              </w:rPr>
              <w:t>DATE:</w:t>
            </w:r>
          </w:p>
        </w:tc>
        <w:tc>
          <w:tcPr>
            <w:tcW w:w="8100" w:type="dxa"/>
          </w:tcPr>
          <w:p w14:paraId="41429E26" w14:textId="1E8092E0" w:rsidR="008D0D1F" w:rsidRPr="002620B3" w:rsidRDefault="0090717F" w:rsidP="0039757C">
            <w:pPr>
              <w:pStyle w:val="MemoText"/>
              <w:rPr>
                <w:rFonts w:cs="Arial"/>
                <w:iCs/>
                <w:noProof w:val="0"/>
                <w:szCs w:val="22"/>
              </w:rPr>
            </w:pPr>
            <w:r>
              <w:rPr>
                <w:rFonts w:cs="Arial"/>
                <w:iCs/>
                <w:noProof w:val="0"/>
                <w:szCs w:val="22"/>
              </w:rPr>
              <w:t>May 16</w:t>
            </w:r>
            <w:r w:rsidR="00546B42">
              <w:rPr>
                <w:rFonts w:cs="Arial"/>
                <w:iCs/>
                <w:noProof w:val="0"/>
                <w:szCs w:val="22"/>
              </w:rPr>
              <w:t>,</w:t>
            </w:r>
            <w:r w:rsidR="00755286">
              <w:rPr>
                <w:rFonts w:cs="Arial"/>
                <w:iCs/>
                <w:noProof w:val="0"/>
                <w:szCs w:val="22"/>
              </w:rPr>
              <w:t xml:space="preserve"> 202</w:t>
            </w:r>
            <w:r w:rsidR="00287EC7">
              <w:rPr>
                <w:rFonts w:cs="Arial"/>
                <w:iCs/>
                <w:noProof w:val="0"/>
                <w:szCs w:val="22"/>
              </w:rPr>
              <w:t>3</w:t>
            </w:r>
          </w:p>
        </w:tc>
      </w:tr>
      <w:tr w:rsidR="00394BDD" w:rsidRPr="002620B3" w14:paraId="4581ADA9" w14:textId="77777777">
        <w:trPr>
          <w:trHeight w:val="480"/>
        </w:trPr>
        <w:tc>
          <w:tcPr>
            <w:tcW w:w="1458" w:type="dxa"/>
          </w:tcPr>
          <w:p w14:paraId="7EA921EC" w14:textId="77777777" w:rsidR="00394BDD" w:rsidRPr="002620B3" w:rsidRDefault="00394BDD" w:rsidP="00FE59FE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620B3">
              <w:rPr>
                <w:rFonts w:ascii="Arial" w:hAnsi="Arial" w:cs="Arial"/>
                <w:b/>
                <w:bCs/>
                <w:sz w:val="22"/>
                <w:szCs w:val="22"/>
              </w:rPr>
              <w:t>TO:</w:t>
            </w:r>
          </w:p>
        </w:tc>
        <w:tc>
          <w:tcPr>
            <w:tcW w:w="8100" w:type="dxa"/>
          </w:tcPr>
          <w:p w14:paraId="3987504C" w14:textId="77777777" w:rsidR="00911580" w:rsidRPr="00911580" w:rsidRDefault="00911580" w:rsidP="00911580">
            <w:pPr>
              <w:rPr>
                <w:rFonts w:ascii="Arial" w:hAnsi="Arial" w:cs="Arial"/>
                <w:iCs/>
                <w:sz w:val="22"/>
                <w:szCs w:val="22"/>
              </w:rPr>
            </w:pPr>
            <w:r w:rsidRPr="00911580">
              <w:rPr>
                <w:rFonts w:ascii="Arial" w:hAnsi="Arial" w:cs="Arial"/>
                <w:iCs/>
                <w:sz w:val="22"/>
                <w:szCs w:val="22"/>
              </w:rPr>
              <w:t>Mayor and Council Members</w:t>
            </w:r>
          </w:p>
          <w:p w14:paraId="17204D4D" w14:textId="77777777" w:rsidR="00911580" w:rsidRPr="00911580" w:rsidRDefault="00911580" w:rsidP="005F1FD6">
            <w:pPr>
              <w:jc w:val="both"/>
              <w:rPr>
                <w:rFonts w:ascii="Arial" w:hAnsi="Arial" w:cs="Arial"/>
                <w:iCs/>
                <w:sz w:val="22"/>
                <w:szCs w:val="22"/>
              </w:rPr>
            </w:pPr>
            <w:r w:rsidRPr="00911580">
              <w:rPr>
                <w:rFonts w:ascii="Arial" w:hAnsi="Arial" w:cs="Arial"/>
                <w:iCs/>
                <w:sz w:val="22"/>
                <w:szCs w:val="22"/>
              </w:rPr>
              <w:t>City Council, as Successor Agency to the Hesperia Community Redevelopment Agency</w:t>
            </w:r>
          </w:p>
          <w:p w14:paraId="4D4246B5" w14:textId="77777777" w:rsidR="00911580" w:rsidRPr="00911580" w:rsidRDefault="00911580" w:rsidP="00911580">
            <w:pPr>
              <w:rPr>
                <w:rFonts w:ascii="Arial" w:hAnsi="Arial" w:cs="Arial"/>
                <w:iCs/>
                <w:sz w:val="22"/>
                <w:szCs w:val="22"/>
              </w:rPr>
            </w:pPr>
            <w:r w:rsidRPr="00911580">
              <w:rPr>
                <w:rFonts w:ascii="Arial" w:hAnsi="Arial" w:cs="Arial"/>
                <w:iCs/>
                <w:sz w:val="22"/>
                <w:szCs w:val="22"/>
              </w:rPr>
              <w:t>Chair and Commissioners, Hesperia Housing Authority</w:t>
            </w:r>
          </w:p>
          <w:p w14:paraId="029F6F64" w14:textId="77777777" w:rsidR="00911580" w:rsidRPr="00911580" w:rsidRDefault="00911580" w:rsidP="00911580">
            <w:pPr>
              <w:rPr>
                <w:rFonts w:ascii="Arial" w:hAnsi="Arial" w:cs="Arial"/>
                <w:iCs/>
                <w:sz w:val="22"/>
                <w:szCs w:val="22"/>
              </w:rPr>
            </w:pPr>
            <w:r w:rsidRPr="00911580">
              <w:rPr>
                <w:rFonts w:ascii="Arial" w:hAnsi="Arial" w:cs="Arial"/>
                <w:iCs/>
                <w:sz w:val="22"/>
                <w:szCs w:val="22"/>
              </w:rPr>
              <w:t>Chair and Commissioners, Community Development Commission</w:t>
            </w:r>
          </w:p>
          <w:p w14:paraId="3980F671" w14:textId="77777777" w:rsidR="00394BDD" w:rsidRDefault="00911580" w:rsidP="00911580">
            <w:pPr>
              <w:rPr>
                <w:rFonts w:ascii="Arial" w:hAnsi="Arial" w:cs="Arial"/>
                <w:iCs/>
                <w:noProof/>
                <w:sz w:val="22"/>
                <w:szCs w:val="22"/>
              </w:rPr>
            </w:pPr>
            <w:r w:rsidRPr="00911580">
              <w:rPr>
                <w:rFonts w:ascii="Arial" w:hAnsi="Arial" w:cs="Arial"/>
                <w:iCs/>
                <w:sz w:val="22"/>
                <w:szCs w:val="22"/>
              </w:rPr>
              <w:t>Chair and Board Members, Hesperia Water District</w:t>
            </w:r>
          </w:p>
          <w:p w14:paraId="237B1FDA" w14:textId="77777777" w:rsidR="00CE45DC" w:rsidRPr="002620B3" w:rsidRDefault="00CE45DC" w:rsidP="00CE45DC">
            <w:pPr>
              <w:rPr>
                <w:rFonts w:ascii="Arial" w:hAnsi="Arial" w:cs="Arial"/>
                <w:iCs/>
                <w:noProof/>
                <w:sz w:val="22"/>
                <w:szCs w:val="22"/>
              </w:rPr>
            </w:pPr>
          </w:p>
        </w:tc>
      </w:tr>
      <w:tr w:rsidR="00394BDD" w:rsidRPr="002620B3" w14:paraId="5879E467" w14:textId="77777777">
        <w:trPr>
          <w:trHeight w:val="480"/>
        </w:trPr>
        <w:tc>
          <w:tcPr>
            <w:tcW w:w="1458" w:type="dxa"/>
          </w:tcPr>
          <w:p w14:paraId="1AF00077" w14:textId="77777777" w:rsidR="00394BDD" w:rsidRPr="002620B3" w:rsidRDefault="00394BDD" w:rsidP="00FE59FE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620B3"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  <w:t>FROM:</w:t>
            </w:r>
          </w:p>
        </w:tc>
        <w:tc>
          <w:tcPr>
            <w:tcW w:w="8100" w:type="dxa"/>
          </w:tcPr>
          <w:p w14:paraId="044EA76E" w14:textId="77777777" w:rsidR="00394BDD" w:rsidRPr="002620B3" w:rsidRDefault="00FC63BC" w:rsidP="00FE59FE">
            <w:pPr>
              <w:rPr>
                <w:rFonts w:ascii="Arial" w:hAnsi="Arial" w:cs="Arial"/>
                <w:iCs/>
                <w:sz w:val="22"/>
                <w:szCs w:val="22"/>
              </w:rPr>
            </w:pPr>
            <w:r>
              <w:rPr>
                <w:rFonts w:ascii="Arial" w:hAnsi="Arial" w:cs="Arial"/>
                <w:iCs/>
                <w:noProof/>
                <w:sz w:val="22"/>
                <w:szCs w:val="22"/>
              </w:rPr>
              <w:t>Nils Bentsen, City Manager</w:t>
            </w:r>
          </w:p>
        </w:tc>
      </w:tr>
      <w:tr w:rsidR="00394BDD" w:rsidRPr="002620B3" w14:paraId="7F2C31B9" w14:textId="77777777">
        <w:trPr>
          <w:trHeight w:val="480"/>
        </w:trPr>
        <w:tc>
          <w:tcPr>
            <w:tcW w:w="1458" w:type="dxa"/>
          </w:tcPr>
          <w:p w14:paraId="573C1B28" w14:textId="77777777" w:rsidR="00394BDD" w:rsidRPr="002620B3" w:rsidRDefault="00394BDD" w:rsidP="00FE59FE">
            <w:pPr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</w:pPr>
            <w:r w:rsidRPr="002620B3"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  <w:t>BY:</w:t>
            </w:r>
          </w:p>
        </w:tc>
        <w:tc>
          <w:tcPr>
            <w:tcW w:w="8100" w:type="dxa"/>
          </w:tcPr>
          <w:p w14:paraId="37EAC245" w14:textId="77777777" w:rsidR="004475A7" w:rsidRDefault="00D8419A" w:rsidP="00911580">
            <w:pPr>
              <w:rPr>
                <w:rFonts w:ascii="Arial" w:hAnsi="Arial" w:cs="Arial"/>
                <w:iCs/>
                <w:noProof/>
                <w:sz w:val="22"/>
                <w:szCs w:val="22"/>
              </w:rPr>
            </w:pPr>
            <w:r>
              <w:rPr>
                <w:rFonts w:ascii="Arial" w:hAnsi="Arial" w:cs="Arial"/>
                <w:iCs/>
                <w:noProof/>
                <w:sz w:val="22"/>
                <w:szCs w:val="22"/>
              </w:rPr>
              <w:t>Casey Brooksher, Director</w:t>
            </w:r>
            <w:r w:rsidR="00832EDC">
              <w:rPr>
                <w:rFonts w:ascii="Arial" w:hAnsi="Arial" w:cs="Arial"/>
                <w:iCs/>
                <w:noProof/>
                <w:sz w:val="22"/>
                <w:szCs w:val="22"/>
              </w:rPr>
              <w:t xml:space="preserve"> of Administrative Services</w:t>
            </w:r>
          </w:p>
          <w:p w14:paraId="442BAAC1" w14:textId="77777777" w:rsidR="004E7127" w:rsidRDefault="00976810" w:rsidP="00911580">
            <w:pPr>
              <w:rPr>
                <w:rFonts w:ascii="Arial" w:hAnsi="Arial" w:cs="Arial"/>
                <w:iCs/>
                <w:noProof/>
                <w:sz w:val="22"/>
                <w:szCs w:val="22"/>
              </w:rPr>
            </w:pPr>
            <w:r>
              <w:rPr>
                <w:rFonts w:ascii="Arial" w:hAnsi="Arial" w:cs="Arial"/>
                <w:iCs/>
                <w:noProof/>
                <w:sz w:val="22"/>
                <w:szCs w:val="22"/>
              </w:rPr>
              <w:t>Anne Duke</w:t>
            </w:r>
            <w:r w:rsidR="000168EC">
              <w:rPr>
                <w:rFonts w:ascii="Arial" w:hAnsi="Arial" w:cs="Arial"/>
                <w:iCs/>
                <w:noProof/>
                <w:sz w:val="22"/>
                <w:szCs w:val="22"/>
              </w:rPr>
              <w:t xml:space="preserve">, </w:t>
            </w:r>
            <w:r>
              <w:rPr>
                <w:rFonts w:ascii="Arial" w:hAnsi="Arial" w:cs="Arial"/>
                <w:iCs/>
                <w:noProof/>
                <w:sz w:val="22"/>
                <w:szCs w:val="22"/>
              </w:rPr>
              <w:t>Deputy Finance Director</w:t>
            </w:r>
          </w:p>
          <w:p w14:paraId="5A429836" w14:textId="00C3CC94" w:rsidR="00394BDD" w:rsidRDefault="0090717F" w:rsidP="00911580">
            <w:pPr>
              <w:rPr>
                <w:rFonts w:ascii="Arial" w:hAnsi="Arial" w:cs="Arial"/>
                <w:iCs/>
                <w:noProof/>
                <w:sz w:val="22"/>
                <w:szCs w:val="22"/>
              </w:rPr>
            </w:pPr>
            <w:r>
              <w:rPr>
                <w:rFonts w:ascii="Arial" w:hAnsi="Arial" w:cs="Arial"/>
                <w:iCs/>
                <w:noProof/>
                <w:sz w:val="22"/>
                <w:szCs w:val="22"/>
              </w:rPr>
              <w:t>Rosa Roman</w:t>
            </w:r>
            <w:r w:rsidR="0043523C">
              <w:rPr>
                <w:rFonts w:ascii="Arial" w:hAnsi="Arial" w:cs="Arial"/>
                <w:iCs/>
                <w:noProof/>
                <w:sz w:val="22"/>
                <w:szCs w:val="22"/>
              </w:rPr>
              <w:t>, Accountant</w:t>
            </w:r>
          </w:p>
          <w:p w14:paraId="47D63140" w14:textId="77777777" w:rsidR="00911580" w:rsidRPr="002620B3" w:rsidRDefault="00911580" w:rsidP="00911580">
            <w:pPr>
              <w:rPr>
                <w:rFonts w:ascii="Arial" w:hAnsi="Arial" w:cs="Arial"/>
                <w:iCs/>
                <w:noProof/>
                <w:sz w:val="22"/>
                <w:szCs w:val="22"/>
              </w:rPr>
            </w:pPr>
          </w:p>
        </w:tc>
      </w:tr>
      <w:tr w:rsidR="00394BDD" w:rsidRPr="002620B3" w14:paraId="5F69DA7B" w14:textId="77777777">
        <w:trPr>
          <w:trHeight w:val="480"/>
        </w:trPr>
        <w:tc>
          <w:tcPr>
            <w:tcW w:w="1458" w:type="dxa"/>
          </w:tcPr>
          <w:p w14:paraId="5D7C7F5D" w14:textId="77777777" w:rsidR="00394BDD" w:rsidRPr="002620B3" w:rsidRDefault="00394BDD" w:rsidP="00FE59FE">
            <w:pPr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</w:pPr>
            <w:r w:rsidRPr="002620B3"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  <w:t>SUBJECT:</w:t>
            </w:r>
          </w:p>
        </w:tc>
        <w:tc>
          <w:tcPr>
            <w:tcW w:w="8100" w:type="dxa"/>
          </w:tcPr>
          <w:p w14:paraId="0C2F080D" w14:textId="77777777" w:rsidR="00394BDD" w:rsidRDefault="00911580" w:rsidP="00CD0BA2">
            <w:pPr>
              <w:jc w:val="both"/>
              <w:rPr>
                <w:rFonts w:ascii="Arial" w:hAnsi="Arial" w:cs="Arial"/>
                <w:iCs/>
                <w:noProof/>
                <w:sz w:val="22"/>
                <w:szCs w:val="22"/>
              </w:rPr>
            </w:pPr>
            <w:r w:rsidRPr="00911580">
              <w:rPr>
                <w:rFonts w:ascii="Arial" w:hAnsi="Arial" w:cs="Arial"/>
                <w:iCs/>
                <w:noProof/>
                <w:sz w:val="22"/>
                <w:szCs w:val="22"/>
              </w:rPr>
              <w:t>Warrant Run Report (City – Successor Agency – Housing Authority – Communi</w:t>
            </w:r>
            <w:r w:rsidR="00972CA7">
              <w:rPr>
                <w:rFonts w:ascii="Arial" w:hAnsi="Arial" w:cs="Arial"/>
                <w:iCs/>
                <w:noProof/>
                <w:sz w:val="22"/>
                <w:szCs w:val="22"/>
              </w:rPr>
              <w:t>ty Development Commission</w:t>
            </w:r>
            <w:r w:rsidRPr="00911580">
              <w:rPr>
                <w:rFonts w:ascii="Arial" w:hAnsi="Arial" w:cs="Arial"/>
                <w:iCs/>
                <w:noProof/>
                <w:sz w:val="22"/>
                <w:szCs w:val="22"/>
              </w:rPr>
              <w:t xml:space="preserve"> – Water)</w:t>
            </w:r>
          </w:p>
          <w:p w14:paraId="03549878" w14:textId="77777777" w:rsidR="00FF1FA3" w:rsidRPr="00B7097C" w:rsidRDefault="00FF1FA3" w:rsidP="00FE59FE">
            <w:pPr>
              <w:rPr>
                <w:rFonts w:ascii="Arial" w:hAnsi="Arial" w:cs="Arial"/>
                <w:iCs/>
                <w:noProof/>
                <w:sz w:val="8"/>
                <w:szCs w:val="8"/>
              </w:rPr>
            </w:pPr>
          </w:p>
        </w:tc>
      </w:tr>
    </w:tbl>
    <w:p w14:paraId="7AEF84F0" w14:textId="77777777" w:rsidR="00481DCE" w:rsidRPr="002620B3" w:rsidRDefault="00481DCE">
      <w:pPr>
        <w:pStyle w:val="MemoText"/>
        <w:rPr>
          <w:rFonts w:cs="Arial"/>
          <w:noProof w:val="0"/>
          <w:szCs w:val="22"/>
        </w:rPr>
        <w:sectPr w:rsidR="00481DCE" w:rsidRPr="002620B3">
          <w:headerReference w:type="default" r:id="rId10"/>
          <w:pgSz w:w="12240" w:h="15840" w:code="1"/>
          <w:pgMar w:top="1440" w:right="1440" w:bottom="1440" w:left="1440" w:header="432" w:footer="720" w:gutter="0"/>
          <w:cols w:space="720"/>
        </w:sectPr>
      </w:pPr>
    </w:p>
    <w:p w14:paraId="51CBDD61" w14:textId="77777777" w:rsidR="00FA71E8" w:rsidRPr="002620B3" w:rsidRDefault="005B7118">
      <w:pPr>
        <w:pStyle w:val="MemoText"/>
        <w:rPr>
          <w:rFonts w:cs="Arial"/>
          <w:noProof w:val="0"/>
          <w:szCs w:val="22"/>
        </w:rPr>
      </w:pPr>
      <w:r>
        <w:rPr>
          <w:rFonts w:cs="Arial"/>
          <w:szCs w:val="22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3F13D8C8" wp14:editId="77704672">
                <wp:simplePos x="0" y="0"/>
                <wp:positionH relativeFrom="column">
                  <wp:posOffset>-62865</wp:posOffset>
                </wp:positionH>
                <wp:positionV relativeFrom="paragraph">
                  <wp:posOffset>65405</wp:posOffset>
                </wp:positionV>
                <wp:extent cx="6075045" cy="0"/>
                <wp:effectExtent l="0" t="0" r="0" b="0"/>
                <wp:wrapNone/>
                <wp:docPr id="4" name="Lin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7504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23A79641" id="Line 15" o:spid="_x0000_s1026" style="position:absolute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4.95pt,5.15pt" to="473.4pt,5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"/>
            </w:pict>
          </mc:Fallback>
        </mc:AlternateContent>
      </w:r>
      <w:r>
        <w:rPr>
          <w:rFonts w:cs="Arial"/>
          <w:szCs w:val="22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294B82CB" wp14:editId="50E5777E">
                <wp:simplePos x="0" y="0"/>
                <wp:positionH relativeFrom="column">
                  <wp:posOffset>-62865</wp:posOffset>
                </wp:positionH>
                <wp:positionV relativeFrom="paragraph">
                  <wp:posOffset>42545</wp:posOffset>
                </wp:positionV>
                <wp:extent cx="6075045" cy="0"/>
                <wp:effectExtent l="0" t="0" r="0" b="0"/>
                <wp:wrapNone/>
                <wp:docPr id="3" name="Lin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7504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3FFDB411" id="Line 14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4.95pt,3.35pt" to="473.4pt,3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"/>
            </w:pict>
          </mc:Fallback>
        </mc:AlternateContent>
      </w:r>
    </w:p>
    <w:p w14:paraId="14F8A530" w14:textId="77777777" w:rsidR="00394BDD" w:rsidRPr="00DA71AC" w:rsidRDefault="00394BDD" w:rsidP="00DA71AC">
      <w:pPr>
        <w:jc w:val="both"/>
        <w:rPr>
          <w:rFonts w:ascii="Arial" w:hAnsi="Arial" w:cs="Arial"/>
          <w:b/>
          <w:sz w:val="22"/>
          <w:szCs w:val="22"/>
        </w:rPr>
      </w:pPr>
      <w:r w:rsidRPr="00DA71AC">
        <w:rPr>
          <w:rFonts w:ascii="Arial" w:hAnsi="Arial" w:cs="Arial"/>
          <w:b/>
          <w:sz w:val="22"/>
          <w:szCs w:val="22"/>
        </w:rPr>
        <w:t>RECOMMENDED ACTION</w:t>
      </w:r>
    </w:p>
    <w:p w14:paraId="21E5D8D6" w14:textId="77777777" w:rsidR="00394BDD" w:rsidRPr="00C3043A" w:rsidRDefault="00394BDD" w:rsidP="00DA71AC">
      <w:pPr>
        <w:jc w:val="both"/>
        <w:rPr>
          <w:rFonts w:ascii="Arial" w:hAnsi="Arial" w:cs="Arial"/>
          <w:b/>
          <w:sz w:val="16"/>
          <w:szCs w:val="16"/>
        </w:rPr>
      </w:pPr>
    </w:p>
    <w:p w14:paraId="09BC5EA4" w14:textId="77777777" w:rsidR="00394BDD" w:rsidRPr="00DA71AC" w:rsidRDefault="00911580" w:rsidP="00DA71AC">
      <w:pPr>
        <w:jc w:val="both"/>
        <w:rPr>
          <w:rFonts w:ascii="Arial" w:hAnsi="Arial" w:cs="Arial"/>
          <w:sz w:val="22"/>
          <w:szCs w:val="22"/>
        </w:rPr>
      </w:pPr>
      <w:r w:rsidRPr="00911580">
        <w:rPr>
          <w:rFonts w:ascii="Arial" w:hAnsi="Arial" w:cs="Arial"/>
          <w:iCs/>
          <w:sz w:val="22"/>
          <w:szCs w:val="22"/>
        </w:rPr>
        <w:t>It is recommended that the Council/Board ratify the warrant run and payroll report for the City, Successor Agency to the Hesperia Community Redevelopment Agency, Hesperia Housing Authority, Community Develo</w:t>
      </w:r>
      <w:r w:rsidR="00972CA7">
        <w:rPr>
          <w:rFonts w:ascii="Arial" w:hAnsi="Arial" w:cs="Arial"/>
          <w:iCs/>
          <w:sz w:val="22"/>
          <w:szCs w:val="22"/>
        </w:rPr>
        <w:t>pment Commission,</w:t>
      </w:r>
      <w:r w:rsidRPr="00911580">
        <w:rPr>
          <w:rFonts w:ascii="Arial" w:hAnsi="Arial" w:cs="Arial"/>
          <w:iCs/>
          <w:sz w:val="22"/>
          <w:szCs w:val="22"/>
        </w:rPr>
        <w:t xml:space="preserve"> and Water District.</w:t>
      </w:r>
    </w:p>
    <w:p w14:paraId="1A876557" w14:textId="77777777" w:rsidR="00394BDD" w:rsidRPr="00C3043A" w:rsidRDefault="00394BDD" w:rsidP="00DA71AC">
      <w:pPr>
        <w:jc w:val="both"/>
        <w:rPr>
          <w:rFonts w:ascii="Arial" w:hAnsi="Arial" w:cs="Arial"/>
          <w:b/>
          <w:sz w:val="16"/>
          <w:szCs w:val="16"/>
        </w:rPr>
      </w:pPr>
    </w:p>
    <w:p w14:paraId="57477114" w14:textId="77777777" w:rsidR="00394BDD" w:rsidRPr="00DA71AC" w:rsidRDefault="00394BDD" w:rsidP="00DA71AC">
      <w:pPr>
        <w:jc w:val="both"/>
        <w:rPr>
          <w:rFonts w:ascii="Arial" w:hAnsi="Arial" w:cs="Arial"/>
          <w:sz w:val="22"/>
          <w:szCs w:val="22"/>
        </w:rPr>
      </w:pPr>
      <w:r w:rsidRPr="00DA71AC">
        <w:rPr>
          <w:rFonts w:ascii="Arial" w:hAnsi="Arial" w:cs="Arial"/>
          <w:b/>
          <w:sz w:val="22"/>
          <w:szCs w:val="22"/>
        </w:rPr>
        <w:t>BACKGROUND</w:t>
      </w:r>
    </w:p>
    <w:p w14:paraId="6AC9E820" w14:textId="77777777" w:rsidR="00911580" w:rsidRPr="007D27AC" w:rsidRDefault="00911580" w:rsidP="00DA71AC">
      <w:pPr>
        <w:jc w:val="both"/>
        <w:rPr>
          <w:rFonts w:ascii="Arial" w:hAnsi="Arial" w:cs="Arial"/>
          <w:sz w:val="16"/>
          <w:szCs w:val="16"/>
        </w:rPr>
      </w:pPr>
    </w:p>
    <w:p w14:paraId="5EDB07FD" w14:textId="1D1D3BE4" w:rsidR="005F4E7C" w:rsidRDefault="00911580" w:rsidP="00DA71AC">
      <w:pPr>
        <w:jc w:val="both"/>
        <w:rPr>
          <w:rFonts w:ascii="Arial" w:hAnsi="Arial" w:cs="Arial"/>
          <w:sz w:val="22"/>
          <w:szCs w:val="22"/>
        </w:rPr>
      </w:pPr>
      <w:r w:rsidRPr="00911580">
        <w:rPr>
          <w:rFonts w:ascii="Arial" w:hAnsi="Arial" w:cs="Arial"/>
          <w:sz w:val="22"/>
          <w:szCs w:val="22"/>
        </w:rPr>
        <w:t>The Warrant Run totals represented below</w:t>
      </w:r>
      <w:r w:rsidR="008E25D9">
        <w:rPr>
          <w:rFonts w:ascii="Arial" w:hAnsi="Arial" w:cs="Arial"/>
          <w:sz w:val="22"/>
          <w:szCs w:val="22"/>
        </w:rPr>
        <w:t xml:space="preserve"> are for th</w:t>
      </w:r>
      <w:r w:rsidR="00D62BB2">
        <w:rPr>
          <w:rFonts w:ascii="Arial" w:hAnsi="Arial" w:cs="Arial"/>
          <w:sz w:val="22"/>
          <w:szCs w:val="22"/>
        </w:rPr>
        <w:t xml:space="preserve">e period </w:t>
      </w:r>
      <w:r w:rsidR="0090717F">
        <w:rPr>
          <w:rFonts w:ascii="Arial" w:hAnsi="Arial" w:cs="Arial"/>
          <w:sz w:val="22"/>
          <w:szCs w:val="22"/>
        </w:rPr>
        <w:t>April</w:t>
      </w:r>
      <w:r w:rsidR="00215764">
        <w:rPr>
          <w:rFonts w:ascii="Arial" w:hAnsi="Arial" w:cs="Arial"/>
          <w:sz w:val="22"/>
          <w:szCs w:val="22"/>
        </w:rPr>
        <w:t xml:space="preserve"> </w:t>
      </w:r>
      <w:r w:rsidR="0090717F">
        <w:rPr>
          <w:rFonts w:ascii="Arial" w:hAnsi="Arial" w:cs="Arial"/>
          <w:sz w:val="22"/>
          <w:szCs w:val="22"/>
        </w:rPr>
        <w:t>01</w:t>
      </w:r>
      <w:r w:rsidR="004469FA">
        <w:rPr>
          <w:rFonts w:ascii="Arial" w:hAnsi="Arial" w:cs="Arial"/>
          <w:sz w:val="22"/>
          <w:szCs w:val="22"/>
        </w:rPr>
        <w:t>, 202</w:t>
      </w:r>
      <w:r w:rsidR="00335DEE">
        <w:rPr>
          <w:rFonts w:ascii="Arial" w:hAnsi="Arial" w:cs="Arial"/>
          <w:sz w:val="22"/>
          <w:szCs w:val="22"/>
        </w:rPr>
        <w:t>3</w:t>
      </w:r>
      <w:r w:rsidR="005F1FD6">
        <w:rPr>
          <w:rFonts w:ascii="Arial" w:hAnsi="Arial" w:cs="Arial"/>
          <w:sz w:val="22"/>
          <w:szCs w:val="22"/>
        </w:rPr>
        <w:t xml:space="preserve"> through</w:t>
      </w:r>
      <w:r w:rsidR="000F7349">
        <w:rPr>
          <w:rFonts w:ascii="Arial" w:hAnsi="Arial" w:cs="Arial"/>
          <w:sz w:val="22"/>
          <w:szCs w:val="22"/>
        </w:rPr>
        <w:t xml:space="preserve"> </w:t>
      </w:r>
      <w:r w:rsidR="000F7349">
        <w:rPr>
          <w:rFonts w:ascii="Arial" w:hAnsi="Arial" w:cs="Arial"/>
          <w:sz w:val="22"/>
          <w:szCs w:val="22"/>
        </w:rPr>
        <w:br/>
      </w:r>
      <w:r w:rsidR="0090717F">
        <w:rPr>
          <w:rFonts w:ascii="Arial" w:hAnsi="Arial" w:cs="Arial"/>
          <w:sz w:val="22"/>
          <w:szCs w:val="22"/>
        </w:rPr>
        <w:t>April</w:t>
      </w:r>
      <w:r w:rsidR="008870EF">
        <w:rPr>
          <w:rFonts w:ascii="Arial" w:hAnsi="Arial" w:cs="Arial"/>
          <w:sz w:val="22"/>
          <w:szCs w:val="22"/>
        </w:rPr>
        <w:t xml:space="preserve"> </w:t>
      </w:r>
      <w:r w:rsidR="0090717F">
        <w:rPr>
          <w:rFonts w:ascii="Arial" w:hAnsi="Arial" w:cs="Arial"/>
          <w:sz w:val="22"/>
          <w:szCs w:val="22"/>
        </w:rPr>
        <w:t>14</w:t>
      </w:r>
      <w:r w:rsidR="000970C3">
        <w:rPr>
          <w:rFonts w:ascii="Arial" w:hAnsi="Arial" w:cs="Arial"/>
          <w:sz w:val="22"/>
          <w:szCs w:val="22"/>
        </w:rPr>
        <w:t xml:space="preserve">, </w:t>
      </w:r>
      <w:r w:rsidR="00DB3417">
        <w:rPr>
          <w:rFonts w:ascii="Arial" w:hAnsi="Arial" w:cs="Arial"/>
          <w:sz w:val="22"/>
          <w:szCs w:val="22"/>
        </w:rPr>
        <w:t>202</w:t>
      </w:r>
      <w:r w:rsidR="00E35056">
        <w:rPr>
          <w:rFonts w:ascii="Arial" w:hAnsi="Arial" w:cs="Arial"/>
          <w:sz w:val="22"/>
          <w:szCs w:val="22"/>
        </w:rPr>
        <w:t>3</w:t>
      </w:r>
      <w:r w:rsidR="006F4BE9">
        <w:rPr>
          <w:rFonts w:ascii="Arial" w:hAnsi="Arial" w:cs="Arial"/>
          <w:sz w:val="22"/>
          <w:szCs w:val="22"/>
        </w:rPr>
        <w:t>.</w:t>
      </w:r>
    </w:p>
    <w:p w14:paraId="058F5D31" w14:textId="77777777" w:rsidR="003D1822" w:rsidRDefault="003D1822" w:rsidP="00DA71AC">
      <w:pPr>
        <w:jc w:val="both"/>
        <w:rPr>
          <w:rFonts w:ascii="Arial" w:hAnsi="Arial" w:cs="Arial"/>
          <w:sz w:val="22"/>
          <w:szCs w:val="22"/>
        </w:rPr>
      </w:pPr>
    </w:p>
    <w:tbl>
      <w:tblPr>
        <w:tblW w:w="9497" w:type="dxa"/>
        <w:tblLook w:val="04A0" w:firstRow="1" w:lastRow="0" w:firstColumn="1" w:lastColumn="0" w:noHBand="0" w:noVBand="1"/>
      </w:tblPr>
      <w:tblGrid>
        <w:gridCol w:w="3716"/>
        <w:gridCol w:w="1496"/>
        <w:gridCol w:w="1377"/>
        <w:gridCol w:w="1377"/>
        <w:gridCol w:w="1550"/>
      </w:tblGrid>
      <w:tr w:rsidR="003D1822" w:rsidRPr="003D1822" w14:paraId="2BED3B45" w14:textId="77777777" w:rsidTr="003D1822">
        <w:trPr>
          <w:trHeight w:val="250"/>
        </w:trPr>
        <w:tc>
          <w:tcPr>
            <w:tcW w:w="3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B60FEF" w14:textId="77777777" w:rsidR="003D1822" w:rsidRPr="003D1822" w:rsidRDefault="003D1822" w:rsidP="003D1822">
            <w:pPr>
              <w:jc w:val="center"/>
              <w:rPr>
                <w:rFonts w:ascii="Arial" w:hAnsi="Arial" w:cs="Arial"/>
                <w:b/>
                <w:bCs/>
                <w:u w:val="single"/>
              </w:rPr>
            </w:pPr>
            <w:bookmarkStart w:id="0" w:name="RANGE!A3:E9"/>
            <w:r w:rsidRPr="003D1822">
              <w:rPr>
                <w:rFonts w:ascii="Arial" w:hAnsi="Arial" w:cs="Arial"/>
                <w:b/>
                <w:bCs/>
                <w:u w:val="single"/>
              </w:rPr>
              <w:t>Agency/District</w:t>
            </w:r>
            <w:bookmarkEnd w:id="0"/>
          </w:p>
        </w:tc>
        <w:tc>
          <w:tcPr>
            <w:tcW w:w="14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8DEB9C" w14:textId="77777777" w:rsidR="003D1822" w:rsidRPr="003D1822" w:rsidRDefault="003D1822" w:rsidP="003D1822">
            <w:pPr>
              <w:jc w:val="center"/>
              <w:rPr>
                <w:rFonts w:ascii="Arial" w:hAnsi="Arial" w:cs="Arial"/>
                <w:b/>
                <w:bCs/>
                <w:u w:val="single"/>
              </w:rPr>
            </w:pPr>
            <w:r w:rsidRPr="003D1822">
              <w:rPr>
                <w:rFonts w:ascii="Arial" w:hAnsi="Arial" w:cs="Arial"/>
                <w:b/>
                <w:bCs/>
                <w:u w:val="single"/>
              </w:rPr>
              <w:t>Accounts Payable</w:t>
            </w:r>
          </w:p>
        </w:tc>
        <w:tc>
          <w:tcPr>
            <w:tcW w:w="13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94AAD2" w14:textId="77777777" w:rsidR="003D1822" w:rsidRPr="003D1822" w:rsidRDefault="003D1822" w:rsidP="003D1822">
            <w:pPr>
              <w:jc w:val="center"/>
              <w:rPr>
                <w:rFonts w:ascii="Arial" w:hAnsi="Arial" w:cs="Arial"/>
                <w:b/>
                <w:bCs/>
                <w:u w:val="single"/>
              </w:rPr>
            </w:pPr>
            <w:r w:rsidRPr="003D1822">
              <w:rPr>
                <w:rFonts w:ascii="Arial" w:hAnsi="Arial" w:cs="Arial"/>
                <w:b/>
                <w:bCs/>
                <w:u w:val="single"/>
              </w:rPr>
              <w:t>Payroll</w:t>
            </w:r>
          </w:p>
        </w:tc>
        <w:tc>
          <w:tcPr>
            <w:tcW w:w="13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6A15DB" w14:textId="77777777" w:rsidR="003D1822" w:rsidRPr="003D1822" w:rsidRDefault="003D1822" w:rsidP="003D1822">
            <w:pPr>
              <w:jc w:val="center"/>
              <w:rPr>
                <w:rFonts w:ascii="Arial" w:hAnsi="Arial" w:cs="Arial"/>
                <w:b/>
                <w:bCs/>
                <w:u w:val="single"/>
              </w:rPr>
            </w:pPr>
            <w:r w:rsidRPr="003D1822">
              <w:rPr>
                <w:rFonts w:ascii="Arial" w:hAnsi="Arial" w:cs="Arial"/>
                <w:b/>
                <w:bCs/>
                <w:u w:val="single"/>
              </w:rPr>
              <w:t>Wires</w:t>
            </w:r>
          </w:p>
        </w:tc>
        <w:tc>
          <w:tcPr>
            <w:tcW w:w="15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D524B0" w14:textId="77777777" w:rsidR="003D1822" w:rsidRPr="003D1822" w:rsidRDefault="003D1822" w:rsidP="003D1822">
            <w:pPr>
              <w:jc w:val="center"/>
              <w:rPr>
                <w:rFonts w:ascii="Arial" w:hAnsi="Arial" w:cs="Arial"/>
                <w:b/>
                <w:bCs/>
                <w:u w:val="single"/>
              </w:rPr>
            </w:pPr>
            <w:r w:rsidRPr="003D1822">
              <w:rPr>
                <w:rFonts w:ascii="Arial" w:hAnsi="Arial" w:cs="Arial"/>
                <w:b/>
                <w:bCs/>
                <w:u w:val="single"/>
              </w:rPr>
              <w:t>Totals</w:t>
            </w:r>
          </w:p>
        </w:tc>
      </w:tr>
      <w:tr w:rsidR="003D1822" w:rsidRPr="003D1822" w14:paraId="008EEA88" w14:textId="77777777" w:rsidTr="003D1822">
        <w:trPr>
          <w:trHeight w:val="250"/>
        </w:trPr>
        <w:tc>
          <w:tcPr>
            <w:tcW w:w="3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079CE8" w14:textId="77777777" w:rsidR="003D1822" w:rsidRPr="003D1822" w:rsidRDefault="003D1822" w:rsidP="003D1822">
            <w:pPr>
              <w:rPr>
                <w:rFonts w:ascii="Arial" w:hAnsi="Arial" w:cs="Arial"/>
              </w:rPr>
            </w:pPr>
            <w:r w:rsidRPr="003D1822">
              <w:rPr>
                <w:rFonts w:ascii="Arial" w:hAnsi="Arial" w:cs="Arial"/>
              </w:rPr>
              <w:t>City of Hesperia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1B5E21" w14:textId="77777777" w:rsidR="003D1822" w:rsidRPr="003D1822" w:rsidRDefault="003D1822" w:rsidP="003D1822">
            <w:pPr>
              <w:jc w:val="right"/>
              <w:rPr>
                <w:rFonts w:ascii="Arial" w:hAnsi="Arial" w:cs="Arial"/>
              </w:rPr>
            </w:pPr>
            <w:r w:rsidRPr="003D1822">
              <w:rPr>
                <w:rFonts w:ascii="Arial" w:hAnsi="Arial" w:cs="Arial"/>
              </w:rPr>
              <w:t>$908,630.01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F6D667" w14:textId="77777777" w:rsidR="003D1822" w:rsidRPr="003D1822" w:rsidRDefault="003D1822" w:rsidP="003D1822">
            <w:pPr>
              <w:jc w:val="right"/>
              <w:rPr>
                <w:rFonts w:ascii="Arial" w:hAnsi="Arial" w:cs="Arial"/>
              </w:rPr>
            </w:pPr>
            <w:r w:rsidRPr="003D1822">
              <w:rPr>
                <w:rFonts w:ascii="Arial" w:hAnsi="Arial" w:cs="Arial"/>
              </w:rPr>
              <w:t>$285,127.40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8C1305" w14:textId="77777777" w:rsidR="003D1822" w:rsidRPr="003D1822" w:rsidRDefault="003D1822" w:rsidP="003D1822">
            <w:pPr>
              <w:jc w:val="right"/>
              <w:rPr>
                <w:rFonts w:ascii="Arial" w:hAnsi="Arial" w:cs="Arial"/>
              </w:rPr>
            </w:pPr>
            <w:r w:rsidRPr="003D1822">
              <w:rPr>
                <w:rFonts w:ascii="Arial" w:hAnsi="Arial" w:cs="Arial"/>
              </w:rPr>
              <w:t>$0.00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C28C58" w14:textId="77777777" w:rsidR="003D1822" w:rsidRPr="003D1822" w:rsidRDefault="003D1822" w:rsidP="003D1822">
            <w:pPr>
              <w:jc w:val="right"/>
              <w:rPr>
                <w:rFonts w:ascii="Arial" w:hAnsi="Arial" w:cs="Arial"/>
              </w:rPr>
            </w:pPr>
            <w:r w:rsidRPr="003D1822">
              <w:rPr>
                <w:rFonts w:ascii="Arial" w:hAnsi="Arial" w:cs="Arial"/>
              </w:rPr>
              <w:t>$1,193,757.41</w:t>
            </w:r>
          </w:p>
        </w:tc>
      </w:tr>
      <w:tr w:rsidR="003D1822" w:rsidRPr="003D1822" w14:paraId="6BA94664" w14:textId="77777777" w:rsidTr="003D1822">
        <w:trPr>
          <w:trHeight w:val="250"/>
        </w:trPr>
        <w:tc>
          <w:tcPr>
            <w:tcW w:w="3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C81FBA" w14:textId="77777777" w:rsidR="003D1822" w:rsidRPr="003D1822" w:rsidRDefault="003D1822" w:rsidP="003D1822">
            <w:pPr>
              <w:rPr>
                <w:rFonts w:ascii="Arial" w:hAnsi="Arial" w:cs="Arial"/>
              </w:rPr>
            </w:pPr>
            <w:r w:rsidRPr="003D1822">
              <w:rPr>
                <w:rFonts w:ascii="Arial" w:hAnsi="Arial" w:cs="Arial"/>
              </w:rPr>
              <w:t>Successor Agency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75DE83" w14:textId="77777777" w:rsidR="003D1822" w:rsidRPr="003D1822" w:rsidRDefault="003D1822" w:rsidP="003D1822">
            <w:pPr>
              <w:jc w:val="right"/>
              <w:rPr>
                <w:rFonts w:ascii="Arial" w:hAnsi="Arial" w:cs="Arial"/>
              </w:rPr>
            </w:pPr>
            <w:r w:rsidRPr="003D1822">
              <w:rPr>
                <w:rFonts w:ascii="Arial" w:hAnsi="Arial" w:cs="Arial"/>
              </w:rPr>
              <w:t>0.00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E638E9" w14:textId="77777777" w:rsidR="003D1822" w:rsidRPr="003D1822" w:rsidRDefault="003D1822" w:rsidP="003D1822">
            <w:pPr>
              <w:jc w:val="right"/>
              <w:rPr>
                <w:rFonts w:ascii="Arial" w:hAnsi="Arial" w:cs="Arial"/>
              </w:rPr>
            </w:pPr>
            <w:r w:rsidRPr="003D1822">
              <w:rPr>
                <w:rFonts w:ascii="Arial" w:hAnsi="Arial" w:cs="Arial"/>
              </w:rPr>
              <w:t>0.00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22441F" w14:textId="77777777" w:rsidR="003D1822" w:rsidRPr="003D1822" w:rsidRDefault="003D1822" w:rsidP="003D1822">
            <w:pPr>
              <w:jc w:val="right"/>
              <w:rPr>
                <w:rFonts w:ascii="Arial" w:hAnsi="Arial" w:cs="Arial"/>
              </w:rPr>
            </w:pPr>
            <w:r w:rsidRPr="003D1822">
              <w:rPr>
                <w:rFonts w:ascii="Arial" w:hAnsi="Arial" w:cs="Arial"/>
              </w:rPr>
              <w:t>0.00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9C2E4D" w14:textId="77777777" w:rsidR="003D1822" w:rsidRPr="003D1822" w:rsidRDefault="003D1822" w:rsidP="003D1822">
            <w:pPr>
              <w:jc w:val="right"/>
              <w:rPr>
                <w:rFonts w:ascii="Arial" w:hAnsi="Arial" w:cs="Arial"/>
              </w:rPr>
            </w:pPr>
            <w:r w:rsidRPr="003D1822">
              <w:rPr>
                <w:rFonts w:ascii="Arial" w:hAnsi="Arial" w:cs="Arial"/>
              </w:rPr>
              <w:t>0.00</w:t>
            </w:r>
          </w:p>
        </w:tc>
      </w:tr>
      <w:tr w:rsidR="003D1822" w:rsidRPr="003D1822" w14:paraId="660786A4" w14:textId="77777777" w:rsidTr="003D1822">
        <w:trPr>
          <w:trHeight w:val="250"/>
        </w:trPr>
        <w:tc>
          <w:tcPr>
            <w:tcW w:w="3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FE656F" w14:textId="77777777" w:rsidR="003D1822" w:rsidRPr="003D1822" w:rsidRDefault="003D1822" w:rsidP="003D1822">
            <w:pPr>
              <w:rPr>
                <w:rFonts w:ascii="Arial" w:hAnsi="Arial" w:cs="Arial"/>
              </w:rPr>
            </w:pPr>
            <w:r w:rsidRPr="003D1822">
              <w:rPr>
                <w:rFonts w:ascii="Arial" w:hAnsi="Arial" w:cs="Arial"/>
              </w:rPr>
              <w:t>Housing Authority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863DF2" w14:textId="77777777" w:rsidR="003D1822" w:rsidRPr="003D1822" w:rsidRDefault="003D1822" w:rsidP="003D1822">
            <w:pPr>
              <w:jc w:val="right"/>
              <w:rPr>
                <w:rFonts w:ascii="Arial" w:hAnsi="Arial" w:cs="Arial"/>
              </w:rPr>
            </w:pPr>
            <w:r w:rsidRPr="003D1822">
              <w:rPr>
                <w:rFonts w:ascii="Arial" w:hAnsi="Arial" w:cs="Arial"/>
              </w:rPr>
              <w:t>0.00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0358F7" w14:textId="77777777" w:rsidR="003D1822" w:rsidRPr="003D1822" w:rsidRDefault="003D1822" w:rsidP="003D1822">
            <w:pPr>
              <w:jc w:val="right"/>
              <w:rPr>
                <w:rFonts w:ascii="Arial" w:hAnsi="Arial" w:cs="Arial"/>
              </w:rPr>
            </w:pPr>
            <w:r w:rsidRPr="003D1822">
              <w:rPr>
                <w:rFonts w:ascii="Arial" w:hAnsi="Arial" w:cs="Arial"/>
              </w:rPr>
              <w:t>180.10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78AC5D" w14:textId="77777777" w:rsidR="003D1822" w:rsidRPr="003D1822" w:rsidRDefault="003D1822" w:rsidP="003D1822">
            <w:pPr>
              <w:jc w:val="right"/>
              <w:rPr>
                <w:rFonts w:ascii="Arial" w:hAnsi="Arial" w:cs="Arial"/>
              </w:rPr>
            </w:pPr>
            <w:r w:rsidRPr="003D1822">
              <w:rPr>
                <w:rFonts w:ascii="Arial" w:hAnsi="Arial" w:cs="Arial"/>
              </w:rPr>
              <w:t>0.00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791AD7" w14:textId="77777777" w:rsidR="003D1822" w:rsidRPr="003D1822" w:rsidRDefault="003D1822" w:rsidP="003D1822">
            <w:pPr>
              <w:jc w:val="right"/>
              <w:rPr>
                <w:rFonts w:ascii="Arial" w:hAnsi="Arial" w:cs="Arial"/>
              </w:rPr>
            </w:pPr>
            <w:r w:rsidRPr="003D1822">
              <w:rPr>
                <w:rFonts w:ascii="Arial" w:hAnsi="Arial" w:cs="Arial"/>
              </w:rPr>
              <w:t>180.10</w:t>
            </w:r>
          </w:p>
        </w:tc>
      </w:tr>
      <w:tr w:rsidR="003D1822" w:rsidRPr="003D1822" w14:paraId="71689070" w14:textId="77777777" w:rsidTr="003D1822">
        <w:trPr>
          <w:trHeight w:val="250"/>
        </w:trPr>
        <w:tc>
          <w:tcPr>
            <w:tcW w:w="3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C527EE" w14:textId="77777777" w:rsidR="003D1822" w:rsidRPr="003D1822" w:rsidRDefault="003D1822" w:rsidP="003D1822">
            <w:pPr>
              <w:rPr>
                <w:rFonts w:ascii="Arial" w:hAnsi="Arial" w:cs="Arial"/>
              </w:rPr>
            </w:pPr>
            <w:r w:rsidRPr="003D1822">
              <w:rPr>
                <w:rFonts w:ascii="Arial" w:hAnsi="Arial" w:cs="Arial"/>
              </w:rPr>
              <w:t>Community Development Commission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99B3F2" w14:textId="77777777" w:rsidR="003D1822" w:rsidRPr="003D1822" w:rsidRDefault="003D1822" w:rsidP="003D1822">
            <w:pPr>
              <w:jc w:val="right"/>
              <w:rPr>
                <w:rFonts w:ascii="Arial" w:hAnsi="Arial" w:cs="Arial"/>
              </w:rPr>
            </w:pPr>
            <w:r w:rsidRPr="003D1822">
              <w:rPr>
                <w:rFonts w:ascii="Arial" w:hAnsi="Arial" w:cs="Arial"/>
              </w:rPr>
              <w:t>0.00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9926A0" w14:textId="77777777" w:rsidR="003D1822" w:rsidRPr="003D1822" w:rsidRDefault="003D1822" w:rsidP="003D1822">
            <w:pPr>
              <w:jc w:val="right"/>
              <w:rPr>
                <w:rFonts w:ascii="Arial" w:hAnsi="Arial" w:cs="Arial"/>
              </w:rPr>
            </w:pPr>
            <w:r w:rsidRPr="003D1822">
              <w:rPr>
                <w:rFonts w:ascii="Arial" w:hAnsi="Arial" w:cs="Arial"/>
              </w:rPr>
              <w:t>0.00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6BAE8E" w14:textId="77777777" w:rsidR="003D1822" w:rsidRPr="003D1822" w:rsidRDefault="003D1822" w:rsidP="003D1822">
            <w:pPr>
              <w:jc w:val="right"/>
              <w:rPr>
                <w:rFonts w:ascii="Arial" w:hAnsi="Arial" w:cs="Arial"/>
              </w:rPr>
            </w:pPr>
            <w:r w:rsidRPr="003D1822">
              <w:rPr>
                <w:rFonts w:ascii="Arial" w:hAnsi="Arial" w:cs="Arial"/>
              </w:rPr>
              <w:t>0.00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143CAD" w14:textId="77777777" w:rsidR="003D1822" w:rsidRPr="003D1822" w:rsidRDefault="003D1822" w:rsidP="003D1822">
            <w:pPr>
              <w:jc w:val="right"/>
              <w:rPr>
                <w:rFonts w:ascii="Arial" w:hAnsi="Arial" w:cs="Arial"/>
              </w:rPr>
            </w:pPr>
            <w:r w:rsidRPr="003D1822">
              <w:rPr>
                <w:rFonts w:ascii="Arial" w:hAnsi="Arial" w:cs="Arial"/>
              </w:rPr>
              <w:t>0.00</w:t>
            </w:r>
          </w:p>
        </w:tc>
      </w:tr>
      <w:tr w:rsidR="003D1822" w:rsidRPr="003D1822" w14:paraId="3F39D6CD" w14:textId="77777777" w:rsidTr="003D1822">
        <w:trPr>
          <w:trHeight w:val="250"/>
        </w:trPr>
        <w:tc>
          <w:tcPr>
            <w:tcW w:w="3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79FF7D" w14:textId="77777777" w:rsidR="003D1822" w:rsidRPr="003D1822" w:rsidRDefault="003D1822" w:rsidP="003D1822">
            <w:pPr>
              <w:rPr>
                <w:rFonts w:ascii="Arial" w:hAnsi="Arial" w:cs="Arial"/>
              </w:rPr>
            </w:pPr>
            <w:r w:rsidRPr="003D1822">
              <w:rPr>
                <w:rFonts w:ascii="Arial" w:hAnsi="Arial" w:cs="Arial"/>
              </w:rPr>
              <w:t>Water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4B4058" w14:textId="77777777" w:rsidR="003D1822" w:rsidRPr="003D1822" w:rsidRDefault="003D1822" w:rsidP="003D1822">
            <w:pPr>
              <w:jc w:val="right"/>
              <w:rPr>
                <w:rFonts w:ascii="Arial" w:hAnsi="Arial" w:cs="Arial"/>
              </w:rPr>
            </w:pPr>
            <w:r w:rsidRPr="003D1822">
              <w:rPr>
                <w:rFonts w:ascii="Arial" w:hAnsi="Arial" w:cs="Arial"/>
              </w:rPr>
              <w:t>389,930.74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F032F5" w14:textId="77777777" w:rsidR="003D1822" w:rsidRPr="003D1822" w:rsidRDefault="003D1822" w:rsidP="003D1822">
            <w:pPr>
              <w:jc w:val="right"/>
              <w:rPr>
                <w:rFonts w:ascii="Arial" w:hAnsi="Arial" w:cs="Arial"/>
              </w:rPr>
            </w:pPr>
            <w:r w:rsidRPr="003D1822">
              <w:rPr>
                <w:rFonts w:ascii="Arial" w:hAnsi="Arial" w:cs="Arial"/>
              </w:rPr>
              <w:t>112,115.22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DFA351" w14:textId="77777777" w:rsidR="003D1822" w:rsidRPr="003D1822" w:rsidRDefault="003D1822" w:rsidP="003D1822">
            <w:pPr>
              <w:jc w:val="right"/>
              <w:rPr>
                <w:rFonts w:ascii="Arial" w:hAnsi="Arial" w:cs="Arial"/>
              </w:rPr>
            </w:pPr>
            <w:r w:rsidRPr="003D1822">
              <w:rPr>
                <w:rFonts w:ascii="Arial" w:hAnsi="Arial" w:cs="Arial"/>
              </w:rPr>
              <w:t>826,103.43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892AC1" w14:textId="77777777" w:rsidR="003D1822" w:rsidRPr="003D1822" w:rsidRDefault="003D1822" w:rsidP="003D1822">
            <w:pPr>
              <w:jc w:val="right"/>
              <w:rPr>
                <w:rFonts w:ascii="Arial" w:hAnsi="Arial" w:cs="Arial"/>
              </w:rPr>
            </w:pPr>
            <w:r w:rsidRPr="003D1822">
              <w:rPr>
                <w:rFonts w:ascii="Arial" w:hAnsi="Arial" w:cs="Arial"/>
              </w:rPr>
              <w:t>1,328,149.39</w:t>
            </w:r>
          </w:p>
        </w:tc>
      </w:tr>
      <w:tr w:rsidR="003D1822" w:rsidRPr="003D1822" w14:paraId="2B8E89B2" w14:textId="77777777" w:rsidTr="003D1822">
        <w:trPr>
          <w:trHeight w:val="250"/>
        </w:trPr>
        <w:tc>
          <w:tcPr>
            <w:tcW w:w="3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F24227" w14:textId="77777777" w:rsidR="003D1822" w:rsidRPr="003D1822" w:rsidRDefault="003D1822" w:rsidP="003D1822">
            <w:pPr>
              <w:jc w:val="center"/>
              <w:rPr>
                <w:rFonts w:ascii="Arial" w:hAnsi="Arial" w:cs="Arial"/>
                <w:b/>
                <w:bCs/>
              </w:rPr>
            </w:pPr>
            <w:r w:rsidRPr="003D1822">
              <w:rPr>
                <w:rFonts w:ascii="Arial" w:hAnsi="Arial" w:cs="Arial"/>
                <w:b/>
                <w:bCs/>
              </w:rPr>
              <w:t>Totals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E0972D" w14:textId="77777777" w:rsidR="003D1822" w:rsidRPr="003D1822" w:rsidRDefault="003D1822" w:rsidP="003D1822">
            <w:pPr>
              <w:jc w:val="right"/>
              <w:rPr>
                <w:rFonts w:ascii="Arial" w:hAnsi="Arial" w:cs="Arial"/>
              </w:rPr>
            </w:pPr>
            <w:r w:rsidRPr="003D1822">
              <w:rPr>
                <w:rFonts w:ascii="Arial" w:hAnsi="Arial" w:cs="Arial"/>
              </w:rPr>
              <w:t>$1,298,560.75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147E59" w14:textId="77777777" w:rsidR="003D1822" w:rsidRPr="003D1822" w:rsidRDefault="003D1822" w:rsidP="003D1822">
            <w:pPr>
              <w:jc w:val="right"/>
              <w:rPr>
                <w:rFonts w:ascii="Arial" w:hAnsi="Arial" w:cs="Arial"/>
              </w:rPr>
            </w:pPr>
            <w:r w:rsidRPr="003D1822">
              <w:rPr>
                <w:rFonts w:ascii="Arial" w:hAnsi="Arial" w:cs="Arial"/>
              </w:rPr>
              <w:t>$397,422.72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4016D6" w14:textId="77777777" w:rsidR="003D1822" w:rsidRPr="003D1822" w:rsidRDefault="003D1822" w:rsidP="003D1822">
            <w:pPr>
              <w:jc w:val="right"/>
              <w:rPr>
                <w:rFonts w:ascii="Arial" w:hAnsi="Arial" w:cs="Arial"/>
              </w:rPr>
            </w:pPr>
            <w:r w:rsidRPr="003D1822">
              <w:rPr>
                <w:rFonts w:ascii="Arial" w:hAnsi="Arial" w:cs="Arial"/>
              </w:rPr>
              <w:t>$826,103.43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B90F58" w14:textId="77777777" w:rsidR="003D1822" w:rsidRPr="003D1822" w:rsidRDefault="003D1822" w:rsidP="003D1822">
            <w:pPr>
              <w:jc w:val="right"/>
              <w:rPr>
                <w:rFonts w:ascii="Arial" w:hAnsi="Arial" w:cs="Arial"/>
              </w:rPr>
            </w:pPr>
            <w:r w:rsidRPr="003D1822">
              <w:rPr>
                <w:rFonts w:ascii="Arial" w:hAnsi="Arial" w:cs="Arial"/>
              </w:rPr>
              <w:t>$2,522,086.90</w:t>
            </w:r>
          </w:p>
        </w:tc>
      </w:tr>
    </w:tbl>
    <w:p w14:paraId="18188149" w14:textId="77777777" w:rsidR="00015BA3" w:rsidRDefault="00015BA3" w:rsidP="00DA71AC">
      <w:pPr>
        <w:jc w:val="both"/>
        <w:rPr>
          <w:rFonts w:ascii="Arial" w:hAnsi="Arial" w:cs="Arial"/>
          <w:sz w:val="22"/>
          <w:szCs w:val="22"/>
        </w:rPr>
      </w:pPr>
    </w:p>
    <w:p w14:paraId="04DB2899" w14:textId="68EFB4EE" w:rsidR="00D949D8" w:rsidRDefault="00D949D8" w:rsidP="00F71673">
      <w:pPr>
        <w:jc w:val="both"/>
        <w:rPr>
          <w:rFonts w:ascii="Arial" w:hAnsi="Arial" w:cs="Arial"/>
          <w:b/>
          <w:sz w:val="22"/>
          <w:szCs w:val="22"/>
        </w:rPr>
      </w:pPr>
    </w:p>
    <w:p w14:paraId="4EFCF5A3" w14:textId="6541FBB1" w:rsidR="0090717F" w:rsidRPr="00B27B17" w:rsidRDefault="0090717F" w:rsidP="00F71673">
      <w:pPr>
        <w:jc w:val="both"/>
        <w:rPr>
          <w:rFonts w:ascii="Arial" w:hAnsi="Arial" w:cs="Arial"/>
          <w:iCs/>
          <w:sz w:val="22"/>
          <w:szCs w:val="22"/>
        </w:rPr>
      </w:pPr>
      <w:r w:rsidRPr="00B27B17">
        <w:rPr>
          <w:rFonts w:ascii="Arial" w:hAnsi="Arial" w:cs="Arial"/>
          <w:iCs/>
          <w:sz w:val="22"/>
          <w:szCs w:val="22"/>
        </w:rPr>
        <w:t xml:space="preserve">The wire amount for $826,103.43 is to Commonwealth Land Title Company for </w:t>
      </w:r>
      <w:r w:rsidR="00B27B17">
        <w:rPr>
          <w:rFonts w:ascii="Arial" w:hAnsi="Arial" w:cs="Arial"/>
          <w:iCs/>
          <w:sz w:val="22"/>
          <w:szCs w:val="22"/>
        </w:rPr>
        <w:t xml:space="preserve">the </w:t>
      </w:r>
      <w:r w:rsidRPr="00B27B17">
        <w:rPr>
          <w:rFonts w:ascii="Arial" w:hAnsi="Arial" w:cs="Arial"/>
          <w:iCs/>
          <w:sz w:val="22"/>
          <w:szCs w:val="22"/>
        </w:rPr>
        <w:t>purchase of 2 parcels APNs: 0410-211-05 &amp; 0410-211-07</w:t>
      </w:r>
      <w:r w:rsidR="00B27B17">
        <w:rPr>
          <w:rFonts w:ascii="Arial" w:hAnsi="Arial" w:cs="Arial"/>
          <w:iCs/>
          <w:sz w:val="22"/>
          <w:szCs w:val="22"/>
        </w:rPr>
        <w:t>.</w:t>
      </w:r>
      <w:bookmarkStart w:id="1" w:name="_GoBack"/>
      <w:bookmarkEnd w:id="1"/>
    </w:p>
    <w:p w14:paraId="2761AEFD" w14:textId="77777777" w:rsidR="006D73BE" w:rsidRDefault="006D73BE" w:rsidP="00F71673">
      <w:pPr>
        <w:jc w:val="both"/>
        <w:rPr>
          <w:rFonts w:ascii="Arial" w:hAnsi="Arial" w:cs="Arial"/>
          <w:b/>
          <w:sz w:val="22"/>
          <w:szCs w:val="22"/>
        </w:rPr>
      </w:pPr>
    </w:p>
    <w:p w14:paraId="66B12EC0" w14:textId="5D29CB1B" w:rsidR="00F71673" w:rsidRDefault="00F71673" w:rsidP="00F71673">
      <w:pPr>
        <w:jc w:val="both"/>
        <w:rPr>
          <w:rFonts w:ascii="Arial" w:hAnsi="Arial" w:cs="Arial"/>
          <w:b/>
          <w:sz w:val="22"/>
          <w:szCs w:val="22"/>
        </w:rPr>
      </w:pPr>
      <w:r w:rsidRPr="000632F3">
        <w:rPr>
          <w:rFonts w:ascii="Arial" w:hAnsi="Arial" w:cs="Arial"/>
          <w:b/>
          <w:sz w:val="22"/>
          <w:szCs w:val="22"/>
        </w:rPr>
        <w:t>ATTACHMENT(S)</w:t>
      </w:r>
    </w:p>
    <w:p w14:paraId="365B6C4B" w14:textId="77777777" w:rsidR="007D27AC" w:rsidRPr="008637B7" w:rsidRDefault="007D27AC" w:rsidP="00F71673">
      <w:pPr>
        <w:jc w:val="both"/>
        <w:rPr>
          <w:rFonts w:ascii="Arial" w:hAnsi="Arial" w:cs="Arial"/>
          <w:b/>
          <w:sz w:val="16"/>
          <w:szCs w:val="16"/>
        </w:rPr>
      </w:pPr>
    </w:p>
    <w:p w14:paraId="6C564C57" w14:textId="77777777" w:rsidR="008956C2" w:rsidRPr="00F71673" w:rsidRDefault="00F71673" w:rsidP="00DA71AC">
      <w:pPr>
        <w:pStyle w:val="ListParagraph"/>
        <w:numPr>
          <w:ilvl w:val="0"/>
          <w:numId w:val="24"/>
        </w:num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iCs/>
          <w:sz w:val="22"/>
          <w:szCs w:val="22"/>
        </w:rPr>
        <w:t>Warrant Runs</w:t>
      </w:r>
    </w:p>
    <w:sectPr w:rsidR="008956C2" w:rsidRPr="00F71673" w:rsidSect="00DF7757">
      <w:headerReference w:type="default" r:id="rId11"/>
      <w:footerReference w:type="default" r:id="rId12"/>
      <w:type w:val="continuous"/>
      <w:pgSz w:w="12240" w:h="15840" w:code="1"/>
      <w:pgMar w:top="1440" w:right="1440" w:bottom="1620" w:left="1440" w:header="432" w:footer="720" w:gutter="0"/>
      <w:cols w:space="720"/>
      <w:formProt w:val="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8F81756" w14:textId="77777777" w:rsidR="005B7118" w:rsidRDefault="005B7118">
      <w:r>
        <w:separator/>
      </w:r>
    </w:p>
  </w:endnote>
  <w:endnote w:type="continuationSeparator" w:id="0">
    <w:p w14:paraId="150B4F0C" w14:textId="77777777" w:rsidR="005B7118" w:rsidRDefault="005B71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odern No. 20">
    <w:panose1 w:val="02070704070505020303"/>
    <w:charset w:val="00"/>
    <w:family w:val="roman"/>
    <w:pitch w:val="variable"/>
    <w:sig w:usb0="00000003" w:usb1="00000000" w:usb2="00000000" w:usb3="00000000" w:csb0="00000001" w:csb1="00000000"/>
  </w:font>
  <w:font w:name="MurrayHilD">
    <w:panose1 w:val="00000000000000000000"/>
    <w:charset w:val="00"/>
    <w:family w:val="auto"/>
    <w:pitch w:val="variable"/>
    <w:sig w:usb0="800000AF" w:usb1="0000204A" w:usb2="00000000" w:usb3="00000000" w:csb0="00000011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2B77CB6" w14:textId="77777777" w:rsidR="00373996" w:rsidRDefault="0037399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2C613A3" w14:textId="77777777" w:rsidR="005B7118" w:rsidRDefault="005B7118">
      <w:r>
        <w:separator/>
      </w:r>
    </w:p>
  </w:footnote>
  <w:footnote w:type="continuationSeparator" w:id="0">
    <w:p w14:paraId="0E5500FB" w14:textId="77777777" w:rsidR="005B7118" w:rsidRDefault="005B711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84DD897" w14:textId="77777777" w:rsidR="00373996" w:rsidRDefault="005B7118">
    <w:pPr>
      <w:pStyle w:val="Header"/>
      <w:jc w:val="center"/>
      <w:rPr>
        <w:rFonts w:ascii="Garamond" w:hAnsi="Garamond"/>
        <w:b/>
        <w:spacing w:val="24"/>
        <w:sz w:val="40"/>
      </w:rPr>
    </w:pPr>
    <w:r>
      <w:rPr>
        <w:rFonts w:ascii="Modern No. 20" w:hAnsi="Modern No. 20"/>
        <w:b/>
        <w:noProof/>
        <w:spacing w:val="24"/>
        <w:sz w:val="32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651A4C1F" wp14:editId="3CE73999">
              <wp:simplePos x="0" y="0"/>
              <wp:positionH relativeFrom="column">
                <wp:posOffset>3251835</wp:posOffset>
              </wp:positionH>
              <wp:positionV relativeFrom="paragraph">
                <wp:posOffset>-157480</wp:posOffset>
              </wp:positionV>
              <wp:extent cx="3886200" cy="594995"/>
              <wp:effectExtent l="0" t="0" r="0" b="0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886200" cy="59499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09E95A2" w14:textId="77777777" w:rsidR="00373996" w:rsidRPr="00FA71E8" w:rsidRDefault="00373996">
                          <w:pPr>
                            <w:pStyle w:val="Header"/>
                            <w:shd w:val="solid" w:color="FFFFFF" w:fill="FFFFFF"/>
                            <w:tabs>
                              <w:tab w:val="clear" w:pos="4320"/>
                            </w:tabs>
                            <w:ind w:right="2685"/>
                            <w:jc w:val="center"/>
                            <w:rPr>
                              <w:rFonts w:ascii="MurrayHilD" w:hAnsi="MurrayHilD"/>
                              <w:b/>
                              <w:color w:val="333399"/>
                              <w:spacing w:val="24"/>
                              <w:sz w:val="36"/>
                              <w:szCs w:val="36"/>
                            </w:rPr>
                          </w:pPr>
                          <w:r w:rsidRPr="00FA71E8">
                            <w:rPr>
                              <w:rFonts w:ascii="MurrayHilD" w:hAnsi="MurrayHilD"/>
                              <w:b/>
                              <w:color w:val="333399"/>
                              <w:spacing w:val="24"/>
                              <w:sz w:val="36"/>
                              <w:szCs w:val="36"/>
                            </w:rPr>
                            <w:t xml:space="preserve">City of </w:t>
                          </w:r>
                          <w:smartTag w:uri="urn:schemas-microsoft-com:office:smarttags" w:element="place">
                            <w:smartTag w:uri="urn:schemas-microsoft-com:office:smarttags" w:element="City">
                              <w:r w:rsidRPr="00FA71E8">
                                <w:rPr>
                                  <w:rFonts w:ascii="MurrayHilD" w:hAnsi="MurrayHilD"/>
                                  <w:b/>
                                  <w:color w:val="333399"/>
                                  <w:spacing w:val="24"/>
                                  <w:sz w:val="36"/>
                                  <w:szCs w:val="36"/>
                                </w:rPr>
                                <w:t>Hesperia</w:t>
                              </w:r>
                            </w:smartTag>
                          </w:smartTag>
                        </w:p>
                        <w:p w14:paraId="3EDF4C1B" w14:textId="77777777" w:rsidR="00373996" w:rsidRPr="00FA71E8" w:rsidRDefault="00373996">
                          <w:pPr>
                            <w:pStyle w:val="Heading1"/>
                            <w:tabs>
                              <w:tab w:val="clear" w:pos="3420"/>
                            </w:tabs>
                            <w:ind w:left="0" w:right="2685"/>
                            <w:jc w:val="center"/>
                            <w:rPr>
                              <w:b w:val="0"/>
                              <w:sz w:val="36"/>
                              <w:szCs w:val="36"/>
                            </w:rPr>
                          </w:pPr>
                          <w:r>
                            <w:rPr>
                              <w:rFonts w:ascii="Baskerville Old Face" w:hAnsi="Baskerville Old Face"/>
                              <w:b w:val="0"/>
                              <w:sz w:val="36"/>
                              <w:szCs w:val="36"/>
                            </w:rPr>
                            <w:t>STAFF REPORT</w:t>
                          </w:r>
                        </w:p>
                        <w:p w14:paraId="17778300" w14:textId="77777777" w:rsidR="00373996" w:rsidRDefault="00373996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51A4C1F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left:0;text-align:left;margin-left:256.05pt;margin-top:-12.4pt;width:306pt;height:46.8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" stroked="f">
              <v:textbox>
                <w:txbxContent>
                  <w:p w14:paraId="609E95A2" w14:textId="77777777" w:rsidR="00373996" w:rsidRPr="00FA71E8" w:rsidRDefault="00373996">
                    <w:pPr>
                      <w:pStyle w:val="Header"/>
                      <w:shd w:val="solid" w:color="FFFFFF" w:fill="FFFFFF"/>
                      <w:tabs>
                        <w:tab w:val="clear" w:pos="4320"/>
                      </w:tabs>
                      <w:ind w:right="2685"/>
                      <w:jc w:val="center"/>
                      <w:rPr>
                        <w:rFonts w:ascii="MurrayHilD" w:hAnsi="MurrayHilD"/>
                        <w:b/>
                        <w:color w:val="333399"/>
                        <w:spacing w:val="24"/>
                        <w:sz w:val="36"/>
                        <w:szCs w:val="36"/>
                      </w:rPr>
                    </w:pPr>
                    <w:r w:rsidRPr="00FA71E8">
                      <w:rPr>
                        <w:rFonts w:ascii="MurrayHilD" w:hAnsi="MurrayHilD"/>
                        <w:b/>
                        <w:color w:val="333399"/>
                        <w:spacing w:val="24"/>
                        <w:sz w:val="36"/>
                        <w:szCs w:val="36"/>
                      </w:rPr>
                      <w:t xml:space="preserve">City of </w:t>
                    </w:r>
                    <w:smartTag w:uri="urn:schemas-microsoft-com:office:smarttags" w:element="place">
                      <w:smartTag w:uri="urn:schemas-microsoft-com:office:smarttags" w:element="City">
                        <w:r w:rsidRPr="00FA71E8">
                          <w:rPr>
                            <w:rFonts w:ascii="MurrayHilD" w:hAnsi="MurrayHilD"/>
                            <w:b/>
                            <w:color w:val="333399"/>
                            <w:spacing w:val="24"/>
                            <w:sz w:val="36"/>
                            <w:szCs w:val="36"/>
                          </w:rPr>
                          <w:t>Hesperia</w:t>
                        </w:r>
                      </w:smartTag>
                    </w:smartTag>
                  </w:p>
                  <w:p w14:paraId="3EDF4C1B" w14:textId="77777777" w:rsidR="00373996" w:rsidRPr="00FA71E8" w:rsidRDefault="00373996">
                    <w:pPr>
                      <w:pStyle w:val="Heading1"/>
                      <w:tabs>
                        <w:tab w:val="clear" w:pos="3420"/>
                      </w:tabs>
                      <w:ind w:left="0" w:right="2685"/>
                      <w:jc w:val="center"/>
                      <w:rPr>
                        <w:b w:val="0"/>
                        <w:sz w:val="36"/>
                        <w:szCs w:val="36"/>
                      </w:rPr>
                    </w:pPr>
                    <w:r>
                      <w:rPr>
                        <w:rFonts w:ascii="Baskerville Old Face" w:hAnsi="Baskerville Old Face"/>
                        <w:b w:val="0"/>
                        <w:sz w:val="36"/>
                        <w:szCs w:val="36"/>
                      </w:rPr>
                      <w:t>STAFF REPORT</w:t>
                    </w:r>
                  </w:p>
                  <w:p w14:paraId="17778300" w14:textId="77777777" w:rsidR="00373996" w:rsidRDefault="00373996"/>
                </w:txbxContent>
              </v:textbox>
            </v:shape>
          </w:pict>
        </mc:Fallback>
      </mc:AlternateContent>
    </w:r>
    <w:r>
      <w:rPr>
        <w:rFonts w:ascii="Modern No. 20" w:hAnsi="Modern No. 20"/>
        <w:b/>
        <w:noProof/>
        <w:spacing w:val="24"/>
        <w:sz w:val="32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0D99717C" wp14:editId="52A35FC9">
              <wp:simplePos x="0" y="0"/>
              <wp:positionH relativeFrom="column">
                <wp:posOffset>-405765</wp:posOffset>
              </wp:positionH>
              <wp:positionV relativeFrom="paragraph">
                <wp:posOffset>71120</wp:posOffset>
              </wp:positionV>
              <wp:extent cx="6858000" cy="9431655"/>
              <wp:effectExtent l="0" t="0" r="0" b="0"/>
              <wp:wrapNone/>
              <wp:docPr id="1" name="AutoShap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858000" cy="9431655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FFFFFF"/>
                      </a:solidFill>
                      <a:ln w="28575">
                        <a:solidFill>
                          <a:srgbClr val="333399"/>
                        </a:solidFill>
                        <a:round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roundrect w14:anchorId="6FAED494" id="AutoShape 1" o:spid="_x0000_s1026" style="position:absolute;margin-left:-31.95pt;margin-top:5.6pt;width:540pt;height:742.6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" strokecolor="#339" strokeweight="2.25pt"/>
          </w:pict>
        </mc:Fallback>
      </mc:AlternateContent>
    </w:r>
    <w:r w:rsidR="00373996">
      <w:rPr>
        <w:rFonts w:ascii="Modern No. 20" w:hAnsi="Modern No. 20"/>
        <w:b/>
        <w:spacing w:val="24"/>
        <w:sz w:val="32"/>
      </w:rPr>
      <w:t xml:space="preserve">   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4BCBA4C" w14:textId="705F279A" w:rsidR="00373996" w:rsidRDefault="00373996" w:rsidP="00505860">
    <w:pPr>
      <w:pStyle w:val="Header"/>
      <w:rPr>
        <w:rFonts w:ascii="Arial" w:hAnsi="Arial" w:cs="Arial"/>
      </w:rPr>
    </w:pPr>
    <w:r>
      <w:rPr>
        <w:rFonts w:ascii="Arial" w:hAnsi="Arial" w:cs="Arial"/>
      </w:rPr>
      <w:t xml:space="preserve">Page </w:t>
    </w:r>
    <w:r>
      <w:rPr>
        <w:rFonts w:ascii="Arial" w:hAnsi="Arial" w:cs="Arial"/>
      </w:rPr>
      <w:fldChar w:fldCharType="begin"/>
    </w:r>
    <w:r>
      <w:rPr>
        <w:rFonts w:ascii="Arial" w:hAnsi="Arial" w:cs="Arial"/>
      </w:rPr>
      <w:instrText xml:space="preserve"> PAGE </w:instrText>
    </w:r>
    <w:r>
      <w:rPr>
        <w:rFonts w:ascii="Arial" w:hAnsi="Arial" w:cs="Arial"/>
      </w:rPr>
      <w:fldChar w:fldCharType="separate"/>
    </w:r>
    <w:r w:rsidR="00EA24FA">
      <w:rPr>
        <w:rFonts w:ascii="Arial" w:hAnsi="Arial" w:cs="Arial"/>
        <w:noProof/>
      </w:rPr>
      <w:t>2</w:t>
    </w:r>
    <w:r>
      <w:rPr>
        <w:rFonts w:ascii="Arial" w:hAnsi="Arial" w:cs="Arial"/>
      </w:rPr>
      <w:fldChar w:fldCharType="end"/>
    </w:r>
    <w:r>
      <w:rPr>
        <w:rFonts w:ascii="Arial" w:hAnsi="Arial" w:cs="Arial"/>
      </w:rPr>
      <w:t xml:space="preserve"> of </w:t>
    </w:r>
    <w:r>
      <w:rPr>
        <w:rFonts w:ascii="Arial" w:hAnsi="Arial" w:cs="Arial"/>
      </w:rPr>
      <w:fldChar w:fldCharType="begin"/>
    </w:r>
    <w:r>
      <w:rPr>
        <w:rFonts w:ascii="Arial" w:hAnsi="Arial" w:cs="Arial"/>
      </w:rPr>
      <w:instrText xml:space="preserve"> NUMPAGES </w:instrText>
    </w:r>
    <w:r>
      <w:rPr>
        <w:rFonts w:ascii="Arial" w:hAnsi="Arial" w:cs="Arial"/>
      </w:rPr>
      <w:fldChar w:fldCharType="separate"/>
    </w:r>
    <w:r w:rsidR="003D1822">
      <w:rPr>
        <w:rFonts w:ascii="Arial" w:hAnsi="Arial" w:cs="Arial"/>
        <w:noProof/>
      </w:rPr>
      <w:t>1</w:t>
    </w:r>
    <w:r>
      <w:rPr>
        <w:rFonts w:ascii="Arial" w:hAnsi="Arial" w:cs="Arial"/>
      </w:rPr>
      <w:fldChar w:fldCharType="end"/>
    </w:r>
  </w:p>
  <w:p w14:paraId="1743C5B6" w14:textId="77777777" w:rsidR="00373996" w:rsidRDefault="00373996" w:rsidP="00505860">
    <w:pPr>
      <w:pStyle w:val="Header"/>
      <w:rPr>
        <w:rFonts w:ascii="Arial" w:hAnsi="Arial" w:cs="Arial"/>
      </w:rPr>
    </w:pPr>
    <w:r>
      <w:rPr>
        <w:rFonts w:ascii="Arial" w:hAnsi="Arial" w:cs="Arial"/>
      </w:rPr>
      <w:t xml:space="preserve">Staff Report to the </w:t>
    </w:r>
    <w:r w:rsidR="00E400F9">
      <w:rPr>
        <w:rFonts w:ascii="Arial" w:hAnsi="Arial" w:cs="Arial"/>
      </w:rPr>
      <w:t>Mayor and City Council/Board Members</w:t>
    </w:r>
  </w:p>
  <w:p w14:paraId="1E049144" w14:textId="77777777" w:rsidR="00373996" w:rsidRDefault="00E400F9" w:rsidP="00505860">
    <w:pPr>
      <w:pStyle w:val="Header"/>
      <w:rPr>
        <w:rFonts w:ascii="Arial" w:hAnsi="Arial" w:cs="Arial"/>
      </w:rPr>
    </w:pPr>
    <w:r>
      <w:rPr>
        <w:rFonts w:ascii="Arial" w:hAnsi="Arial" w:cs="Arial"/>
      </w:rPr>
      <w:t>Warrant Run Report</w:t>
    </w:r>
  </w:p>
  <w:p w14:paraId="30458F62" w14:textId="77777777" w:rsidR="00373996" w:rsidRDefault="000A5247" w:rsidP="00505860">
    <w:pPr>
      <w:pStyle w:val="Header"/>
      <w:rPr>
        <w:rFonts w:ascii="Arial" w:hAnsi="Arial" w:cs="Arial"/>
      </w:rPr>
    </w:pPr>
    <w:r>
      <w:rPr>
        <w:rFonts w:ascii="Arial" w:hAnsi="Arial" w:cs="Arial"/>
      </w:rPr>
      <w:t>October 6, 2020</w:t>
    </w:r>
  </w:p>
  <w:p w14:paraId="779A667C" w14:textId="77777777" w:rsidR="00373996" w:rsidRPr="00505860" w:rsidRDefault="00373996" w:rsidP="0050586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BD65F7"/>
    <w:multiLevelType w:val="hybridMultilevel"/>
    <w:tmpl w:val="EF342D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8C0D31"/>
    <w:multiLevelType w:val="hybridMultilevel"/>
    <w:tmpl w:val="7340F61E"/>
    <w:lvl w:ilvl="0" w:tplc="78A61BA8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A849B8"/>
    <w:multiLevelType w:val="hybridMultilevel"/>
    <w:tmpl w:val="C70234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DE3806"/>
    <w:multiLevelType w:val="hybridMultilevel"/>
    <w:tmpl w:val="0DF4D0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7D79E7"/>
    <w:multiLevelType w:val="hybridMultilevel"/>
    <w:tmpl w:val="8D86C6C6"/>
    <w:lvl w:ilvl="0" w:tplc="7B562916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9A20655"/>
    <w:multiLevelType w:val="hybridMultilevel"/>
    <w:tmpl w:val="73DAD3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A266675"/>
    <w:multiLevelType w:val="hybridMultilevel"/>
    <w:tmpl w:val="C3B8F4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EFB3717"/>
    <w:multiLevelType w:val="hybridMultilevel"/>
    <w:tmpl w:val="75222D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F65248E"/>
    <w:multiLevelType w:val="hybridMultilevel"/>
    <w:tmpl w:val="18C24A30"/>
    <w:lvl w:ilvl="0" w:tplc="1EDAEF42">
      <w:start w:val="1"/>
      <w:numFmt w:val="bullet"/>
      <w:lvlText w:val="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6FD73C9"/>
    <w:multiLevelType w:val="hybridMultilevel"/>
    <w:tmpl w:val="6FD846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A681F90"/>
    <w:multiLevelType w:val="hybridMultilevel"/>
    <w:tmpl w:val="FECA36C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2A832F34"/>
    <w:multiLevelType w:val="hybridMultilevel"/>
    <w:tmpl w:val="4B0800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D8052E0"/>
    <w:multiLevelType w:val="hybridMultilevel"/>
    <w:tmpl w:val="209A39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13741CC"/>
    <w:multiLevelType w:val="hybridMultilevel"/>
    <w:tmpl w:val="EE5A72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91C16BE"/>
    <w:multiLevelType w:val="hybridMultilevel"/>
    <w:tmpl w:val="5EFA33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A30770F"/>
    <w:multiLevelType w:val="hybridMultilevel"/>
    <w:tmpl w:val="980213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C902AD7"/>
    <w:multiLevelType w:val="hybridMultilevel"/>
    <w:tmpl w:val="5A92E8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D7C0C2C"/>
    <w:multiLevelType w:val="hybridMultilevel"/>
    <w:tmpl w:val="68501C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19A7B79"/>
    <w:multiLevelType w:val="hybridMultilevel"/>
    <w:tmpl w:val="3B463F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73C0AC1"/>
    <w:multiLevelType w:val="hybridMultilevel"/>
    <w:tmpl w:val="A2A65B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9AB742F"/>
    <w:multiLevelType w:val="hybridMultilevel"/>
    <w:tmpl w:val="E8CA3C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AAC6571"/>
    <w:multiLevelType w:val="hybridMultilevel"/>
    <w:tmpl w:val="BC4661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C2616FA"/>
    <w:multiLevelType w:val="hybridMultilevel"/>
    <w:tmpl w:val="494A1A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C3D0A26"/>
    <w:multiLevelType w:val="hybridMultilevel"/>
    <w:tmpl w:val="0EEE38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C3E1E5B"/>
    <w:multiLevelType w:val="hybridMultilevel"/>
    <w:tmpl w:val="9DCC48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F506DED"/>
    <w:multiLevelType w:val="hybridMultilevel"/>
    <w:tmpl w:val="163EBFC2"/>
    <w:lvl w:ilvl="0" w:tplc="43A2F7B2">
      <w:numFmt w:val="bullet"/>
      <w:lvlText w:val="•"/>
      <w:lvlJc w:val="left"/>
      <w:pPr>
        <w:ind w:left="1080" w:hanging="72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17F4AC5"/>
    <w:multiLevelType w:val="hybridMultilevel"/>
    <w:tmpl w:val="EF2856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18E72E3"/>
    <w:multiLevelType w:val="hybridMultilevel"/>
    <w:tmpl w:val="8658581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54701BDF"/>
    <w:multiLevelType w:val="hybridMultilevel"/>
    <w:tmpl w:val="F82AED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87257E5"/>
    <w:multiLevelType w:val="hybridMultilevel"/>
    <w:tmpl w:val="670237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A855824"/>
    <w:multiLevelType w:val="hybridMultilevel"/>
    <w:tmpl w:val="463AA1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C102E09"/>
    <w:multiLevelType w:val="hybridMultilevel"/>
    <w:tmpl w:val="7FCE8F1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27A3079"/>
    <w:multiLevelType w:val="hybridMultilevel"/>
    <w:tmpl w:val="909ACC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4A902BF"/>
    <w:multiLevelType w:val="hybridMultilevel"/>
    <w:tmpl w:val="8248997C"/>
    <w:lvl w:ilvl="0" w:tplc="78A61BA8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8AE2EFD"/>
    <w:multiLevelType w:val="hybridMultilevel"/>
    <w:tmpl w:val="DDC421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9275A85"/>
    <w:multiLevelType w:val="hybridMultilevel"/>
    <w:tmpl w:val="EED2A8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B5162A0"/>
    <w:multiLevelType w:val="hybridMultilevel"/>
    <w:tmpl w:val="B15A50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3BA0426"/>
    <w:multiLevelType w:val="hybridMultilevel"/>
    <w:tmpl w:val="C74C57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69D4442"/>
    <w:multiLevelType w:val="hybridMultilevel"/>
    <w:tmpl w:val="D0E8DC3E"/>
    <w:lvl w:ilvl="0" w:tplc="F412002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C5C29B4"/>
    <w:multiLevelType w:val="hybridMultilevel"/>
    <w:tmpl w:val="22E4E8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CFD50C3"/>
    <w:multiLevelType w:val="hybridMultilevel"/>
    <w:tmpl w:val="B3D21E3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E584859"/>
    <w:multiLevelType w:val="hybridMultilevel"/>
    <w:tmpl w:val="74E63B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0"/>
  </w:num>
  <w:num w:numId="2">
    <w:abstractNumId w:val="20"/>
  </w:num>
  <w:num w:numId="3">
    <w:abstractNumId w:val="30"/>
  </w:num>
  <w:num w:numId="4">
    <w:abstractNumId w:val="24"/>
  </w:num>
  <w:num w:numId="5">
    <w:abstractNumId w:val="18"/>
  </w:num>
  <w:num w:numId="6">
    <w:abstractNumId w:val="13"/>
  </w:num>
  <w:num w:numId="7">
    <w:abstractNumId w:val="17"/>
  </w:num>
  <w:num w:numId="8">
    <w:abstractNumId w:val="12"/>
  </w:num>
  <w:num w:numId="9">
    <w:abstractNumId w:val="21"/>
  </w:num>
  <w:num w:numId="10">
    <w:abstractNumId w:val="11"/>
  </w:num>
  <w:num w:numId="11">
    <w:abstractNumId w:val="16"/>
  </w:num>
  <w:num w:numId="12">
    <w:abstractNumId w:val="25"/>
  </w:num>
  <w:num w:numId="13">
    <w:abstractNumId w:val="9"/>
  </w:num>
  <w:num w:numId="14">
    <w:abstractNumId w:val="32"/>
  </w:num>
  <w:num w:numId="15">
    <w:abstractNumId w:val="29"/>
  </w:num>
  <w:num w:numId="16">
    <w:abstractNumId w:val="3"/>
  </w:num>
  <w:num w:numId="17">
    <w:abstractNumId w:val="28"/>
  </w:num>
  <w:num w:numId="18">
    <w:abstractNumId w:val="22"/>
  </w:num>
  <w:num w:numId="19">
    <w:abstractNumId w:val="39"/>
  </w:num>
  <w:num w:numId="20">
    <w:abstractNumId w:val="38"/>
  </w:num>
  <w:num w:numId="21">
    <w:abstractNumId w:val="6"/>
  </w:num>
  <w:num w:numId="22">
    <w:abstractNumId w:val="37"/>
  </w:num>
  <w:num w:numId="23">
    <w:abstractNumId w:val="10"/>
  </w:num>
  <w:num w:numId="24">
    <w:abstractNumId w:val="27"/>
  </w:num>
  <w:num w:numId="25">
    <w:abstractNumId w:val="36"/>
  </w:num>
  <w:num w:numId="26">
    <w:abstractNumId w:val="19"/>
  </w:num>
  <w:num w:numId="27">
    <w:abstractNumId w:val="5"/>
  </w:num>
  <w:num w:numId="28">
    <w:abstractNumId w:val="34"/>
  </w:num>
  <w:num w:numId="29">
    <w:abstractNumId w:val="41"/>
  </w:num>
  <w:num w:numId="30">
    <w:abstractNumId w:val="35"/>
  </w:num>
  <w:num w:numId="31">
    <w:abstractNumId w:val="7"/>
  </w:num>
  <w:num w:numId="32">
    <w:abstractNumId w:val="2"/>
  </w:num>
  <w:num w:numId="33">
    <w:abstractNumId w:val="26"/>
  </w:num>
  <w:num w:numId="34">
    <w:abstractNumId w:val="15"/>
  </w:num>
  <w:num w:numId="35">
    <w:abstractNumId w:val="14"/>
  </w:num>
  <w:num w:numId="36">
    <w:abstractNumId w:val="4"/>
  </w:num>
  <w:num w:numId="37">
    <w:abstractNumId w:val="33"/>
  </w:num>
  <w:num w:numId="38">
    <w:abstractNumId w:val="31"/>
  </w:num>
  <w:num w:numId="39">
    <w:abstractNumId w:val="1"/>
  </w:num>
  <w:num w:numId="40">
    <w:abstractNumId w:val="8"/>
  </w:num>
  <w:num w:numId="41">
    <w:abstractNumId w:val="0"/>
  </w:num>
  <w:num w:numId="42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6164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7118"/>
    <w:rsid w:val="00015BA3"/>
    <w:rsid w:val="0001670F"/>
    <w:rsid w:val="000168EC"/>
    <w:rsid w:val="0002153A"/>
    <w:rsid w:val="00021EC3"/>
    <w:rsid w:val="00024D56"/>
    <w:rsid w:val="00034B6F"/>
    <w:rsid w:val="00037390"/>
    <w:rsid w:val="000410DB"/>
    <w:rsid w:val="00041A05"/>
    <w:rsid w:val="00043880"/>
    <w:rsid w:val="00044AE9"/>
    <w:rsid w:val="0005576A"/>
    <w:rsid w:val="000632F3"/>
    <w:rsid w:val="00091E83"/>
    <w:rsid w:val="000970C3"/>
    <w:rsid w:val="0009716D"/>
    <w:rsid w:val="000A0929"/>
    <w:rsid w:val="000A1506"/>
    <w:rsid w:val="000A1603"/>
    <w:rsid w:val="000A5247"/>
    <w:rsid w:val="000B60BA"/>
    <w:rsid w:val="000C17DD"/>
    <w:rsid w:val="000C2D50"/>
    <w:rsid w:val="000D168F"/>
    <w:rsid w:val="000D256B"/>
    <w:rsid w:val="000D5348"/>
    <w:rsid w:val="000E2539"/>
    <w:rsid w:val="000F545E"/>
    <w:rsid w:val="000F7349"/>
    <w:rsid w:val="00105376"/>
    <w:rsid w:val="00107E66"/>
    <w:rsid w:val="001150DE"/>
    <w:rsid w:val="001254A4"/>
    <w:rsid w:val="00143736"/>
    <w:rsid w:val="001451B6"/>
    <w:rsid w:val="00150557"/>
    <w:rsid w:val="00152673"/>
    <w:rsid w:val="001547EB"/>
    <w:rsid w:val="0015792C"/>
    <w:rsid w:val="0016476E"/>
    <w:rsid w:val="00174DD8"/>
    <w:rsid w:val="00177BE5"/>
    <w:rsid w:val="00195789"/>
    <w:rsid w:val="001B2053"/>
    <w:rsid w:val="001B4285"/>
    <w:rsid w:val="001B5947"/>
    <w:rsid w:val="001C5456"/>
    <w:rsid w:val="001D2B08"/>
    <w:rsid w:val="001E0941"/>
    <w:rsid w:val="001E2185"/>
    <w:rsid w:val="001E46C8"/>
    <w:rsid w:val="001F4118"/>
    <w:rsid w:val="001F5B31"/>
    <w:rsid w:val="00211B60"/>
    <w:rsid w:val="002124B1"/>
    <w:rsid w:val="00215764"/>
    <w:rsid w:val="00217E65"/>
    <w:rsid w:val="002208B9"/>
    <w:rsid w:val="00220CB1"/>
    <w:rsid w:val="00232B16"/>
    <w:rsid w:val="002411B3"/>
    <w:rsid w:val="0024376B"/>
    <w:rsid w:val="002464F1"/>
    <w:rsid w:val="002472D0"/>
    <w:rsid w:val="00251B92"/>
    <w:rsid w:val="00261511"/>
    <w:rsid w:val="002620B3"/>
    <w:rsid w:val="00264EBD"/>
    <w:rsid w:val="00273A85"/>
    <w:rsid w:val="0028167E"/>
    <w:rsid w:val="00287346"/>
    <w:rsid w:val="00287EC7"/>
    <w:rsid w:val="002A0797"/>
    <w:rsid w:val="002B497E"/>
    <w:rsid w:val="002D4AC9"/>
    <w:rsid w:val="002D5EF9"/>
    <w:rsid w:val="002E1819"/>
    <w:rsid w:val="002E3D95"/>
    <w:rsid w:val="002F0D22"/>
    <w:rsid w:val="002F21A9"/>
    <w:rsid w:val="002F5AAC"/>
    <w:rsid w:val="00314E3B"/>
    <w:rsid w:val="0031741A"/>
    <w:rsid w:val="003328FF"/>
    <w:rsid w:val="00332917"/>
    <w:rsid w:val="00335153"/>
    <w:rsid w:val="00335A43"/>
    <w:rsid w:val="00335DEE"/>
    <w:rsid w:val="00337D71"/>
    <w:rsid w:val="00344EFD"/>
    <w:rsid w:val="00346A21"/>
    <w:rsid w:val="00355E89"/>
    <w:rsid w:val="00361018"/>
    <w:rsid w:val="00367C6C"/>
    <w:rsid w:val="00373996"/>
    <w:rsid w:val="0038424C"/>
    <w:rsid w:val="00386C94"/>
    <w:rsid w:val="003929C4"/>
    <w:rsid w:val="00394BDD"/>
    <w:rsid w:val="0039757C"/>
    <w:rsid w:val="003A33FA"/>
    <w:rsid w:val="003B29DC"/>
    <w:rsid w:val="003D1822"/>
    <w:rsid w:val="003E2021"/>
    <w:rsid w:val="003E305C"/>
    <w:rsid w:val="003E3E9A"/>
    <w:rsid w:val="003F5055"/>
    <w:rsid w:val="004014DB"/>
    <w:rsid w:val="00404FCC"/>
    <w:rsid w:val="00412953"/>
    <w:rsid w:val="00414C6C"/>
    <w:rsid w:val="00417662"/>
    <w:rsid w:val="00430CE6"/>
    <w:rsid w:val="0043131F"/>
    <w:rsid w:val="004324C6"/>
    <w:rsid w:val="0043301A"/>
    <w:rsid w:val="0043523C"/>
    <w:rsid w:val="0044295F"/>
    <w:rsid w:val="004446A4"/>
    <w:rsid w:val="004469FA"/>
    <w:rsid w:val="004475A7"/>
    <w:rsid w:val="00447D44"/>
    <w:rsid w:val="00451B57"/>
    <w:rsid w:val="00454D2C"/>
    <w:rsid w:val="004561A1"/>
    <w:rsid w:val="00461D50"/>
    <w:rsid w:val="0047081C"/>
    <w:rsid w:val="004708D9"/>
    <w:rsid w:val="00471D3D"/>
    <w:rsid w:val="00472450"/>
    <w:rsid w:val="00476630"/>
    <w:rsid w:val="004778D2"/>
    <w:rsid w:val="00481DCE"/>
    <w:rsid w:val="00487008"/>
    <w:rsid w:val="004A547D"/>
    <w:rsid w:val="004A5F40"/>
    <w:rsid w:val="004B5E70"/>
    <w:rsid w:val="004C1283"/>
    <w:rsid w:val="004C688F"/>
    <w:rsid w:val="004C74DD"/>
    <w:rsid w:val="004D09BA"/>
    <w:rsid w:val="004D4140"/>
    <w:rsid w:val="004E7127"/>
    <w:rsid w:val="004F30FF"/>
    <w:rsid w:val="004F5461"/>
    <w:rsid w:val="005002FE"/>
    <w:rsid w:val="00505427"/>
    <w:rsid w:val="00505860"/>
    <w:rsid w:val="00513612"/>
    <w:rsid w:val="005209E5"/>
    <w:rsid w:val="0054377F"/>
    <w:rsid w:val="00546B42"/>
    <w:rsid w:val="0054754D"/>
    <w:rsid w:val="00556C50"/>
    <w:rsid w:val="00557534"/>
    <w:rsid w:val="00575831"/>
    <w:rsid w:val="005861B8"/>
    <w:rsid w:val="005B7118"/>
    <w:rsid w:val="005B7180"/>
    <w:rsid w:val="005B7CC3"/>
    <w:rsid w:val="005C0366"/>
    <w:rsid w:val="005E3190"/>
    <w:rsid w:val="005F1FD6"/>
    <w:rsid w:val="005F2140"/>
    <w:rsid w:val="005F2ED8"/>
    <w:rsid w:val="005F4779"/>
    <w:rsid w:val="005F4E7C"/>
    <w:rsid w:val="005F5321"/>
    <w:rsid w:val="005F7AB6"/>
    <w:rsid w:val="00610E55"/>
    <w:rsid w:val="00610F81"/>
    <w:rsid w:val="0061330D"/>
    <w:rsid w:val="00627269"/>
    <w:rsid w:val="00631417"/>
    <w:rsid w:val="006422A6"/>
    <w:rsid w:val="006625C0"/>
    <w:rsid w:val="00665D37"/>
    <w:rsid w:val="00667F71"/>
    <w:rsid w:val="00671BE9"/>
    <w:rsid w:val="006809B2"/>
    <w:rsid w:val="00680D16"/>
    <w:rsid w:val="00683EE3"/>
    <w:rsid w:val="00685A3D"/>
    <w:rsid w:val="006931E7"/>
    <w:rsid w:val="006A1A34"/>
    <w:rsid w:val="006A3B6C"/>
    <w:rsid w:val="006B060B"/>
    <w:rsid w:val="006B1749"/>
    <w:rsid w:val="006B6F3A"/>
    <w:rsid w:val="006C3FB0"/>
    <w:rsid w:val="006D239A"/>
    <w:rsid w:val="006D5F1C"/>
    <w:rsid w:val="006D73BE"/>
    <w:rsid w:val="006D7E0A"/>
    <w:rsid w:val="006F4BE9"/>
    <w:rsid w:val="006F4C28"/>
    <w:rsid w:val="006F543A"/>
    <w:rsid w:val="006F6D4F"/>
    <w:rsid w:val="00700497"/>
    <w:rsid w:val="00706A84"/>
    <w:rsid w:val="00713C8D"/>
    <w:rsid w:val="0071616F"/>
    <w:rsid w:val="007253C9"/>
    <w:rsid w:val="00730881"/>
    <w:rsid w:val="007537A9"/>
    <w:rsid w:val="00755286"/>
    <w:rsid w:val="00755476"/>
    <w:rsid w:val="00762D3D"/>
    <w:rsid w:val="00764004"/>
    <w:rsid w:val="007716FF"/>
    <w:rsid w:val="00774C79"/>
    <w:rsid w:val="00784233"/>
    <w:rsid w:val="007853CB"/>
    <w:rsid w:val="00794BCC"/>
    <w:rsid w:val="007A3621"/>
    <w:rsid w:val="007A78DD"/>
    <w:rsid w:val="007B4C13"/>
    <w:rsid w:val="007D0618"/>
    <w:rsid w:val="007D27AC"/>
    <w:rsid w:val="007D4B4A"/>
    <w:rsid w:val="007D4F11"/>
    <w:rsid w:val="007D5583"/>
    <w:rsid w:val="007D7570"/>
    <w:rsid w:val="007F4682"/>
    <w:rsid w:val="007F7EA7"/>
    <w:rsid w:val="00801779"/>
    <w:rsid w:val="0080539D"/>
    <w:rsid w:val="00805B86"/>
    <w:rsid w:val="00805DB4"/>
    <w:rsid w:val="0080770B"/>
    <w:rsid w:val="00812A62"/>
    <w:rsid w:val="00824574"/>
    <w:rsid w:val="00827927"/>
    <w:rsid w:val="00831FBD"/>
    <w:rsid w:val="00832EDC"/>
    <w:rsid w:val="00837081"/>
    <w:rsid w:val="00837C6C"/>
    <w:rsid w:val="00840FAB"/>
    <w:rsid w:val="00852BDE"/>
    <w:rsid w:val="00862D29"/>
    <w:rsid w:val="008637B7"/>
    <w:rsid w:val="008658F2"/>
    <w:rsid w:val="00871A3B"/>
    <w:rsid w:val="00873316"/>
    <w:rsid w:val="00874076"/>
    <w:rsid w:val="00883E77"/>
    <w:rsid w:val="008870EF"/>
    <w:rsid w:val="00891B16"/>
    <w:rsid w:val="00892D3D"/>
    <w:rsid w:val="008949C6"/>
    <w:rsid w:val="0089518F"/>
    <w:rsid w:val="008956C2"/>
    <w:rsid w:val="008A4BF4"/>
    <w:rsid w:val="008B2310"/>
    <w:rsid w:val="008B4D61"/>
    <w:rsid w:val="008C66AB"/>
    <w:rsid w:val="008D0D1F"/>
    <w:rsid w:val="008D7DBB"/>
    <w:rsid w:val="008E0142"/>
    <w:rsid w:val="008E25D9"/>
    <w:rsid w:val="008E53C1"/>
    <w:rsid w:val="008F0DA6"/>
    <w:rsid w:val="008F5796"/>
    <w:rsid w:val="008F7907"/>
    <w:rsid w:val="0090717F"/>
    <w:rsid w:val="00911580"/>
    <w:rsid w:val="00946D03"/>
    <w:rsid w:val="0095371A"/>
    <w:rsid w:val="0095541B"/>
    <w:rsid w:val="00961750"/>
    <w:rsid w:val="0096798A"/>
    <w:rsid w:val="00972CA7"/>
    <w:rsid w:val="009733F7"/>
    <w:rsid w:val="00974A3D"/>
    <w:rsid w:val="00976810"/>
    <w:rsid w:val="0097715E"/>
    <w:rsid w:val="00992092"/>
    <w:rsid w:val="00995A1D"/>
    <w:rsid w:val="009A1003"/>
    <w:rsid w:val="009A2CD2"/>
    <w:rsid w:val="009A46E9"/>
    <w:rsid w:val="009B46E5"/>
    <w:rsid w:val="009C2B4D"/>
    <w:rsid w:val="009C4950"/>
    <w:rsid w:val="009C6726"/>
    <w:rsid w:val="009E5D00"/>
    <w:rsid w:val="009F0447"/>
    <w:rsid w:val="009F2397"/>
    <w:rsid w:val="009F6471"/>
    <w:rsid w:val="00A02D05"/>
    <w:rsid w:val="00A24DD1"/>
    <w:rsid w:val="00A264A0"/>
    <w:rsid w:val="00A26998"/>
    <w:rsid w:val="00A27EF3"/>
    <w:rsid w:val="00A359A0"/>
    <w:rsid w:val="00A44A93"/>
    <w:rsid w:val="00A45B3B"/>
    <w:rsid w:val="00A54034"/>
    <w:rsid w:val="00A570E8"/>
    <w:rsid w:val="00A6504D"/>
    <w:rsid w:val="00A6562B"/>
    <w:rsid w:val="00A6687E"/>
    <w:rsid w:val="00A71BF9"/>
    <w:rsid w:val="00A758E8"/>
    <w:rsid w:val="00A813A7"/>
    <w:rsid w:val="00A97AFB"/>
    <w:rsid w:val="00AA2C2B"/>
    <w:rsid w:val="00AA4C0B"/>
    <w:rsid w:val="00AA6821"/>
    <w:rsid w:val="00AB1A79"/>
    <w:rsid w:val="00AC0599"/>
    <w:rsid w:val="00AD1592"/>
    <w:rsid w:val="00AD334E"/>
    <w:rsid w:val="00AD62E7"/>
    <w:rsid w:val="00AE6C85"/>
    <w:rsid w:val="00AF48BA"/>
    <w:rsid w:val="00AF5A26"/>
    <w:rsid w:val="00AF61B8"/>
    <w:rsid w:val="00B00F42"/>
    <w:rsid w:val="00B10B78"/>
    <w:rsid w:val="00B13F07"/>
    <w:rsid w:val="00B15605"/>
    <w:rsid w:val="00B206DD"/>
    <w:rsid w:val="00B22ED3"/>
    <w:rsid w:val="00B27B17"/>
    <w:rsid w:val="00B360B7"/>
    <w:rsid w:val="00B366FE"/>
    <w:rsid w:val="00B402EF"/>
    <w:rsid w:val="00B45292"/>
    <w:rsid w:val="00B63C55"/>
    <w:rsid w:val="00B67F9F"/>
    <w:rsid w:val="00B7097C"/>
    <w:rsid w:val="00B76BBE"/>
    <w:rsid w:val="00B775E5"/>
    <w:rsid w:val="00B824A2"/>
    <w:rsid w:val="00B8728E"/>
    <w:rsid w:val="00BA1E2F"/>
    <w:rsid w:val="00BA3B9F"/>
    <w:rsid w:val="00BB0D3A"/>
    <w:rsid w:val="00BB1D33"/>
    <w:rsid w:val="00BB2D48"/>
    <w:rsid w:val="00BB6DAA"/>
    <w:rsid w:val="00BC4FFE"/>
    <w:rsid w:val="00BD0A23"/>
    <w:rsid w:val="00BE197E"/>
    <w:rsid w:val="00C16D10"/>
    <w:rsid w:val="00C24BFF"/>
    <w:rsid w:val="00C24DDB"/>
    <w:rsid w:val="00C3043A"/>
    <w:rsid w:val="00C32E69"/>
    <w:rsid w:val="00C424DF"/>
    <w:rsid w:val="00C425BC"/>
    <w:rsid w:val="00C4296E"/>
    <w:rsid w:val="00C473DC"/>
    <w:rsid w:val="00C51A87"/>
    <w:rsid w:val="00C520EF"/>
    <w:rsid w:val="00C62DDF"/>
    <w:rsid w:val="00C676CF"/>
    <w:rsid w:val="00C7323E"/>
    <w:rsid w:val="00C7567D"/>
    <w:rsid w:val="00C838F2"/>
    <w:rsid w:val="00C91E59"/>
    <w:rsid w:val="00C93131"/>
    <w:rsid w:val="00CB1FF9"/>
    <w:rsid w:val="00CB60C8"/>
    <w:rsid w:val="00CD0BA2"/>
    <w:rsid w:val="00CD3086"/>
    <w:rsid w:val="00CE0BF7"/>
    <w:rsid w:val="00CE45DC"/>
    <w:rsid w:val="00CE515C"/>
    <w:rsid w:val="00CE7973"/>
    <w:rsid w:val="00CF3B53"/>
    <w:rsid w:val="00D055C3"/>
    <w:rsid w:val="00D05AA2"/>
    <w:rsid w:val="00D07A74"/>
    <w:rsid w:val="00D2781A"/>
    <w:rsid w:val="00D344CA"/>
    <w:rsid w:val="00D45DF5"/>
    <w:rsid w:val="00D464F6"/>
    <w:rsid w:val="00D5422C"/>
    <w:rsid w:val="00D601A6"/>
    <w:rsid w:val="00D60A44"/>
    <w:rsid w:val="00D62BB2"/>
    <w:rsid w:val="00D7545B"/>
    <w:rsid w:val="00D8419A"/>
    <w:rsid w:val="00D949D8"/>
    <w:rsid w:val="00D970A5"/>
    <w:rsid w:val="00DA6DD5"/>
    <w:rsid w:val="00DA71AC"/>
    <w:rsid w:val="00DA7D38"/>
    <w:rsid w:val="00DB3417"/>
    <w:rsid w:val="00DB4029"/>
    <w:rsid w:val="00DB6A63"/>
    <w:rsid w:val="00DC1927"/>
    <w:rsid w:val="00DC6C80"/>
    <w:rsid w:val="00DD2F0A"/>
    <w:rsid w:val="00DD358A"/>
    <w:rsid w:val="00DD74DC"/>
    <w:rsid w:val="00DF08FB"/>
    <w:rsid w:val="00DF3006"/>
    <w:rsid w:val="00DF724F"/>
    <w:rsid w:val="00DF7757"/>
    <w:rsid w:val="00E00D9E"/>
    <w:rsid w:val="00E10BFF"/>
    <w:rsid w:val="00E10E2D"/>
    <w:rsid w:val="00E12B74"/>
    <w:rsid w:val="00E1321F"/>
    <w:rsid w:val="00E237A5"/>
    <w:rsid w:val="00E26D63"/>
    <w:rsid w:val="00E32DBD"/>
    <w:rsid w:val="00E35056"/>
    <w:rsid w:val="00E400F9"/>
    <w:rsid w:val="00E4216E"/>
    <w:rsid w:val="00E42AF1"/>
    <w:rsid w:val="00E454C8"/>
    <w:rsid w:val="00E459B6"/>
    <w:rsid w:val="00E54AC0"/>
    <w:rsid w:val="00E74DEF"/>
    <w:rsid w:val="00E8066F"/>
    <w:rsid w:val="00E861C8"/>
    <w:rsid w:val="00EA24FA"/>
    <w:rsid w:val="00EB17F7"/>
    <w:rsid w:val="00EB6851"/>
    <w:rsid w:val="00EC4C72"/>
    <w:rsid w:val="00ED16E4"/>
    <w:rsid w:val="00ED657D"/>
    <w:rsid w:val="00EE2ED8"/>
    <w:rsid w:val="00EE56A9"/>
    <w:rsid w:val="00EF5E5F"/>
    <w:rsid w:val="00EF5E75"/>
    <w:rsid w:val="00F04CF4"/>
    <w:rsid w:val="00F16176"/>
    <w:rsid w:val="00F23ACE"/>
    <w:rsid w:val="00F32A58"/>
    <w:rsid w:val="00F34F55"/>
    <w:rsid w:val="00F350B0"/>
    <w:rsid w:val="00F372FB"/>
    <w:rsid w:val="00F42916"/>
    <w:rsid w:val="00F4635F"/>
    <w:rsid w:val="00F52752"/>
    <w:rsid w:val="00F628CC"/>
    <w:rsid w:val="00F650E7"/>
    <w:rsid w:val="00F71673"/>
    <w:rsid w:val="00F72E49"/>
    <w:rsid w:val="00F74D38"/>
    <w:rsid w:val="00F80CD2"/>
    <w:rsid w:val="00F81DD5"/>
    <w:rsid w:val="00F831BC"/>
    <w:rsid w:val="00F90087"/>
    <w:rsid w:val="00F91535"/>
    <w:rsid w:val="00FA288C"/>
    <w:rsid w:val="00FA716C"/>
    <w:rsid w:val="00FA71E8"/>
    <w:rsid w:val="00FB3298"/>
    <w:rsid w:val="00FC1E8F"/>
    <w:rsid w:val="00FC63BC"/>
    <w:rsid w:val="00FD2589"/>
    <w:rsid w:val="00FE179B"/>
    <w:rsid w:val="00FE59FE"/>
    <w:rsid w:val="00FE73EB"/>
    <w:rsid w:val="00FF1003"/>
    <w:rsid w:val="00FF1FA3"/>
    <w:rsid w:val="00FF2D52"/>
    <w:rsid w:val="00FF5DD7"/>
    <w:rsid w:val="00FF676E"/>
    <w:rsid w:val="00FF6B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City"/>
  <w:shapeDefaults>
    <o:shapedefaults v:ext="edit" spidmax="616449"/>
    <o:shapelayout v:ext="edit">
      <o:idmap v:ext="edit" data="1"/>
    </o:shapelayout>
  </w:shapeDefaults>
  <w:decimalSymbol w:val="."/>
  <w:listSeparator w:val=","/>
  <w14:docId w14:val="6D1E15DC"/>
  <w15:docId w15:val="{DDF05167-5FEA-4DE0-BD7D-921D1086D5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qFormat/>
    <w:pPr>
      <w:keepNext/>
      <w:framePr w:w="6408" w:h="1296" w:hSpace="180" w:wrap="around" w:vAnchor="text" w:hAnchor="page" w:x="4897" w:y="-431"/>
      <w:shd w:val="solid" w:color="FFFFFF" w:fill="FFFFFF"/>
      <w:tabs>
        <w:tab w:val="left" w:pos="3420"/>
      </w:tabs>
      <w:ind w:left="270" w:right="1965"/>
      <w:jc w:val="right"/>
      <w:outlineLvl w:val="0"/>
    </w:pPr>
    <w:rPr>
      <w:rFonts w:ascii="Garamond" w:hAnsi="Garamond"/>
      <w:b/>
      <w:spacing w:val="24"/>
      <w:sz w:val="40"/>
    </w:rPr>
  </w:style>
  <w:style w:type="paragraph" w:styleId="Heading2">
    <w:name w:val="heading 2"/>
    <w:basedOn w:val="Normal"/>
    <w:next w:val="Normal"/>
    <w:qFormat/>
    <w:rsid w:val="00394BDD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customStyle="1" w:styleId="MemoText">
    <w:name w:val="MemoText"/>
    <w:basedOn w:val="Normal"/>
    <w:rPr>
      <w:rFonts w:ascii="Arial" w:hAnsi="Arial"/>
      <w:noProof/>
      <w:sz w:val="22"/>
    </w:rPr>
  </w:style>
  <w:style w:type="character" w:styleId="CommentReference">
    <w:name w:val="annotation reference"/>
    <w:semiHidden/>
    <w:rPr>
      <w:sz w:val="16"/>
      <w:szCs w:val="16"/>
    </w:rPr>
  </w:style>
  <w:style w:type="paragraph" w:styleId="CommentText">
    <w:name w:val="annotation text"/>
    <w:basedOn w:val="Normal"/>
    <w:semiHidden/>
  </w:style>
  <w:style w:type="paragraph" w:styleId="BalloonText">
    <w:name w:val="Balloon Text"/>
    <w:basedOn w:val="Normal"/>
    <w:semiHidden/>
    <w:rsid w:val="00FA71E8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794BC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0467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24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50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744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59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824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29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jpeg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vvillasenor\Local%20Settings\Temporary%20Internet%20Files\Content.Outlook\9J229U7G\Staff%20Report%20Template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A89E5E44D4D634EB4BD44513A57041D" ma:contentTypeVersion="0" ma:contentTypeDescription="Create a new document." ma:contentTypeScope="" ma:versionID="83cc8a04086185bad53e4655cbbc20cc">
  <xsd:schema xmlns:xsd="http://www.w3.org/2001/XMLSchema" xmlns:p="http://schemas.microsoft.com/office/2006/metadata/properties" targetNamespace="http://schemas.microsoft.com/office/2006/metadata/properties" ma:root="true" ma:fieldsID="4aeb20c0e3442673af7ee10786458764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8A85E13-7CFA-4236-9ACB-C2F79531E92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87E2A6C2-D480-4AC3-A7D7-7D16EA79928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Staff Report Template.dot</Template>
  <TotalTime>15</TotalTime>
  <Pages>1</Pages>
  <Words>192</Words>
  <Characters>1283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DATE:</vt:lpstr>
    </vt:vector>
  </TitlesOfParts>
  <Company>IKON</Company>
  <LinksUpToDate>false</LinksUpToDate>
  <CharactersWithSpaces>1473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DATE:</dc:title>
  <dc:subject>Memo</dc:subject>
  <dc:creator>Virginia Villasenor - Senior Accountant</dc:creator>
  <cp:lastModifiedBy>Rosa Roman</cp:lastModifiedBy>
  <cp:revision>5</cp:revision>
  <cp:lastPrinted>2023-04-27T22:10:00Z</cp:lastPrinted>
  <dcterms:created xsi:type="dcterms:W3CDTF">2023-04-26T20:10:00Z</dcterms:created>
  <dcterms:modified xsi:type="dcterms:W3CDTF">2023-04-27T22:12:00Z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0x0101000A89E5E44D4D634EB4BD44513A57041D</vt:lpwstr>
  </property>
</Properties>
</file>