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AA993" w14:textId="7359C740" w:rsidR="001E6973" w:rsidRDefault="00AA016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550E28CD" w:rsidR="00394BDD" w:rsidRPr="002620B3" w:rsidRDefault="00AA759E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August</w:t>
            </w:r>
            <w:r w:rsidR="002D6E0A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ED7B4F">
              <w:rPr>
                <w:rFonts w:cs="Arial"/>
                <w:iCs/>
                <w:noProof w:val="0"/>
                <w:szCs w:val="22"/>
              </w:rPr>
              <w:t>1</w:t>
            </w:r>
            <w:r>
              <w:rPr>
                <w:rFonts w:cs="Arial"/>
                <w:iCs/>
                <w:noProof w:val="0"/>
                <w:szCs w:val="22"/>
              </w:rPr>
              <w:t>9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484801">
              <w:rPr>
                <w:rFonts w:cs="Arial"/>
                <w:iCs/>
                <w:noProof w:val="0"/>
                <w:szCs w:val="22"/>
              </w:rPr>
              <w:t>5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22DA1498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E9763F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0868A490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bookmarkStart w:id="0" w:name="_Hlk205980577"/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AA759E">
              <w:rPr>
                <w:rFonts w:ascii="Arial" w:hAnsi="Arial" w:cs="Arial"/>
                <w:iCs/>
                <w:noProof/>
                <w:sz w:val="22"/>
                <w:szCs w:val="22"/>
              </w:rPr>
              <w:t>June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3</w:t>
            </w:r>
            <w:r w:rsidR="00AA759E">
              <w:rPr>
                <w:rFonts w:ascii="Arial" w:hAnsi="Arial" w:cs="Arial"/>
                <w:iCs/>
                <w:noProof/>
                <w:sz w:val="22"/>
                <w:szCs w:val="22"/>
              </w:rPr>
              <w:t>0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ED7B4F">
              <w:rPr>
                <w:rFonts w:ascii="Arial" w:hAnsi="Arial" w:cs="Arial"/>
                <w:iCs/>
                <w:noProof/>
                <w:sz w:val="22"/>
                <w:szCs w:val="22"/>
              </w:rPr>
              <w:t>5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  <w:bookmarkEnd w:id="0"/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7C4F052C" w14:textId="77777777" w:rsidR="00C923F2" w:rsidRDefault="00C923F2" w:rsidP="00C923F2">
      <w:pPr>
        <w:jc w:val="both"/>
        <w:rPr>
          <w:rFonts w:ascii="Arial" w:hAnsi="Arial" w:cs="Arial"/>
          <w:b/>
          <w:bCs/>
          <w:iCs/>
        </w:rPr>
      </w:pPr>
    </w:p>
    <w:p w14:paraId="6F40566C" w14:textId="2C52B74E" w:rsidR="00C923F2" w:rsidRPr="00C923F2" w:rsidRDefault="00C923F2" w:rsidP="00C923F2">
      <w:pPr>
        <w:jc w:val="both"/>
        <w:rPr>
          <w:rFonts w:ascii="Arial" w:hAnsi="Arial" w:cs="Arial"/>
          <w:b/>
          <w:bCs/>
          <w:iCs/>
        </w:rPr>
      </w:pPr>
      <w:r w:rsidRPr="00C923F2">
        <w:rPr>
          <w:rFonts w:ascii="Arial" w:hAnsi="Arial" w:cs="Arial"/>
          <w:b/>
          <w:bCs/>
          <w:iCs/>
        </w:rPr>
        <w:t>CITY GOAL SUPPORTED BY THIS ITEM</w:t>
      </w:r>
    </w:p>
    <w:p w14:paraId="12407143" w14:textId="77777777" w:rsidR="00C923F2" w:rsidRPr="00C923F2" w:rsidRDefault="00C923F2" w:rsidP="00C923F2">
      <w:pPr>
        <w:jc w:val="both"/>
        <w:rPr>
          <w:rFonts w:ascii="Arial" w:hAnsi="Arial" w:cs="Arial"/>
          <w:iCs/>
        </w:rPr>
      </w:pPr>
    </w:p>
    <w:p w14:paraId="4D45CCEA" w14:textId="77777777" w:rsidR="00C923F2" w:rsidRPr="00C923F2" w:rsidRDefault="00C923F2" w:rsidP="00C923F2">
      <w:pPr>
        <w:jc w:val="both"/>
        <w:rPr>
          <w:rFonts w:ascii="Arial" w:hAnsi="Arial" w:cs="Arial"/>
        </w:rPr>
      </w:pPr>
      <w:r w:rsidRPr="00C923F2">
        <w:rPr>
          <w:rFonts w:ascii="Arial" w:hAnsi="Arial" w:cs="Arial"/>
          <w:b/>
          <w:bCs/>
          <w:iCs/>
        </w:rPr>
        <w:t>Financial Health</w:t>
      </w:r>
      <w:r w:rsidRPr="00C923F2">
        <w:rPr>
          <w:rFonts w:ascii="Arial" w:hAnsi="Arial" w:cs="Arial"/>
          <w:iCs/>
        </w:rPr>
        <w:t xml:space="preserve"> – Maintain a balanced budget and adequate reserves.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26E1A528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AA759E">
        <w:rPr>
          <w:rFonts w:ascii="Arial" w:hAnsi="Arial" w:cs="Arial"/>
          <w:iCs/>
          <w:noProof/>
          <w:sz w:val="22"/>
          <w:szCs w:val="22"/>
        </w:rPr>
        <w:t>June</w:t>
      </w:r>
      <w:r w:rsidR="00ED7B4F">
        <w:rPr>
          <w:rFonts w:ascii="Arial" w:hAnsi="Arial" w:cs="Arial"/>
          <w:iCs/>
          <w:noProof/>
          <w:sz w:val="22"/>
          <w:szCs w:val="22"/>
        </w:rPr>
        <w:t xml:space="preserve"> 3</w:t>
      </w:r>
      <w:r w:rsidR="00AA759E">
        <w:rPr>
          <w:rFonts w:ascii="Arial" w:hAnsi="Arial" w:cs="Arial"/>
          <w:iCs/>
          <w:noProof/>
          <w:sz w:val="22"/>
          <w:szCs w:val="22"/>
        </w:rPr>
        <w:t>0</w:t>
      </w:r>
      <w:r w:rsidR="00ED7B4F">
        <w:rPr>
          <w:rFonts w:ascii="Arial" w:hAnsi="Arial" w:cs="Arial"/>
          <w:iCs/>
          <w:noProof/>
          <w:sz w:val="22"/>
          <w:szCs w:val="22"/>
        </w:rPr>
        <w:t>, 2025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lastRenderedPageBreak/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92EA5">
      <w:pPr>
        <w:pStyle w:val="MemoText"/>
        <w:jc w:val="center"/>
        <w:rPr>
          <w:rFonts w:cs="Arial"/>
          <w:iCs/>
          <w:noProof w:val="0"/>
        </w:rPr>
      </w:pPr>
    </w:p>
    <w:p w14:paraId="260E0E23" w14:textId="14F2DE22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13622452" w:rsidR="001620BA" w:rsidRDefault="00AA759E" w:rsidP="00606DAE">
      <w:pPr>
        <w:pStyle w:val="MemoText"/>
        <w:jc w:val="center"/>
        <w:rPr>
          <w:rFonts w:cs="Arial"/>
          <w:iCs/>
          <w:noProof w:val="0"/>
        </w:rPr>
      </w:pPr>
      <w:r w:rsidRPr="00AA759E">
        <w:drawing>
          <wp:inline distT="0" distB="0" distL="0" distR="0" wp14:anchorId="46171F46" wp14:editId="30965C5D">
            <wp:extent cx="4699000" cy="7044690"/>
            <wp:effectExtent l="0" t="0" r="6350" b="3810"/>
            <wp:docPr id="16106487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704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00ACF" w14:textId="2F746D0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2B76175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686238A3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579F585A" w14:textId="1F6C2C06" w:rsidR="005E500C" w:rsidRDefault="00AA759E" w:rsidP="00606DAE">
      <w:pPr>
        <w:pStyle w:val="MemoText"/>
        <w:jc w:val="center"/>
        <w:rPr>
          <w:rFonts w:cs="Arial"/>
          <w:iCs/>
          <w:noProof w:val="0"/>
        </w:rPr>
      </w:pPr>
      <w:r w:rsidRPr="00AA759E">
        <w:drawing>
          <wp:inline distT="0" distB="0" distL="0" distR="0" wp14:anchorId="57EEA482" wp14:editId="16463BAD">
            <wp:extent cx="4802505" cy="970280"/>
            <wp:effectExtent l="0" t="0" r="0" b="1270"/>
            <wp:docPr id="11871251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7383C" w14:textId="3CC53A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5707E8F" w14:textId="57674453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FB50E67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BF6E176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1D8B07A4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24E4881E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5794EA17" w14:textId="06E5496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53DAE1D" w14:textId="77777777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F35621A" w14:textId="35A802EF" w:rsidR="005C0870" w:rsidRDefault="00AA759E" w:rsidP="00DA642E">
      <w:pPr>
        <w:pStyle w:val="MemoText"/>
        <w:jc w:val="center"/>
        <w:rPr>
          <w:rFonts w:cs="Arial"/>
          <w:iCs/>
          <w:noProof w:val="0"/>
        </w:rPr>
      </w:pPr>
      <w:r w:rsidRPr="00AA759E">
        <w:drawing>
          <wp:inline distT="0" distB="0" distL="0" distR="0" wp14:anchorId="082BBC61" wp14:editId="0E56DEA4">
            <wp:extent cx="4802505" cy="1503045"/>
            <wp:effectExtent l="0" t="0" r="0" b="1905"/>
            <wp:docPr id="10628568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E9E75" w14:textId="2A755BCC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55C5144C" w14:textId="04A899CE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5321206B" w14:textId="4A4D6321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29B93737" w14:textId="77777777" w:rsidR="00DA642E" w:rsidRDefault="00DA642E" w:rsidP="005C0870">
      <w:pPr>
        <w:pStyle w:val="MemoText"/>
        <w:rPr>
          <w:rFonts w:cs="Arial"/>
          <w:iCs/>
          <w:noProof w:val="0"/>
        </w:rPr>
      </w:pPr>
    </w:p>
    <w:p w14:paraId="1A63E9B1" w14:textId="77777777" w:rsidR="00DA642E" w:rsidRDefault="00DA642E" w:rsidP="005C0870">
      <w:pPr>
        <w:pStyle w:val="MemoText"/>
        <w:rPr>
          <w:rFonts w:cs="Arial"/>
          <w:iCs/>
          <w:noProof w:val="0"/>
        </w:rPr>
      </w:pPr>
    </w:p>
    <w:p w14:paraId="15E0C59A" w14:textId="6B096BE6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37D5748" w14:textId="5A8A4164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04FB8A2D" w14:textId="40F0829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5CEB511" w14:textId="09855E00" w:rsidR="005E500C" w:rsidRDefault="005E500C" w:rsidP="00DA642E">
      <w:pPr>
        <w:pStyle w:val="MemoText"/>
        <w:jc w:val="center"/>
        <w:rPr>
          <w:rFonts w:cs="Arial"/>
          <w:iCs/>
          <w:noProof w:val="0"/>
        </w:rPr>
      </w:pPr>
    </w:p>
    <w:p w14:paraId="52B5E816" w14:textId="08C72D59" w:rsidR="005E500C" w:rsidRDefault="00AA759E" w:rsidP="00AA759E">
      <w:pPr>
        <w:pStyle w:val="MemoText"/>
        <w:jc w:val="center"/>
        <w:rPr>
          <w:rFonts w:cs="Arial"/>
          <w:iCs/>
          <w:noProof w:val="0"/>
        </w:rPr>
      </w:pPr>
      <w:r w:rsidRPr="00AA759E">
        <w:drawing>
          <wp:inline distT="0" distB="0" distL="0" distR="0" wp14:anchorId="646928E3" wp14:editId="511409C2">
            <wp:extent cx="4802505" cy="962025"/>
            <wp:effectExtent l="0" t="0" r="0" b="9525"/>
            <wp:docPr id="15427262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DA6DD" w14:textId="7777777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5783FD07" w14:textId="009B69B2" w:rsidR="00B92EA5" w:rsidRDefault="00B92EA5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6F45075C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63836F4" w14:textId="75A10315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3D0031AB" w14:textId="4B7E3C78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44E2AF25" w14:textId="4765F954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E1AF205" w14:textId="5AC36F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2DBAFA4E" w14:textId="77777777" w:rsidR="00AA759E" w:rsidRDefault="00AA759E" w:rsidP="00606DAE">
      <w:pPr>
        <w:pStyle w:val="MemoText"/>
        <w:jc w:val="center"/>
        <w:rPr>
          <w:rFonts w:cs="Arial"/>
          <w:iCs/>
          <w:noProof w:val="0"/>
        </w:rPr>
      </w:pPr>
    </w:p>
    <w:p w14:paraId="18BB9D28" w14:textId="77777777" w:rsidR="00AA759E" w:rsidRDefault="00AA759E" w:rsidP="00606DAE">
      <w:pPr>
        <w:pStyle w:val="MemoText"/>
        <w:jc w:val="center"/>
        <w:rPr>
          <w:rFonts w:cs="Arial"/>
          <w:iCs/>
          <w:noProof w:val="0"/>
        </w:rPr>
      </w:pPr>
    </w:p>
    <w:p w14:paraId="1BC0E409" w14:textId="47368D83" w:rsidR="00E25E3E" w:rsidRDefault="00E25E3E" w:rsidP="005E500C">
      <w:pPr>
        <w:pStyle w:val="MemoText"/>
        <w:jc w:val="center"/>
        <w:rPr>
          <w:rFonts w:cs="Arial"/>
          <w:iCs/>
          <w:noProof w:val="0"/>
        </w:rPr>
      </w:pPr>
    </w:p>
    <w:p w14:paraId="51F8F101" w14:textId="04225FEF" w:rsidR="00E25E3E" w:rsidRDefault="00AA759E" w:rsidP="005C0870">
      <w:pPr>
        <w:pStyle w:val="MemoText"/>
        <w:jc w:val="center"/>
        <w:rPr>
          <w:rFonts w:cs="Arial"/>
          <w:iCs/>
          <w:noProof w:val="0"/>
        </w:rPr>
      </w:pPr>
      <w:r w:rsidRPr="00AA759E">
        <w:drawing>
          <wp:inline distT="0" distB="0" distL="0" distR="0" wp14:anchorId="22BEB450" wp14:editId="0D86B6E0">
            <wp:extent cx="4556125" cy="2870200"/>
            <wp:effectExtent l="0" t="0" r="0" b="6350"/>
            <wp:docPr id="165085258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12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5E3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5B51" w14:textId="77777777" w:rsidR="00DF7426" w:rsidRDefault="00DF7426">
      <w:r>
        <w:separator/>
      </w:r>
    </w:p>
  </w:endnote>
  <w:endnote w:type="continuationSeparator" w:id="0">
    <w:p w14:paraId="520F457F" w14:textId="77777777" w:rsidR="00DF7426" w:rsidRDefault="00DF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4F46E" w14:textId="77777777" w:rsidR="00DF7426" w:rsidRDefault="00DF7426">
      <w:r>
        <w:separator/>
      </w:r>
    </w:p>
  </w:footnote>
  <w:footnote w:type="continuationSeparator" w:id="0">
    <w:p w14:paraId="00BAF0AA" w14:textId="77777777" w:rsidR="00DF7426" w:rsidRDefault="00DF7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6E1A0EB7" w:rsidR="00373996" w:rsidRPr="00AF4C17" w:rsidRDefault="00AA759E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August</w:t>
    </w:r>
    <w:r w:rsidR="00DA642E">
      <w:rPr>
        <w:rFonts w:ascii="Arial" w:hAnsi="Arial" w:cs="Arial"/>
      </w:rPr>
      <w:t xml:space="preserve"> 1</w:t>
    </w:r>
    <w:r>
      <w:rPr>
        <w:rFonts w:ascii="Arial" w:hAnsi="Arial" w:cs="Arial"/>
      </w:rPr>
      <w:t>9</w:t>
    </w:r>
    <w:r w:rsidR="00542687">
      <w:rPr>
        <w:rFonts w:ascii="Arial" w:hAnsi="Arial" w:cs="Arial"/>
      </w:rPr>
      <w:t>, 202</w:t>
    </w:r>
    <w:r w:rsidR="00484801">
      <w:rPr>
        <w:rFonts w:ascii="Arial" w:hAnsi="Arial" w:cs="Arial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00C1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1732"/>
    <w:rsid w:val="001620BA"/>
    <w:rsid w:val="0016648C"/>
    <w:rsid w:val="001671B9"/>
    <w:rsid w:val="001745EF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7EEA"/>
    <w:rsid w:val="00316B4C"/>
    <w:rsid w:val="0031741A"/>
    <w:rsid w:val="00322B98"/>
    <w:rsid w:val="00323EA4"/>
    <w:rsid w:val="00325F42"/>
    <w:rsid w:val="0033128E"/>
    <w:rsid w:val="00335153"/>
    <w:rsid w:val="0034013E"/>
    <w:rsid w:val="00340D63"/>
    <w:rsid w:val="003500C4"/>
    <w:rsid w:val="00361018"/>
    <w:rsid w:val="00373996"/>
    <w:rsid w:val="00390A92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4801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9A7"/>
    <w:rsid w:val="005B17B4"/>
    <w:rsid w:val="005B5558"/>
    <w:rsid w:val="005B7180"/>
    <w:rsid w:val="005B7951"/>
    <w:rsid w:val="005B7CC3"/>
    <w:rsid w:val="005C0366"/>
    <w:rsid w:val="005C0870"/>
    <w:rsid w:val="005C142D"/>
    <w:rsid w:val="005D3F1A"/>
    <w:rsid w:val="005D730B"/>
    <w:rsid w:val="005E4246"/>
    <w:rsid w:val="005E500C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D5E07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03BC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0A37"/>
    <w:rsid w:val="007F4DAC"/>
    <w:rsid w:val="00800120"/>
    <w:rsid w:val="00801378"/>
    <w:rsid w:val="008064AA"/>
    <w:rsid w:val="008133C5"/>
    <w:rsid w:val="00823C3D"/>
    <w:rsid w:val="00827927"/>
    <w:rsid w:val="00835B57"/>
    <w:rsid w:val="00840FAB"/>
    <w:rsid w:val="008419B8"/>
    <w:rsid w:val="008431FB"/>
    <w:rsid w:val="0085375E"/>
    <w:rsid w:val="0085559F"/>
    <w:rsid w:val="008635B8"/>
    <w:rsid w:val="008719A9"/>
    <w:rsid w:val="00872622"/>
    <w:rsid w:val="008846DD"/>
    <w:rsid w:val="00884A30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E79DE"/>
    <w:rsid w:val="008F4483"/>
    <w:rsid w:val="008F5796"/>
    <w:rsid w:val="008F71B5"/>
    <w:rsid w:val="0091667F"/>
    <w:rsid w:val="009313C7"/>
    <w:rsid w:val="009443DD"/>
    <w:rsid w:val="00945CFE"/>
    <w:rsid w:val="00946D03"/>
    <w:rsid w:val="009477B3"/>
    <w:rsid w:val="00953487"/>
    <w:rsid w:val="00961750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17913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1C60"/>
    <w:rsid w:val="00A77C7F"/>
    <w:rsid w:val="00A97AFB"/>
    <w:rsid w:val="00A97BF9"/>
    <w:rsid w:val="00AA0163"/>
    <w:rsid w:val="00AA2C2B"/>
    <w:rsid w:val="00AA345A"/>
    <w:rsid w:val="00AA6B92"/>
    <w:rsid w:val="00AA759E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11DF8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1091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923F2"/>
    <w:rsid w:val="00CA2C8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35DF"/>
    <w:rsid w:val="00D05AA2"/>
    <w:rsid w:val="00D07605"/>
    <w:rsid w:val="00D07A7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642E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079E"/>
    <w:rsid w:val="00DF3006"/>
    <w:rsid w:val="00DF52CA"/>
    <w:rsid w:val="00DF5AC7"/>
    <w:rsid w:val="00DF7426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9763F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D7B4F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66</TotalTime>
  <Pages>4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Jillian Richardson</cp:lastModifiedBy>
  <cp:revision>4</cp:revision>
  <cp:lastPrinted>2025-02-06T23:59:00Z</cp:lastPrinted>
  <dcterms:created xsi:type="dcterms:W3CDTF">2025-08-11T16:30:00Z</dcterms:created>
  <dcterms:modified xsi:type="dcterms:W3CDTF">2025-08-13T19:31:00Z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