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6419A330" w:rsidR="00394BDD" w:rsidRPr="002620B3" w:rsidRDefault="006A344F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 17</w:t>
            </w:r>
            <w:r w:rsidR="006756AB">
              <w:rPr>
                <w:rFonts w:cs="Arial"/>
                <w:iCs/>
                <w:noProof w:val="0"/>
                <w:szCs w:val="22"/>
              </w:rPr>
              <w:t>,</w:t>
            </w:r>
            <w:r w:rsidR="004328AD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7B4750"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71353976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6A344F">
              <w:rPr>
                <w:rFonts w:ascii="Arial" w:hAnsi="Arial" w:cs="Arial"/>
                <w:iCs/>
                <w:noProof/>
                <w:sz w:val="22"/>
                <w:szCs w:val="22"/>
              </w:rPr>
              <w:t>March 31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0B0498EF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6A344F">
        <w:rPr>
          <w:rFonts w:ascii="Arial" w:hAnsi="Arial" w:cs="Arial"/>
          <w:iCs/>
          <w:noProof/>
          <w:sz w:val="22"/>
          <w:szCs w:val="22"/>
        </w:rPr>
        <w:t>March 31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4C00AB44" w:rsidR="00262189" w:rsidRDefault="001E0120" w:rsidP="00606DAE">
      <w:pPr>
        <w:pStyle w:val="MemoText"/>
        <w:jc w:val="center"/>
        <w:rPr>
          <w:rFonts w:cs="Arial"/>
          <w:iCs/>
          <w:noProof w:val="0"/>
        </w:rPr>
      </w:pPr>
      <w:r>
        <w:object w:dxaOrig="7395" w:dyaOrig="9900" w14:anchorId="40183A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8.25pt;height:495.75pt" o:ole="">
            <v:imagedata r:id="rId12" o:title=""/>
          </v:shape>
          <o:OLEObject Type="Link" ProgID="Excel.Sheet.12" ShapeID="_x0000_i1025" DrawAspect="Content" r:id="rId13" UpdateMode="Always">
            <o:LinkType>EnhancedMetaFile</o:LinkType>
            <o:LockedField>false</o:LockedField>
          </o:OLEObject>
        </w:object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047C778F" w:rsidR="00B555B1" w:rsidRDefault="001E0120" w:rsidP="00606DAE">
      <w:pPr>
        <w:pStyle w:val="MemoText"/>
        <w:jc w:val="center"/>
        <w:rPr>
          <w:rFonts w:cs="Arial"/>
          <w:iCs/>
          <w:noProof w:val="0"/>
        </w:rPr>
      </w:pPr>
      <w:r>
        <w:object w:dxaOrig="7560" w:dyaOrig="2130" w14:anchorId="16655395">
          <v:shape id="_x0000_i1026" type="#_x0000_t75" style="width:357.75pt;height:107.25pt" o:ole="">
            <v:imagedata r:id="rId14" o:title=""/>
          </v:shape>
          <o:OLEObject Type="Link" ProgID="Excel.Sheet.12" ShapeID="_x0000_i1026" DrawAspect="Content" r:id="rId15" UpdateMode="Always">
            <o:LinkType>EnhancedMetaFile</o:LinkType>
            <o:LockedField>false</o:LockedField>
          </o:OLEObject>
        </w:object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05BB4D46" w:rsidR="000314C7" w:rsidRDefault="001E0120" w:rsidP="00606DAE">
      <w:pPr>
        <w:pStyle w:val="MemoText"/>
        <w:jc w:val="center"/>
        <w:rPr>
          <w:rFonts w:cs="Arial"/>
          <w:iCs/>
          <w:noProof w:val="0"/>
        </w:rPr>
      </w:pPr>
      <w:r>
        <w:object w:dxaOrig="7560" w:dyaOrig="2820" w14:anchorId="74667A0A">
          <v:shape id="_x0000_i1027" type="#_x0000_t75" style="width:361.5pt;height:141.75pt" o:ole="">
            <v:imagedata r:id="rId16" o:title=""/>
          </v:shape>
          <o:OLEObject Type="Link" ProgID="Excel.Sheet.12" ShapeID="_x0000_i1027" DrawAspect="Content" r:id="rId17" UpdateMode="Always">
            <o:LinkType>EnhancedMetaFile</o:LinkType>
            <o:LockedField>false</o:LockedField>
          </o:OLEObject>
        </w:object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09E3890B" w:rsidR="00E25E3E" w:rsidRDefault="001E0120" w:rsidP="00561B75">
      <w:pPr>
        <w:pStyle w:val="MemoText"/>
        <w:jc w:val="center"/>
        <w:rPr>
          <w:rFonts w:cs="Arial"/>
          <w:iCs/>
          <w:noProof w:val="0"/>
        </w:rPr>
      </w:pPr>
      <w:r>
        <w:object w:dxaOrig="7560" w:dyaOrig="2100" w14:anchorId="4F0D1930">
          <v:shape id="_x0000_i1028" type="#_x0000_t75" style="width:370.5pt;height:105pt" o:ole="">
            <v:imagedata r:id="rId18" o:title=""/>
          </v:shape>
          <o:OLEObject Type="Link" ProgID="Excel.Sheet.12" ShapeID="_x0000_i1028" DrawAspect="Content" r:id="rId19" UpdateMode="Always">
            <o:LinkType>EnhancedMetaFile</o:LinkType>
            <o:LockedField>false</o:LockedField>
          </o:OLEObject>
        </w:object>
      </w: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689B1C40" w14:textId="156A5946" w:rsidR="00105EB5" w:rsidRDefault="001E0120" w:rsidP="00262189">
      <w:pPr>
        <w:pStyle w:val="MemoText"/>
        <w:jc w:val="center"/>
      </w:pPr>
      <w:r>
        <w:object w:dxaOrig="6420" w:dyaOrig="5865" w14:anchorId="457CAACB">
          <v:shape id="_x0000_i1029" type="#_x0000_t75" style="width:305.25pt;height:293.25pt" o:ole="">
            <v:imagedata r:id="rId20" o:title=""/>
          </v:shape>
          <o:OLEObject Type="Link" ProgID="Excel.Sheet.12" ShapeID="_x0000_i1029" DrawAspect="Content" r:id="rId21" UpdateMode="Always">
            <o:LinkType>EnhancedMetaFile</o:LinkType>
            <o:LockedField>false</o:LockedField>
          </o:OLEObject>
        </w:object>
      </w:r>
    </w:p>
    <w:p w14:paraId="2197A5EF" w14:textId="77777777" w:rsidR="00F448E9" w:rsidRDefault="00F448E9" w:rsidP="00606DAE">
      <w:pPr>
        <w:pStyle w:val="MemoText"/>
        <w:jc w:val="center"/>
      </w:pP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22"/>
      <w:footerReference w:type="default" r:id="rId2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4688C3CD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07903850" w:rsidR="00373996" w:rsidRPr="00505860" w:rsidRDefault="006A344F" w:rsidP="00505860">
    <w:pPr>
      <w:pStyle w:val="Header"/>
    </w:pPr>
    <w:r>
      <w:rPr>
        <w:rFonts w:ascii="Arial" w:hAnsi="Arial" w:cs="Arial"/>
      </w:rPr>
      <w:t>Ma</w:t>
    </w:r>
    <w:r w:rsidR="001E0120">
      <w:rPr>
        <w:rFonts w:ascii="Arial" w:hAnsi="Arial" w:cs="Arial"/>
      </w:rPr>
      <w:t>y 17</w:t>
    </w:r>
    <w:r w:rsidR="007B4750">
      <w:rPr>
        <w:rFonts w:ascii="Arial" w:hAnsi="Arial" w:cs="Arial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77528">
    <w:abstractNumId w:val="1"/>
  </w:num>
  <w:num w:numId="2" w16cid:durableId="56892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6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9F"/>
    <w:rsid w:val="00003AC4"/>
    <w:rsid w:val="00003FEF"/>
    <w:rsid w:val="00010568"/>
    <w:rsid w:val="000123FE"/>
    <w:rsid w:val="000176F3"/>
    <w:rsid w:val="00020A15"/>
    <w:rsid w:val="00024D56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85C7D"/>
    <w:rsid w:val="00087E29"/>
    <w:rsid w:val="00094A16"/>
    <w:rsid w:val="000A1506"/>
    <w:rsid w:val="000B5198"/>
    <w:rsid w:val="000C4BFD"/>
    <w:rsid w:val="000D67E5"/>
    <w:rsid w:val="000D6A76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9B3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70CB3"/>
    <w:rsid w:val="002A0096"/>
    <w:rsid w:val="002A0797"/>
    <w:rsid w:val="002A1F20"/>
    <w:rsid w:val="002B65B1"/>
    <w:rsid w:val="002C084C"/>
    <w:rsid w:val="002E1F80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D4060"/>
    <w:rsid w:val="003E3E9A"/>
    <w:rsid w:val="003F19E2"/>
    <w:rsid w:val="003F2709"/>
    <w:rsid w:val="003F28B4"/>
    <w:rsid w:val="003F7427"/>
    <w:rsid w:val="003F7DE3"/>
    <w:rsid w:val="00404B87"/>
    <w:rsid w:val="00407BE8"/>
    <w:rsid w:val="00427F0D"/>
    <w:rsid w:val="004328AD"/>
    <w:rsid w:val="0043301A"/>
    <w:rsid w:val="00440C11"/>
    <w:rsid w:val="00443401"/>
    <w:rsid w:val="004517E1"/>
    <w:rsid w:val="00464FA7"/>
    <w:rsid w:val="00471C1E"/>
    <w:rsid w:val="00472450"/>
    <w:rsid w:val="00481DCE"/>
    <w:rsid w:val="00485171"/>
    <w:rsid w:val="00495161"/>
    <w:rsid w:val="004C6408"/>
    <w:rsid w:val="004D3F3F"/>
    <w:rsid w:val="004E0B0D"/>
    <w:rsid w:val="004E1C69"/>
    <w:rsid w:val="005042CF"/>
    <w:rsid w:val="00505860"/>
    <w:rsid w:val="00511023"/>
    <w:rsid w:val="00520447"/>
    <w:rsid w:val="00525B17"/>
    <w:rsid w:val="00540B70"/>
    <w:rsid w:val="00543CF7"/>
    <w:rsid w:val="005476B1"/>
    <w:rsid w:val="00550476"/>
    <w:rsid w:val="00561B75"/>
    <w:rsid w:val="00562752"/>
    <w:rsid w:val="00571771"/>
    <w:rsid w:val="00571898"/>
    <w:rsid w:val="00571925"/>
    <w:rsid w:val="005767D3"/>
    <w:rsid w:val="00586F25"/>
    <w:rsid w:val="00590566"/>
    <w:rsid w:val="00590A2F"/>
    <w:rsid w:val="00591AE0"/>
    <w:rsid w:val="005B17B4"/>
    <w:rsid w:val="005B7180"/>
    <w:rsid w:val="005B7CC3"/>
    <w:rsid w:val="005C0366"/>
    <w:rsid w:val="005C142D"/>
    <w:rsid w:val="005D730B"/>
    <w:rsid w:val="005E4246"/>
    <w:rsid w:val="005F48AA"/>
    <w:rsid w:val="005F5321"/>
    <w:rsid w:val="00606DAE"/>
    <w:rsid w:val="0061330D"/>
    <w:rsid w:val="00646A5F"/>
    <w:rsid w:val="00654513"/>
    <w:rsid w:val="00656E95"/>
    <w:rsid w:val="00660040"/>
    <w:rsid w:val="006756AB"/>
    <w:rsid w:val="00676EDB"/>
    <w:rsid w:val="0069630B"/>
    <w:rsid w:val="006A344F"/>
    <w:rsid w:val="006B27B3"/>
    <w:rsid w:val="006B4F9D"/>
    <w:rsid w:val="006C65FB"/>
    <w:rsid w:val="006D239A"/>
    <w:rsid w:val="006E1301"/>
    <w:rsid w:val="006F49A5"/>
    <w:rsid w:val="00701E5C"/>
    <w:rsid w:val="00704AF8"/>
    <w:rsid w:val="007113F8"/>
    <w:rsid w:val="007153C2"/>
    <w:rsid w:val="00726CDC"/>
    <w:rsid w:val="00763937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40FAB"/>
    <w:rsid w:val="008419B8"/>
    <w:rsid w:val="008431FB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F26"/>
    <w:rsid w:val="008C747B"/>
    <w:rsid w:val="008D2CFF"/>
    <w:rsid w:val="008E5276"/>
    <w:rsid w:val="008F4483"/>
    <w:rsid w:val="008F5796"/>
    <w:rsid w:val="008F71B5"/>
    <w:rsid w:val="009313C7"/>
    <w:rsid w:val="009443DD"/>
    <w:rsid w:val="00945CFE"/>
    <w:rsid w:val="00946D03"/>
    <w:rsid w:val="00961750"/>
    <w:rsid w:val="00965D1B"/>
    <w:rsid w:val="0096798A"/>
    <w:rsid w:val="00977540"/>
    <w:rsid w:val="009973E5"/>
    <w:rsid w:val="009B167D"/>
    <w:rsid w:val="009B5FD1"/>
    <w:rsid w:val="009C3D4E"/>
    <w:rsid w:val="009C62E6"/>
    <w:rsid w:val="009D3CC9"/>
    <w:rsid w:val="009E3A57"/>
    <w:rsid w:val="00A11214"/>
    <w:rsid w:val="00A23685"/>
    <w:rsid w:val="00A26998"/>
    <w:rsid w:val="00A31A59"/>
    <w:rsid w:val="00A325E1"/>
    <w:rsid w:val="00A36188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C4A32"/>
    <w:rsid w:val="00AC5E60"/>
    <w:rsid w:val="00AD3788"/>
    <w:rsid w:val="00AE29C7"/>
    <w:rsid w:val="00AF17D8"/>
    <w:rsid w:val="00AF36C5"/>
    <w:rsid w:val="00B06469"/>
    <w:rsid w:val="00B10B78"/>
    <w:rsid w:val="00B11984"/>
    <w:rsid w:val="00B339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63D0"/>
    <w:rsid w:val="00C7129F"/>
    <w:rsid w:val="00C7323E"/>
    <w:rsid w:val="00C75EB6"/>
    <w:rsid w:val="00C81AC8"/>
    <w:rsid w:val="00C8228E"/>
    <w:rsid w:val="00C917A7"/>
    <w:rsid w:val="00CA4C52"/>
    <w:rsid w:val="00CA4F18"/>
    <w:rsid w:val="00CB2D1A"/>
    <w:rsid w:val="00CC333C"/>
    <w:rsid w:val="00CC4B8B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358A"/>
    <w:rsid w:val="00DD3F34"/>
    <w:rsid w:val="00DF3006"/>
    <w:rsid w:val="00DF5AC7"/>
    <w:rsid w:val="00E10C97"/>
    <w:rsid w:val="00E1559F"/>
    <w:rsid w:val="00E24661"/>
    <w:rsid w:val="00E259D4"/>
    <w:rsid w:val="00E25E3E"/>
    <w:rsid w:val="00E30501"/>
    <w:rsid w:val="00E42879"/>
    <w:rsid w:val="00E506E1"/>
    <w:rsid w:val="00E507C5"/>
    <w:rsid w:val="00E61BEA"/>
    <w:rsid w:val="00E77809"/>
    <w:rsid w:val="00E810B7"/>
    <w:rsid w:val="00E85431"/>
    <w:rsid w:val="00E9237E"/>
    <w:rsid w:val="00E94A28"/>
    <w:rsid w:val="00EA6DF2"/>
    <w:rsid w:val="00EC380A"/>
    <w:rsid w:val="00EC4C72"/>
    <w:rsid w:val="00EC7B41"/>
    <w:rsid w:val="00ED0A2B"/>
    <w:rsid w:val="00ED6C4A"/>
    <w:rsid w:val="00EF4335"/>
    <w:rsid w:val="00EF6498"/>
    <w:rsid w:val="00F276FC"/>
    <w:rsid w:val="00F32306"/>
    <w:rsid w:val="00F32A58"/>
    <w:rsid w:val="00F42916"/>
    <w:rsid w:val="00F448E9"/>
    <w:rsid w:val="00F47D29"/>
    <w:rsid w:val="00F61A1B"/>
    <w:rsid w:val="00F72E49"/>
    <w:rsid w:val="00F82318"/>
    <w:rsid w:val="00F857CE"/>
    <w:rsid w:val="00F87701"/>
    <w:rsid w:val="00F91535"/>
    <w:rsid w:val="00F94C17"/>
    <w:rsid w:val="00F96ED9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46113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file:///\\hesperia\departments\finance\Warrant%20and%20Treasurer%20Report\Treasurer's%20Report\WORKING%20FILES\TreasReports.xlsx!City%2001!R5C3:R42C5" TargetMode="External"/><Relationship Id="rId18" Type="http://schemas.openxmlformats.org/officeDocument/2006/relationships/image" Target="media/image5.emf"/><Relationship Id="rId3" Type="http://schemas.openxmlformats.org/officeDocument/2006/relationships/customXml" Target="../customXml/item3.xml"/><Relationship Id="rId21" Type="http://schemas.openxmlformats.org/officeDocument/2006/relationships/oleObject" Target="file:///\\hesperia\departments\finance\Warrant%20and%20Treasurer%20Report\Treasurer's%20Report\WORKING%20FILES\TreasReports.xlsx!Wtr%2001!R25C4:R39C6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oleObject" Target="file:///\\hesperia\departments\finance\Warrant%20and%20Treasurer%20Report\Treasurer's%20Report\WORKING%20FILES\TreasReports.xlsx!Housing%20Authority!R4C4:R13C6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oleObject" Target="file:///\\hesperia\departments\finance\Warrant%20and%20Treasurer%20Report\Treasurer's%20Report\WORKING%20FILES\TreasReports.xlsx!Sucessor-SA!R5C3:R13C5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oleObject" Target="file:///\\hesperia\departments\finance\Warrant%20and%20Treasurer%20Report\Treasurer's%20Report\WORKING%20FILES\TreasReports.xlsx!CDC!R4C3:R10C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emf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A8EC11-A397-416A-A66C-3ED3F628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4</Pages>
  <Words>359</Words>
  <Characters>2047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Donald Vernon</cp:lastModifiedBy>
  <cp:revision>2</cp:revision>
  <cp:lastPrinted>2022-05-04T18:48:00Z</cp:lastPrinted>
  <dcterms:created xsi:type="dcterms:W3CDTF">2022-05-10T17:58:00Z</dcterms:created>
  <dcterms:modified xsi:type="dcterms:W3CDTF">2022-05-10T17:58:00Z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