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5DED574F" w:rsidR="008D0D1F" w:rsidRPr="002620B3" w:rsidRDefault="00335DEE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 xml:space="preserve">March </w:t>
            </w:r>
            <w:r w:rsidR="00215764">
              <w:rPr>
                <w:rFonts w:cs="Arial"/>
                <w:iCs/>
                <w:noProof w:val="0"/>
                <w:szCs w:val="22"/>
              </w:rPr>
              <w:t>21</w:t>
            </w:r>
            <w:r w:rsidR="00546B42">
              <w:rPr>
                <w:rFonts w:cs="Arial"/>
                <w:iCs/>
                <w:noProof w:val="0"/>
                <w:szCs w:val="22"/>
              </w:rPr>
              <w:t>,</w:t>
            </w:r>
            <w:r w:rsidR="00755286">
              <w:rPr>
                <w:rFonts w:cs="Arial"/>
                <w:iCs/>
                <w:noProof w:val="0"/>
                <w:szCs w:val="22"/>
              </w:rPr>
              <w:t xml:space="preserve"> 202</w:t>
            </w:r>
            <w:r w:rsidR="00287EC7">
              <w:rPr>
                <w:rFonts w:cs="Arial"/>
                <w:iCs/>
                <w:noProof w:val="0"/>
                <w:szCs w:val="22"/>
              </w:rPr>
              <w:t>3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7777777" w:rsidR="00394BDD" w:rsidRPr="002620B3" w:rsidRDefault="00FC63BC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Nils Bentsen,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77777777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Casey Brooksher, Director</w:t>
            </w:r>
            <w:r w:rsidR="00832ED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of Administrative Services</w:t>
            </w:r>
          </w:p>
          <w:p w14:paraId="442BAAC1" w14:textId="77777777" w:rsidR="004E7127" w:rsidRDefault="0097681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</w:t>
            </w:r>
            <w:r w:rsidR="000168E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Deputy Finance Director</w:t>
            </w:r>
          </w:p>
          <w:p w14:paraId="5A429836" w14:textId="1888EC42" w:rsidR="00394BDD" w:rsidRDefault="00B00F42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Martha Cortes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5172BA07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215764">
        <w:rPr>
          <w:rFonts w:ascii="Arial" w:hAnsi="Arial" w:cs="Arial"/>
          <w:sz w:val="22"/>
          <w:szCs w:val="22"/>
        </w:rPr>
        <w:t>February 4</w:t>
      </w:r>
      <w:r w:rsidR="004469FA">
        <w:rPr>
          <w:rFonts w:ascii="Arial" w:hAnsi="Arial" w:cs="Arial"/>
          <w:sz w:val="22"/>
          <w:szCs w:val="22"/>
        </w:rPr>
        <w:t>, 202</w:t>
      </w:r>
      <w:r w:rsidR="00335DEE">
        <w:rPr>
          <w:rFonts w:ascii="Arial" w:hAnsi="Arial" w:cs="Arial"/>
          <w:sz w:val="22"/>
          <w:szCs w:val="22"/>
        </w:rPr>
        <w:t>3</w:t>
      </w:r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335DEE">
        <w:rPr>
          <w:rFonts w:ascii="Arial" w:hAnsi="Arial" w:cs="Arial"/>
          <w:sz w:val="22"/>
          <w:szCs w:val="22"/>
        </w:rPr>
        <w:t>February</w:t>
      </w:r>
      <w:r w:rsidR="00287EC7">
        <w:rPr>
          <w:rFonts w:ascii="Arial" w:hAnsi="Arial" w:cs="Arial"/>
          <w:sz w:val="22"/>
          <w:szCs w:val="22"/>
        </w:rPr>
        <w:t xml:space="preserve"> </w:t>
      </w:r>
      <w:r w:rsidR="00215764">
        <w:rPr>
          <w:rFonts w:ascii="Arial" w:hAnsi="Arial" w:cs="Arial"/>
          <w:sz w:val="22"/>
          <w:szCs w:val="22"/>
        </w:rPr>
        <w:t>17</w:t>
      </w:r>
      <w:r w:rsidR="000970C3">
        <w:rPr>
          <w:rFonts w:ascii="Arial" w:hAnsi="Arial" w:cs="Arial"/>
          <w:sz w:val="22"/>
          <w:szCs w:val="22"/>
        </w:rPr>
        <w:t xml:space="preserve">, </w:t>
      </w:r>
      <w:r w:rsidR="00DB3417">
        <w:rPr>
          <w:rFonts w:ascii="Arial" w:hAnsi="Arial" w:cs="Arial"/>
          <w:sz w:val="22"/>
          <w:szCs w:val="22"/>
        </w:rPr>
        <w:t>202</w:t>
      </w:r>
      <w:r w:rsidR="00E35056">
        <w:rPr>
          <w:rFonts w:ascii="Arial" w:hAnsi="Arial" w:cs="Arial"/>
          <w:sz w:val="22"/>
          <w:szCs w:val="22"/>
        </w:rPr>
        <w:t>3</w:t>
      </w:r>
      <w:r w:rsidR="006F4BE9">
        <w:rPr>
          <w:rFonts w:ascii="Arial" w:hAnsi="Arial" w:cs="Arial"/>
          <w:sz w:val="22"/>
          <w:szCs w:val="22"/>
        </w:rPr>
        <w:t>.</w:t>
      </w:r>
    </w:p>
    <w:p w14:paraId="04DB2899" w14:textId="47A87A1D" w:rsidR="00D949D8" w:rsidRDefault="00D949D8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4564776F" w14:textId="4AD2D00B" w:rsidR="00F74D38" w:rsidRDefault="00215764" w:rsidP="00F71673">
      <w:pPr>
        <w:jc w:val="both"/>
        <w:rPr>
          <w:rFonts w:ascii="Arial" w:hAnsi="Arial" w:cs="Arial"/>
          <w:sz w:val="22"/>
          <w:szCs w:val="22"/>
        </w:rPr>
      </w:pPr>
      <w:r w:rsidRPr="00215764">
        <w:rPr>
          <w:noProof/>
        </w:rPr>
        <w:drawing>
          <wp:inline distT="0" distB="0" distL="0" distR="0" wp14:anchorId="0ABC18E9" wp14:editId="2306BB0E">
            <wp:extent cx="5943600" cy="1213485"/>
            <wp:effectExtent l="0" t="0" r="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1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1AEFD" w14:textId="77777777" w:rsidR="006D73BE" w:rsidRDefault="006D73BE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6B12EC0" w14:textId="5D29CB1B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DA71AC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F81756" w14:textId="77777777" w:rsidR="005B7118" w:rsidRDefault="005B7118">
      <w:r>
        <w:separator/>
      </w:r>
    </w:p>
  </w:endnote>
  <w:endnote w:type="continuationSeparator" w:id="0">
    <w:p w14:paraId="150B4F0C" w14:textId="77777777" w:rsidR="005B7118" w:rsidRDefault="005B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C613A3" w14:textId="77777777" w:rsidR="005B7118" w:rsidRDefault="005B7118">
      <w:r>
        <w:separator/>
      </w:r>
    </w:p>
  </w:footnote>
  <w:footnote w:type="continuationSeparator" w:id="0">
    <w:p w14:paraId="0E5500FB" w14:textId="77777777" w:rsidR="005B7118" w:rsidRDefault="005B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D65F7"/>
    <w:multiLevelType w:val="hybridMultilevel"/>
    <w:tmpl w:val="EF34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C0D31"/>
    <w:multiLevelType w:val="hybridMultilevel"/>
    <w:tmpl w:val="7340F61E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849B8"/>
    <w:multiLevelType w:val="hybridMultilevel"/>
    <w:tmpl w:val="C7023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E3806"/>
    <w:multiLevelType w:val="hybridMultilevel"/>
    <w:tmpl w:val="0DF4D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D79E7"/>
    <w:multiLevelType w:val="hybridMultilevel"/>
    <w:tmpl w:val="8D86C6C6"/>
    <w:lvl w:ilvl="0" w:tplc="7B56291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20655"/>
    <w:multiLevelType w:val="hybridMultilevel"/>
    <w:tmpl w:val="73DAD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66675"/>
    <w:multiLevelType w:val="hybridMultilevel"/>
    <w:tmpl w:val="C3B8F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FB3717"/>
    <w:multiLevelType w:val="hybridMultilevel"/>
    <w:tmpl w:val="75222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5248E"/>
    <w:multiLevelType w:val="hybridMultilevel"/>
    <w:tmpl w:val="18C24A30"/>
    <w:lvl w:ilvl="0" w:tplc="1EDAEF4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FD73C9"/>
    <w:multiLevelType w:val="hybridMultilevel"/>
    <w:tmpl w:val="6FD8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681F90"/>
    <w:multiLevelType w:val="hybridMultilevel"/>
    <w:tmpl w:val="FECA36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832F34"/>
    <w:multiLevelType w:val="hybridMultilevel"/>
    <w:tmpl w:val="4B08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052E0"/>
    <w:multiLevelType w:val="hybridMultilevel"/>
    <w:tmpl w:val="209A3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3741CC"/>
    <w:multiLevelType w:val="hybridMultilevel"/>
    <w:tmpl w:val="EE5A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C16BE"/>
    <w:multiLevelType w:val="hybridMultilevel"/>
    <w:tmpl w:val="5EF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30770F"/>
    <w:multiLevelType w:val="hybridMultilevel"/>
    <w:tmpl w:val="98021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02AD7"/>
    <w:multiLevelType w:val="hybridMultilevel"/>
    <w:tmpl w:val="5A92E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7C0C2C"/>
    <w:multiLevelType w:val="hybridMultilevel"/>
    <w:tmpl w:val="6850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9A7B79"/>
    <w:multiLevelType w:val="hybridMultilevel"/>
    <w:tmpl w:val="3B463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3C0AC1"/>
    <w:multiLevelType w:val="hybridMultilevel"/>
    <w:tmpl w:val="A2A6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AB742F"/>
    <w:multiLevelType w:val="hybridMultilevel"/>
    <w:tmpl w:val="E8CA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AC6571"/>
    <w:multiLevelType w:val="hybridMultilevel"/>
    <w:tmpl w:val="BC466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2616FA"/>
    <w:multiLevelType w:val="hybridMultilevel"/>
    <w:tmpl w:val="494A1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3D0A26"/>
    <w:multiLevelType w:val="hybridMultilevel"/>
    <w:tmpl w:val="0EEE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3E1E5B"/>
    <w:multiLevelType w:val="hybridMultilevel"/>
    <w:tmpl w:val="9DCC4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6DED"/>
    <w:multiLevelType w:val="hybridMultilevel"/>
    <w:tmpl w:val="163EBFC2"/>
    <w:lvl w:ilvl="0" w:tplc="43A2F7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7F4AC5"/>
    <w:multiLevelType w:val="hybridMultilevel"/>
    <w:tmpl w:val="EF285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701BDF"/>
    <w:multiLevelType w:val="hybridMultilevel"/>
    <w:tmpl w:val="F82AE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7257E5"/>
    <w:multiLevelType w:val="hybridMultilevel"/>
    <w:tmpl w:val="67023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855824"/>
    <w:multiLevelType w:val="hybridMultilevel"/>
    <w:tmpl w:val="463A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102E09"/>
    <w:multiLevelType w:val="hybridMultilevel"/>
    <w:tmpl w:val="7FCE8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A902BF"/>
    <w:multiLevelType w:val="hybridMultilevel"/>
    <w:tmpl w:val="8248997C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AE2EFD"/>
    <w:multiLevelType w:val="hybridMultilevel"/>
    <w:tmpl w:val="DDC42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275A85"/>
    <w:multiLevelType w:val="hybridMultilevel"/>
    <w:tmpl w:val="EED2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5162A0"/>
    <w:multiLevelType w:val="hybridMultilevel"/>
    <w:tmpl w:val="B15A5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A0426"/>
    <w:multiLevelType w:val="hybridMultilevel"/>
    <w:tmpl w:val="C74C5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9D4442"/>
    <w:multiLevelType w:val="hybridMultilevel"/>
    <w:tmpl w:val="D0E8DC3E"/>
    <w:lvl w:ilvl="0" w:tplc="F4120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5C29B4"/>
    <w:multiLevelType w:val="hybridMultilevel"/>
    <w:tmpl w:val="22E4E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584859"/>
    <w:multiLevelType w:val="hybridMultilevel"/>
    <w:tmpl w:val="74E63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0"/>
  </w:num>
  <w:num w:numId="3">
    <w:abstractNumId w:val="30"/>
  </w:num>
  <w:num w:numId="4">
    <w:abstractNumId w:val="24"/>
  </w:num>
  <w:num w:numId="5">
    <w:abstractNumId w:val="18"/>
  </w:num>
  <w:num w:numId="6">
    <w:abstractNumId w:val="13"/>
  </w:num>
  <w:num w:numId="7">
    <w:abstractNumId w:val="17"/>
  </w:num>
  <w:num w:numId="8">
    <w:abstractNumId w:val="12"/>
  </w:num>
  <w:num w:numId="9">
    <w:abstractNumId w:val="21"/>
  </w:num>
  <w:num w:numId="10">
    <w:abstractNumId w:val="11"/>
  </w:num>
  <w:num w:numId="11">
    <w:abstractNumId w:val="16"/>
  </w:num>
  <w:num w:numId="12">
    <w:abstractNumId w:val="25"/>
  </w:num>
  <w:num w:numId="13">
    <w:abstractNumId w:val="9"/>
  </w:num>
  <w:num w:numId="14">
    <w:abstractNumId w:val="32"/>
  </w:num>
  <w:num w:numId="15">
    <w:abstractNumId w:val="29"/>
  </w:num>
  <w:num w:numId="16">
    <w:abstractNumId w:val="3"/>
  </w:num>
  <w:num w:numId="17">
    <w:abstractNumId w:val="28"/>
  </w:num>
  <w:num w:numId="18">
    <w:abstractNumId w:val="22"/>
  </w:num>
  <w:num w:numId="19">
    <w:abstractNumId w:val="39"/>
  </w:num>
  <w:num w:numId="20">
    <w:abstractNumId w:val="38"/>
  </w:num>
  <w:num w:numId="21">
    <w:abstractNumId w:val="6"/>
  </w:num>
  <w:num w:numId="22">
    <w:abstractNumId w:val="37"/>
  </w:num>
  <w:num w:numId="23">
    <w:abstractNumId w:val="10"/>
  </w:num>
  <w:num w:numId="24">
    <w:abstractNumId w:val="27"/>
  </w:num>
  <w:num w:numId="25">
    <w:abstractNumId w:val="36"/>
  </w:num>
  <w:num w:numId="26">
    <w:abstractNumId w:val="19"/>
  </w:num>
  <w:num w:numId="27">
    <w:abstractNumId w:val="5"/>
  </w:num>
  <w:num w:numId="28">
    <w:abstractNumId w:val="34"/>
  </w:num>
  <w:num w:numId="29">
    <w:abstractNumId w:val="41"/>
  </w:num>
  <w:num w:numId="30">
    <w:abstractNumId w:val="35"/>
  </w:num>
  <w:num w:numId="31">
    <w:abstractNumId w:val="7"/>
  </w:num>
  <w:num w:numId="32">
    <w:abstractNumId w:val="2"/>
  </w:num>
  <w:num w:numId="33">
    <w:abstractNumId w:val="26"/>
  </w:num>
  <w:num w:numId="34">
    <w:abstractNumId w:val="15"/>
  </w:num>
  <w:num w:numId="35">
    <w:abstractNumId w:val="14"/>
  </w:num>
  <w:num w:numId="36">
    <w:abstractNumId w:val="4"/>
  </w:num>
  <w:num w:numId="37">
    <w:abstractNumId w:val="33"/>
  </w:num>
  <w:num w:numId="38">
    <w:abstractNumId w:val="31"/>
  </w:num>
  <w:num w:numId="39">
    <w:abstractNumId w:val="1"/>
  </w:num>
  <w:num w:numId="40">
    <w:abstractNumId w:val="8"/>
  </w:num>
  <w:num w:numId="41">
    <w:abstractNumId w:val="0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00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118"/>
    <w:rsid w:val="000168EC"/>
    <w:rsid w:val="0002153A"/>
    <w:rsid w:val="00021EC3"/>
    <w:rsid w:val="00024D56"/>
    <w:rsid w:val="00034B6F"/>
    <w:rsid w:val="00037390"/>
    <w:rsid w:val="000410DB"/>
    <w:rsid w:val="00041A05"/>
    <w:rsid w:val="00043880"/>
    <w:rsid w:val="00044AE9"/>
    <w:rsid w:val="0005576A"/>
    <w:rsid w:val="000632F3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D168F"/>
    <w:rsid w:val="000D256B"/>
    <w:rsid w:val="000D5348"/>
    <w:rsid w:val="000E2539"/>
    <w:rsid w:val="000F545E"/>
    <w:rsid w:val="000F7349"/>
    <w:rsid w:val="00105376"/>
    <w:rsid w:val="001150DE"/>
    <w:rsid w:val="001254A4"/>
    <w:rsid w:val="00143736"/>
    <w:rsid w:val="001451B6"/>
    <w:rsid w:val="00150557"/>
    <w:rsid w:val="00152673"/>
    <w:rsid w:val="001547EB"/>
    <w:rsid w:val="0015792C"/>
    <w:rsid w:val="0016476E"/>
    <w:rsid w:val="00174DD8"/>
    <w:rsid w:val="00177BE5"/>
    <w:rsid w:val="00195789"/>
    <w:rsid w:val="001B2053"/>
    <w:rsid w:val="001B4285"/>
    <w:rsid w:val="001B5947"/>
    <w:rsid w:val="001C5456"/>
    <w:rsid w:val="001D2B08"/>
    <w:rsid w:val="001E0941"/>
    <w:rsid w:val="001E2185"/>
    <w:rsid w:val="001E46C8"/>
    <w:rsid w:val="001F4118"/>
    <w:rsid w:val="001F5B31"/>
    <w:rsid w:val="00211B60"/>
    <w:rsid w:val="002124B1"/>
    <w:rsid w:val="00215764"/>
    <w:rsid w:val="00217E65"/>
    <w:rsid w:val="002208B9"/>
    <w:rsid w:val="00220CB1"/>
    <w:rsid w:val="00232B16"/>
    <w:rsid w:val="002411B3"/>
    <w:rsid w:val="0024376B"/>
    <w:rsid w:val="002464F1"/>
    <w:rsid w:val="002472D0"/>
    <w:rsid w:val="00251B92"/>
    <w:rsid w:val="00261511"/>
    <w:rsid w:val="002620B3"/>
    <w:rsid w:val="00264EBD"/>
    <w:rsid w:val="00273A85"/>
    <w:rsid w:val="0028167E"/>
    <w:rsid w:val="00287346"/>
    <w:rsid w:val="00287EC7"/>
    <w:rsid w:val="002A0797"/>
    <w:rsid w:val="002B497E"/>
    <w:rsid w:val="002D4AC9"/>
    <w:rsid w:val="002D5EF9"/>
    <w:rsid w:val="002E3D95"/>
    <w:rsid w:val="002F0D22"/>
    <w:rsid w:val="002F21A9"/>
    <w:rsid w:val="002F5AAC"/>
    <w:rsid w:val="00314E3B"/>
    <w:rsid w:val="0031741A"/>
    <w:rsid w:val="003328FF"/>
    <w:rsid w:val="00332917"/>
    <w:rsid w:val="00335153"/>
    <w:rsid w:val="00335A43"/>
    <w:rsid w:val="00335DEE"/>
    <w:rsid w:val="00337D71"/>
    <w:rsid w:val="00344EFD"/>
    <w:rsid w:val="00346A21"/>
    <w:rsid w:val="00355E89"/>
    <w:rsid w:val="00361018"/>
    <w:rsid w:val="00367C6C"/>
    <w:rsid w:val="00373996"/>
    <w:rsid w:val="0038424C"/>
    <w:rsid w:val="00386C94"/>
    <w:rsid w:val="003929C4"/>
    <w:rsid w:val="00394BDD"/>
    <w:rsid w:val="0039757C"/>
    <w:rsid w:val="003A33FA"/>
    <w:rsid w:val="003B29DC"/>
    <w:rsid w:val="003E2021"/>
    <w:rsid w:val="003E305C"/>
    <w:rsid w:val="003E3E9A"/>
    <w:rsid w:val="003F5055"/>
    <w:rsid w:val="004014DB"/>
    <w:rsid w:val="00404FCC"/>
    <w:rsid w:val="00412953"/>
    <w:rsid w:val="00414C6C"/>
    <w:rsid w:val="00417662"/>
    <w:rsid w:val="00430CE6"/>
    <w:rsid w:val="0043131F"/>
    <w:rsid w:val="004324C6"/>
    <w:rsid w:val="0043301A"/>
    <w:rsid w:val="0043523C"/>
    <w:rsid w:val="0044295F"/>
    <w:rsid w:val="004446A4"/>
    <w:rsid w:val="004469FA"/>
    <w:rsid w:val="004475A7"/>
    <w:rsid w:val="00447D44"/>
    <w:rsid w:val="00451B57"/>
    <w:rsid w:val="00454D2C"/>
    <w:rsid w:val="004561A1"/>
    <w:rsid w:val="00461D50"/>
    <w:rsid w:val="0047081C"/>
    <w:rsid w:val="004708D9"/>
    <w:rsid w:val="00471D3D"/>
    <w:rsid w:val="00472450"/>
    <w:rsid w:val="00476630"/>
    <w:rsid w:val="004778D2"/>
    <w:rsid w:val="00481DCE"/>
    <w:rsid w:val="00487008"/>
    <w:rsid w:val="004A547D"/>
    <w:rsid w:val="004A5F40"/>
    <w:rsid w:val="004B5E70"/>
    <w:rsid w:val="004C1283"/>
    <w:rsid w:val="004C688F"/>
    <w:rsid w:val="004C74DD"/>
    <w:rsid w:val="004D09BA"/>
    <w:rsid w:val="004D4140"/>
    <w:rsid w:val="004E7127"/>
    <w:rsid w:val="004F30FF"/>
    <w:rsid w:val="004F5461"/>
    <w:rsid w:val="005002FE"/>
    <w:rsid w:val="00505427"/>
    <w:rsid w:val="00505860"/>
    <w:rsid w:val="00513612"/>
    <w:rsid w:val="005209E5"/>
    <w:rsid w:val="0054377F"/>
    <w:rsid w:val="00546B42"/>
    <w:rsid w:val="0054754D"/>
    <w:rsid w:val="00556C50"/>
    <w:rsid w:val="00557534"/>
    <w:rsid w:val="00575831"/>
    <w:rsid w:val="005861B8"/>
    <w:rsid w:val="005B7118"/>
    <w:rsid w:val="005B7180"/>
    <w:rsid w:val="005B7CC3"/>
    <w:rsid w:val="005C0366"/>
    <w:rsid w:val="005E3190"/>
    <w:rsid w:val="005F1FD6"/>
    <w:rsid w:val="005F2140"/>
    <w:rsid w:val="005F2ED8"/>
    <w:rsid w:val="005F4779"/>
    <w:rsid w:val="005F4E7C"/>
    <w:rsid w:val="005F5321"/>
    <w:rsid w:val="005F7AB6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BE9"/>
    <w:rsid w:val="006809B2"/>
    <w:rsid w:val="00680D16"/>
    <w:rsid w:val="00683EE3"/>
    <w:rsid w:val="00685A3D"/>
    <w:rsid w:val="006931E7"/>
    <w:rsid w:val="006A1A34"/>
    <w:rsid w:val="006A3B6C"/>
    <w:rsid w:val="006B060B"/>
    <w:rsid w:val="006B1749"/>
    <w:rsid w:val="006B6F3A"/>
    <w:rsid w:val="006C3FB0"/>
    <w:rsid w:val="006D239A"/>
    <w:rsid w:val="006D5F1C"/>
    <w:rsid w:val="006D73BE"/>
    <w:rsid w:val="006D7E0A"/>
    <w:rsid w:val="006F4BE9"/>
    <w:rsid w:val="006F4C28"/>
    <w:rsid w:val="006F543A"/>
    <w:rsid w:val="006F6D4F"/>
    <w:rsid w:val="00700497"/>
    <w:rsid w:val="00706A84"/>
    <w:rsid w:val="00713C8D"/>
    <w:rsid w:val="0071616F"/>
    <w:rsid w:val="007253C9"/>
    <w:rsid w:val="00730881"/>
    <w:rsid w:val="007537A9"/>
    <w:rsid w:val="00755286"/>
    <w:rsid w:val="00755476"/>
    <w:rsid w:val="00762D3D"/>
    <w:rsid w:val="00764004"/>
    <w:rsid w:val="007716FF"/>
    <w:rsid w:val="00774C79"/>
    <w:rsid w:val="00784233"/>
    <w:rsid w:val="007853CB"/>
    <w:rsid w:val="00794BCC"/>
    <w:rsid w:val="007A3621"/>
    <w:rsid w:val="007A78DD"/>
    <w:rsid w:val="007B4C13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539D"/>
    <w:rsid w:val="00805B86"/>
    <w:rsid w:val="00805DB4"/>
    <w:rsid w:val="0080770B"/>
    <w:rsid w:val="00812A62"/>
    <w:rsid w:val="00824574"/>
    <w:rsid w:val="00827927"/>
    <w:rsid w:val="00831FBD"/>
    <w:rsid w:val="00832EDC"/>
    <w:rsid w:val="00837081"/>
    <w:rsid w:val="00837C6C"/>
    <w:rsid w:val="00840FAB"/>
    <w:rsid w:val="00852BDE"/>
    <w:rsid w:val="00862D29"/>
    <w:rsid w:val="008637B7"/>
    <w:rsid w:val="008658F2"/>
    <w:rsid w:val="00871A3B"/>
    <w:rsid w:val="00873316"/>
    <w:rsid w:val="00874076"/>
    <w:rsid w:val="00883E77"/>
    <w:rsid w:val="00891B16"/>
    <w:rsid w:val="00892D3D"/>
    <w:rsid w:val="008949C6"/>
    <w:rsid w:val="0089518F"/>
    <w:rsid w:val="008956C2"/>
    <w:rsid w:val="008A4BF4"/>
    <w:rsid w:val="008B2310"/>
    <w:rsid w:val="008B4D61"/>
    <w:rsid w:val="008C66AB"/>
    <w:rsid w:val="008D0D1F"/>
    <w:rsid w:val="008D7DBB"/>
    <w:rsid w:val="008E0142"/>
    <w:rsid w:val="008E25D9"/>
    <w:rsid w:val="008E53C1"/>
    <w:rsid w:val="008F0DA6"/>
    <w:rsid w:val="008F5796"/>
    <w:rsid w:val="008F7907"/>
    <w:rsid w:val="00911580"/>
    <w:rsid w:val="00946D03"/>
    <w:rsid w:val="0095371A"/>
    <w:rsid w:val="0095541B"/>
    <w:rsid w:val="00961750"/>
    <w:rsid w:val="0096798A"/>
    <w:rsid w:val="00972CA7"/>
    <w:rsid w:val="009733F7"/>
    <w:rsid w:val="00974A3D"/>
    <w:rsid w:val="00976810"/>
    <w:rsid w:val="0097715E"/>
    <w:rsid w:val="00992092"/>
    <w:rsid w:val="00995A1D"/>
    <w:rsid w:val="009A1003"/>
    <w:rsid w:val="009A2CD2"/>
    <w:rsid w:val="009A46E9"/>
    <w:rsid w:val="009B46E5"/>
    <w:rsid w:val="009C2B4D"/>
    <w:rsid w:val="009C4950"/>
    <w:rsid w:val="009C6726"/>
    <w:rsid w:val="009E5D00"/>
    <w:rsid w:val="009F0447"/>
    <w:rsid w:val="009F2397"/>
    <w:rsid w:val="009F6471"/>
    <w:rsid w:val="00A02D05"/>
    <w:rsid w:val="00A24DD1"/>
    <w:rsid w:val="00A264A0"/>
    <w:rsid w:val="00A26998"/>
    <w:rsid w:val="00A27EF3"/>
    <w:rsid w:val="00A359A0"/>
    <w:rsid w:val="00A44A93"/>
    <w:rsid w:val="00A45B3B"/>
    <w:rsid w:val="00A54034"/>
    <w:rsid w:val="00A570E8"/>
    <w:rsid w:val="00A6504D"/>
    <w:rsid w:val="00A6562B"/>
    <w:rsid w:val="00A6687E"/>
    <w:rsid w:val="00A71BF9"/>
    <w:rsid w:val="00A758E8"/>
    <w:rsid w:val="00A813A7"/>
    <w:rsid w:val="00A97AFB"/>
    <w:rsid w:val="00AA2C2B"/>
    <w:rsid w:val="00AA4C0B"/>
    <w:rsid w:val="00AA6821"/>
    <w:rsid w:val="00AB1A79"/>
    <w:rsid w:val="00AC0599"/>
    <w:rsid w:val="00AD1592"/>
    <w:rsid w:val="00AD334E"/>
    <w:rsid w:val="00AD62E7"/>
    <w:rsid w:val="00AE6C85"/>
    <w:rsid w:val="00AF48BA"/>
    <w:rsid w:val="00AF5A26"/>
    <w:rsid w:val="00AF61B8"/>
    <w:rsid w:val="00B00F42"/>
    <w:rsid w:val="00B10B78"/>
    <w:rsid w:val="00B13F07"/>
    <w:rsid w:val="00B15605"/>
    <w:rsid w:val="00B206DD"/>
    <w:rsid w:val="00B22ED3"/>
    <w:rsid w:val="00B360B7"/>
    <w:rsid w:val="00B366FE"/>
    <w:rsid w:val="00B402EF"/>
    <w:rsid w:val="00B45292"/>
    <w:rsid w:val="00B63C55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D0A23"/>
    <w:rsid w:val="00BE197E"/>
    <w:rsid w:val="00C16D10"/>
    <w:rsid w:val="00C24BFF"/>
    <w:rsid w:val="00C24DDB"/>
    <w:rsid w:val="00C3043A"/>
    <w:rsid w:val="00C32E69"/>
    <w:rsid w:val="00C424DF"/>
    <w:rsid w:val="00C425BC"/>
    <w:rsid w:val="00C4296E"/>
    <w:rsid w:val="00C473DC"/>
    <w:rsid w:val="00C51A87"/>
    <w:rsid w:val="00C520EF"/>
    <w:rsid w:val="00C62DDF"/>
    <w:rsid w:val="00C676CF"/>
    <w:rsid w:val="00C7323E"/>
    <w:rsid w:val="00C7567D"/>
    <w:rsid w:val="00C838F2"/>
    <w:rsid w:val="00C91E59"/>
    <w:rsid w:val="00C93131"/>
    <w:rsid w:val="00CB1FF9"/>
    <w:rsid w:val="00CB60C8"/>
    <w:rsid w:val="00CD0BA2"/>
    <w:rsid w:val="00CD3086"/>
    <w:rsid w:val="00CE0BF7"/>
    <w:rsid w:val="00CE45DC"/>
    <w:rsid w:val="00CE515C"/>
    <w:rsid w:val="00CE7973"/>
    <w:rsid w:val="00CF3B53"/>
    <w:rsid w:val="00D055C3"/>
    <w:rsid w:val="00D05AA2"/>
    <w:rsid w:val="00D07A74"/>
    <w:rsid w:val="00D2781A"/>
    <w:rsid w:val="00D344CA"/>
    <w:rsid w:val="00D45DF5"/>
    <w:rsid w:val="00D464F6"/>
    <w:rsid w:val="00D5422C"/>
    <w:rsid w:val="00D601A6"/>
    <w:rsid w:val="00D60A44"/>
    <w:rsid w:val="00D62BB2"/>
    <w:rsid w:val="00D7545B"/>
    <w:rsid w:val="00D8419A"/>
    <w:rsid w:val="00D949D8"/>
    <w:rsid w:val="00D970A5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F08FB"/>
    <w:rsid w:val="00DF3006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400F9"/>
    <w:rsid w:val="00E4216E"/>
    <w:rsid w:val="00E42AF1"/>
    <w:rsid w:val="00E454C8"/>
    <w:rsid w:val="00E459B6"/>
    <w:rsid w:val="00E54AC0"/>
    <w:rsid w:val="00E74DEF"/>
    <w:rsid w:val="00E8066F"/>
    <w:rsid w:val="00E861C8"/>
    <w:rsid w:val="00EA24FA"/>
    <w:rsid w:val="00EB17F7"/>
    <w:rsid w:val="00EB6851"/>
    <w:rsid w:val="00EC4C72"/>
    <w:rsid w:val="00ED16E4"/>
    <w:rsid w:val="00EE2ED8"/>
    <w:rsid w:val="00EE56A9"/>
    <w:rsid w:val="00EF5E5F"/>
    <w:rsid w:val="00EF5E75"/>
    <w:rsid w:val="00F04CF4"/>
    <w:rsid w:val="00F16176"/>
    <w:rsid w:val="00F23ACE"/>
    <w:rsid w:val="00F32A58"/>
    <w:rsid w:val="00F34F55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90087"/>
    <w:rsid w:val="00F91535"/>
    <w:rsid w:val="00FA288C"/>
    <w:rsid w:val="00FA716C"/>
    <w:rsid w:val="00FA71E8"/>
    <w:rsid w:val="00FB3298"/>
    <w:rsid w:val="00FC1E8F"/>
    <w:rsid w:val="00FC63BC"/>
    <w:rsid w:val="00FD2589"/>
    <w:rsid w:val="00FE179B"/>
    <w:rsid w:val="00FE59FE"/>
    <w:rsid w:val="00FE73EB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600065"/>
    <o:shapelayout v:ext="edit">
      <o:idmap v:ext="edit" data="1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0</TotalTime>
  <Pages>1</Pages>
  <Words>129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Virginia Villasenor - Senior Accountant</dc:creator>
  <cp:lastModifiedBy>Lorraine Carmona</cp:lastModifiedBy>
  <cp:revision>2</cp:revision>
  <cp:lastPrinted>2023-03-06T16:47:00Z</cp:lastPrinted>
  <dcterms:created xsi:type="dcterms:W3CDTF">2023-03-07T14:39:00Z</dcterms:created>
  <dcterms:modified xsi:type="dcterms:W3CDTF">2023-03-07T14:39:00Z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