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AF9A" w14:textId="77777777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42C63324" wp14:editId="3DBB7352">
            <wp:simplePos x="0" y="0"/>
            <wp:positionH relativeFrom="column">
              <wp:posOffset>5313918</wp:posOffset>
            </wp:positionH>
            <wp:positionV relativeFrom="paragraph">
              <wp:posOffset>-685800</wp:posOffset>
            </wp:positionV>
            <wp:extent cx="1121569" cy="1495425"/>
            <wp:effectExtent l="0" t="0" r="254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569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7685C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122CA56D" w14:textId="77777777">
        <w:trPr>
          <w:trHeight w:val="480"/>
        </w:trPr>
        <w:tc>
          <w:tcPr>
            <w:tcW w:w="1458" w:type="dxa"/>
          </w:tcPr>
          <w:p w14:paraId="11FB5AD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72D93755" w14:textId="0375957A" w:rsidR="00394BDD" w:rsidRPr="002620B3" w:rsidRDefault="00953111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August </w:t>
            </w:r>
            <w:r w:rsidR="000A4FCF">
              <w:rPr>
                <w:rFonts w:cs="Arial"/>
                <w:iCs/>
                <w:noProof w:val="0"/>
                <w:szCs w:val="22"/>
              </w:rPr>
              <w:t>18</w:t>
            </w:r>
            <w:r w:rsidR="006A1957">
              <w:rPr>
                <w:rFonts w:cs="Arial"/>
                <w:iCs/>
                <w:noProof w:val="0"/>
                <w:szCs w:val="22"/>
              </w:rPr>
              <w:t>, 2026</w:t>
            </w:r>
          </w:p>
        </w:tc>
      </w:tr>
      <w:tr w:rsidR="00394BDD" w:rsidRPr="002620B3" w14:paraId="0048B1A7" w14:textId="77777777">
        <w:trPr>
          <w:trHeight w:val="480"/>
        </w:trPr>
        <w:tc>
          <w:tcPr>
            <w:tcW w:w="1458" w:type="dxa"/>
          </w:tcPr>
          <w:p w14:paraId="55D30FA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FD20FC6" w14:textId="77777777" w:rsidR="00325583" w:rsidRPr="00911580" w:rsidRDefault="00325583" w:rsidP="0032558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8B3E848" w14:textId="77777777" w:rsidR="00325583" w:rsidRPr="00911580" w:rsidRDefault="00325583" w:rsidP="0032558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28E30BB1" w14:textId="77777777" w:rsidR="00325583" w:rsidRPr="00911580" w:rsidRDefault="00325583" w:rsidP="0032558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94450C1" w14:textId="77777777" w:rsidR="00325583" w:rsidRPr="00911580" w:rsidRDefault="00325583" w:rsidP="0032558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CDAD295" w14:textId="77777777" w:rsidR="00325583" w:rsidRDefault="00325583" w:rsidP="00325583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1D02677C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0D7A68A" w14:textId="77777777">
        <w:trPr>
          <w:trHeight w:val="480"/>
        </w:trPr>
        <w:tc>
          <w:tcPr>
            <w:tcW w:w="1458" w:type="dxa"/>
          </w:tcPr>
          <w:p w14:paraId="7FD4109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58D17D3" w14:textId="6884563C" w:rsidR="00394BDD" w:rsidRPr="002620B3" w:rsidRDefault="007E6C4C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027278CB" w14:textId="77777777">
        <w:trPr>
          <w:trHeight w:val="480"/>
        </w:trPr>
        <w:tc>
          <w:tcPr>
            <w:tcW w:w="1458" w:type="dxa"/>
          </w:tcPr>
          <w:p w14:paraId="3C1CA80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0B5DBD82" w14:textId="77777777" w:rsidR="00325583" w:rsidRDefault="00325583" w:rsidP="00325583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Assistant City Manager</w:t>
            </w:r>
          </w:p>
          <w:p w14:paraId="263BD814" w14:textId="3B30EA6B" w:rsidR="00325583" w:rsidRDefault="00325583" w:rsidP="00325583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Keith Cheong, </w:t>
            </w:r>
            <w:r w:rsidR="005E079F">
              <w:rPr>
                <w:rFonts w:ascii="Arial" w:hAnsi="Arial" w:cs="Arial"/>
                <w:iCs/>
                <w:noProof/>
                <w:sz w:val="22"/>
                <w:szCs w:val="22"/>
              </w:rPr>
              <w:t>Deputy Finance Director</w:t>
            </w:r>
          </w:p>
          <w:p w14:paraId="60DD456A" w14:textId="77777777" w:rsidR="00325583" w:rsidRDefault="00325583" w:rsidP="00325583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Verenise Fierros, Accountant</w:t>
            </w:r>
          </w:p>
          <w:p w14:paraId="2C66E52B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4F4C970C" w14:textId="77777777">
        <w:trPr>
          <w:trHeight w:val="480"/>
        </w:trPr>
        <w:tc>
          <w:tcPr>
            <w:tcW w:w="1458" w:type="dxa"/>
          </w:tcPr>
          <w:p w14:paraId="7C90B2D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2EA6BB57" w14:textId="77777777" w:rsidR="00325583" w:rsidRDefault="00325583" w:rsidP="00325583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562B1EE2" w14:textId="288C6FB8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</w:tbl>
    <w:p w14:paraId="484B841F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14186E29" w14:textId="77777777" w:rsidR="00FA71E8" w:rsidRPr="002620B3" w:rsidRDefault="00606D2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466326" wp14:editId="0556A80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A2025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9253A" wp14:editId="0A96189C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12AD9A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0846C6A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E3FD182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CFFABDA" w14:textId="77777777" w:rsidR="00325583" w:rsidRPr="00DA71AC" w:rsidRDefault="00325583" w:rsidP="00325583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49FD91F" w14:textId="77777777" w:rsidR="00394BDD" w:rsidRPr="006D239A" w:rsidRDefault="00394BDD" w:rsidP="00DA71AC">
      <w:pPr>
        <w:jc w:val="both"/>
        <w:rPr>
          <w:rFonts w:ascii="Arial" w:hAnsi="Arial" w:cs="Arial"/>
          <w:iCs/>
          <w:sz w:val="22"/>
          <w:szCs w:val="22"/>
        </w:rPr>
      </w:pPr>
    </w:p>
    <w:p w14:paraId="535940FE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221F3C19" w14:textId="77777777" w:rsidR="00394BDD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1DF67FE2" w14:textId="088FD841" w:rsidR="006A1957" w:rsidRDefault="006A1957" w:rsidP="006A1957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>
        <w:rPr>
          <w:rFonts w:ascii="Arial" w:hAnsi="Arial" w:cs="Arial"/>
          <w:sz w:val="22"/>
          <w:szCs w:val="22"/>
        </w:rPr>
        <w:t xml:space="preserve"> are for the period </w:t>
      </w:r>
      <w:r w:rsidR="000A4FCF">
        <w:rPr>
          <w:rFonts w:ascii="Arial" w:hAnsi="Arial" w:cs="Arial"/>
          <w:sz w:val="22"/>
          <w:szCs w:val="22"/>
        </w:rPr>
        <w:t>June</w:t>
      </w:r>
      <w:r w:rsidR="00CB1310">
        <w:rPr>
          <w:rFonts w:ascii="Arial" w:hAnsi="Arial" w:cs="Arial"/>
          <w:sz w:val="22"/>
          <w:szCs w:val="22"/>
        </w:rPr>
        <w:t xml:space="preserve"> </w:t>
      </w:r>
      <w:r w:rsidR="000A4FCF">
        <w:rPr>
          <w:rFonts w:ascii="Arial" w:hAnsi="Arial" w:cs="Arial"/>
          <w:sz w:val="22"/>
          <w:szCs w:val="22"/>
        </w:rPr>
        <w:t>2</w:t>
      </w:r>
      <w:r w:rsidR="00953111">
        <w:rPr>
          <w:rFonts w:ascii="Arial" w:hAnsi="Arial" w:cs="Arial"/>
          <w:sz w:val="22"/>
          <w:szCs w:val="22"/>
        </w:rPr>
        <w:t>0</w:t>
      </w:r>
      <w:r w:rsidR="005E079F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5E079F">
        <w:rPr>
          <w:rFonts w:ascii="Arial" w:hAnsi="Arial" w:cs="Arial"/>
          <w:sz w:val="22"/>
          <w:szCs w:val="22"/>
        </w:rPr>
        <w:t>2026</w:t>
      </w:r>
      <w:proofErr w:type="gramEnd"/>
      <w:r w:rsidR="005E079F">
        <w:rPr>
          <w:rFonts w:ascii="Arial" w:hAnsi="Arial" w:cs="Arial"/>
          <w:sz w:val="22"/>
          <w:szCs w:val="22"/>
        </w:rPr>
        <w:t xml:space="preserve"> through </w:t>
      </w:r>
      <w:r w:rsidR="005E079F">
        <w:rPr>
          <w:rFonts w:ascii="Arial" w:hAnsi="Arial" w:cs="Arial"/>
          <w:sz w:val="22"/>
          <w:szCs w:val="22"/>
        </w:rPr>
        <w:br/>
      </w:r>
      <w:r w:rsidR="00953111">
        <w:rPr>
          <w:rFonts w:ascii="Arial" w:hAnsi="Arial" w:cs="Arial"/>
          <w:sz w:val="22"/>
          <w:szCs w:val="22"/>
        </w:rPr>
        <w:t>Ju</w:t>
      </w:r>
      <w:r w:rsidR="000A4FCF">
        <w:rPr>
          <w:rFonts w:ascii="Arial" w:hAnsi="Arial" w:cs="Arial"/>
          <w:sz w:val="22"/>
          <w:szCs w:val="22"/>
        </w:rPr>
        <w:t>ly</w:t>
      </w:r>
      <w:r w:rsidR="00B51D79">
        <w:rPr>
          <w:rFonts w:ascii="Arial" w:hAnsi="Arial" w:cs="Arial"/>
          <w:sz w:val="22"/>
          <w:szCs w:val="22"/>
        </w:rPr>
        <w:t xml:space="preserve"> </w:t>
      </w:r>
      <w:r w:rsidR="00953111">
        <w:rPr>
          <w:rFonts w:ascii="Arial" w:hAnsi="Arial" w:cs="Arial"/>
          <w:sz w:val="22"/>
          <w:szCs w:val="22"/>
        </w:rPr>
        <w:t>1</w:t>
      </w:r>
      <w:r w:rsidR="000A4FCF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, 2026.</w:t>
      </w:r>
    </w:p>
    <w:p w14:paraId="459B8E98" w14:textId="77777777" w:rsidR="00325583" w:rsidRDefault="00325583" w:rsidP="00DA71AC">
      <w:pPr>
        <w:jc w:val="both"/>
        <w:rPr>
          <w:rFonts w:ascii="Arial" w:hAnsi="Arial" w:cs="Arial"/>
          <w:sz w:val="22"/>
          <w:szCs w:val="22"/>
        </w:rPr>
      </w:pPr>
    </w:p>
    <w:p w14:paraId="3553FF55" w14:textId="3D321967" w:rsidR="00394BDD" w:rsidRPr="00DA71AC" w:rsidRDefault="007773C4" w:rsidP="00DA71AC">
      <w:pPr>
        <w:jc w:val="both"/>
        <w:rPr>
          <w:rFonts w:ascii="Arial" w:hAnsi="Arial" w:cs="Arial"/>
          <w:sz w:val="22"/>
          <w:szCs w:val="22"/>
        </w:rPr>
      </w:pPr>
      <w:r w:rsidRPr="007773C4">
        <w:rPr>
          <w:noProof/>
        </w:rPr>
        <w:drawing>
          <wp:inline distT="0" distB="0" distL="0" distR="0" wp14:anchorId="484445BD" wp14:editId="4B350424">
            <wp:extent cx="5943600" cy="1213485"/>
            <wp:effectExtent l="0" t="0" r="0" b="5715"/>
            <wp:docPr id="13046176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7282F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5FBDF831" w14:textId="34A6CD4A" w:rsidR="00465A25" w:rsidRDefault="00530851" w:rsidP="00465A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7C70C08" w14:textId="77777777" w:rsidR="00325583" w:rsidRDefault="00325583" w:rsidP="00465A25">
      <w:pPr>
        <w:jc w:val="both"/>
        <w:rPr>
          <w:rFonts w:ascii="Arial" w:hAnsi="Arial" w:cs="Arial"/>
          <w:b/>
          <w:sz w:val="22"/>
          <w:szCs w:val="22"/>
        </w:rPr>
      </w:pPr>
    </w:p>
    <w:p w14:paraId="6DDBEBB8" w14:textId="77777777" w:rsidR="00325583" w:rsidRPr="00232F5F" w:rsidRDefault="00325583" w:rsidP="00325583">
      <w:pPr>
        <w:jc w:val="both"/>
        <w:rPr>
          <w:rFonts w:ascii="Arial" w:hAnsi="Arial" w:cs="Arial"/>
          <w:bCs/>
          <w:sz w:val="22"/>
          <w:szCs w:val="22"/>
        </w:rPr>
      </w:pPr>
      <w:r w:rsidRPr="00946200">
        <w:rPr>
          <w:rFonts w:ascii="Arial" w:hAnsi="Arial" w:cs="Arial"/>
          <w:b/>
          <w:sz w:val="22"/>
          <w:szCs w:val="22"/>
        </w:rPr>
        <w:t>Financial Health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232F5F">
        <w:rPr>
          <w:rFonts w:ascii="Arial" w:hAnsi="Arial" w:cs="Arial"/>
          <w:bCs/>
          <w:sz w:val="22"/>
          <w:szCs w:val="22"/>
        </w:rPr>
        <w:t>– Maintain a balanced budget and adequate reserves.</w:t>
      </w:r>
    </w:p>
    <w:p w14:paraId="6539E472" w14:textId="77777777" w:rsidR="00465A25" w:rsidRDefault="00465A25" w:rsidP="00465A25">
      <w:pPr>
        <w:jc w:val="both"/>
        <w:rPr>
          <w:rFonts w:ascii="Arial" w:hAnsi="Arial" w:cs="Arial"/>
          <w:b/>
          <w:sz w:val="22"/>
          <w:szCs w:val="22"/>
        </w:rPr>
      </w:pPr>
    </w:p>
    <w:p w14:paraId="4592AA29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2696C1A2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008F3C6C" w14:textId="77777777" w:rsidR="00F72E49" w:rsidRDefault="00F72E49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3021AAD" w14:textId="162E01EF" w:rsidR="00DA71AC" w:rsidRPr="00325583" w:rsidRDefault="00325583" w:rsidP="007E4868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325583">
        <w:rPr>
          <w:rFonts w:ascii="Arial" w:hAnsi="Arial" w:cs="Arial"/>
          <w:iCs/>
          <w:sz w:val="22"/>
          <w:szCs w:val="22"/>
        </w:rPr>
        <w:t>Warrant Runs</w:t>
      </w:r>
    </w:p>
    <w:sectPr w:rsidR="00DA71AC" w:rsidRPr="00325583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CE928" w14:textId="77777777" w:rsidR="00A10CE7" w:rsidRDefault="00A10CE7">
      <w:r>
        <w:separator/>
      </w:r>
    </w:p>
  </w:endnote>
  <w:endnote w:type="continuationSeparator" w:id="0">
    <w:p w14:paraId="06EEFAB3" w14:textId="77777777" w:rsidR="00A10CE7" w:rsidRDefault="00A1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261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8E675" w14:textId="77777777" w:rsidR="00A10CE7" w:rsidRDefault="00A10CE7">
      <w:r>
        <w:separator/>
      </w:r>
    </w:p>
  </w:footnote>
  <w:footnote w:type="continuationSeparator" w:id="0">
    <w:p w14:paraId="0EEE3188" w14:textId="77777777" w:rsidR="00A10CE7" w:rsidRDefault="00A10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63BE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EEB833" wp14:editId="0F1D2A1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633C1" w14:textId="77777777" w:rsidR="00373996" w:rsidRPr="00C82F31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4B5969"/>
                              <w:spacing w:val="24"/>
                              <w:sz w:val="36"/>
                              <w:szCs w:val="36"/>
                            </w:rPr>
                          </w:pPr>
                          <w:r w:rsidRPr="00C82F31">
                            <w:rPr>
                              <w:rFonts w:ascii="MurrayHilD" w:hAnsi="MurrayHilD"/>
                              <w:b/>
                              <w:color w:val="4B5969"/>
                              <w:spacing w:val="24"/>
                              <w:sz w:val="36"/>
                              <w:szCs w:val="36"/>
                            </w:rPr>
                            <w:t>City of Hesperia</w:t>
                          </w:r>
                        </w:p>
                        <w:p w14:paraId="427C30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314E501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EB8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78633C1" w14:textId="77777777" w:rsidR="00373996" w:rsidRPr="00C82F31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4B5969"/>
                        <w:spacing w:val="24"/>
                        <w:sz w:val="36"/>
                        <w:szCs w:val="36"/>
                      </w:rPr>
                    </w:pPr>
                    <w:r w:rsidRPr="00C82F31">
                      <w:rPr>
                        <w:rFonts w:ascii="MurrayHilD" w:hAnsi="MurrayHilD"/>
                        <w:b/>
                        <w:color w:val="4B5969"/>
                        <w:spacing w:val="24"/>
                        <w:sz w:val="36"/>
                        <w:szCs w:val="36"/>
                      </w:rPr>
                      <w:t>City of Hesperia</w:t>
                    </w:r>
                  </w:p>
                  <w:p w14:paraId="427C30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314E501B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E45240" wp14:editId="7EFF2DA2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19050" t="19050" r="19050" b="1714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4B596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4C56BE7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" strokecolor="#4b596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4E91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5170CE0B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Staff Report to the XXX</w:t>
    </w:r>
  </w:p>
  <w:p w14:paraId="6F9D4CC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(Title of Staff Report)</w:t>
    </w:r>
  </w:p>
  <w:p w14:paraId="0096F411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(Date of Meeting)</w:t>
    </w:r>
  </w:p>
  <w:p w14:paraId="3A1DE334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5382">
    <w:abstractNumId w:val="1"/>
  </w:num>
  <w:num w:numId="2" w16cid:durableId="115679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24D56"/>
    <w:rsid w:val="000433AD"/>
    <w:rsid w:val="00047DC0"/>
    <w:rsid w:val="0005576A"/>
    <w:rsid w:val="000A1506"/>
    <w:rsid w:val="000A4FCF"/>
    <w:rsid w:val="000B08EF"/>
    <w:rsid w:val="000D2CD9"/>
    <w:rsid w:val="000E7B08"/>
    <w:rsid w:val="0011605B"/>
    <w:rsid w:val="00161368"/>
    <w:rsid w:val="00195789"/>
    <w:rsid w:val="00196BFB"/>
    <w:rsid w:val="001A5EDB"/>
    <w:rsid w:val="001E023C"/>
    <w:rsid w:val="001E2185"/>
    <w:rsid w:val="001F5B31"/>
    <w:rsid w:val="002021AB"/>
    <w:rsid w:val="00231737"/>
    <w:rsid w:val="002620B3"/>
    <w:rsid w:val="002A0797"/>
    <w:rsid w:val="002F49FB"/>
    <w:rsid w:val="0031741A"/>
    <w:rsid w:val="00323ED4"/>
    <w:rsid w:val="00325583"/>
    <w:rsid w:val="00335153"/>
    <w:rsid w:val="00361018"/>
    <w:rsid w:val="00373996"/>
    <w:rsid w:val="00390BEF"/>
    <w:rsid w:val="00393F44"/>
    <w:rsid w:val="00394BDD"/>
    <w:rsid w:val="003B4D71"/>
    <w:rsid w:val="003C23FE"/>
    <w:rsid w:val="003E3E9A"/>
    <w:rsid w:val="00402C5E"/>
    <w:rsid w:val="00432321"/>
    <w:rsid w:val="0043301A"/>
    <w:rsid w:val="00465A25"/>
    <w:rsid w:val="00472450"/>
    <w:rsid w:val="00481DCE"/>
    <w:rsid w:val="004833D1"/>
    <w:rsid w:val="00491871"/>
    <w:rsid w:val="004952F4"/>
    <w:rsid w:val="00503116"/>
    <w:rsid w:val="00505860"/>
    <w:rsid w:val="00515117"/>
    <w:rsid w:val="00525657"/>
    <w:rsid w:val="00530851"/>
    <w:rsid w:val="00542DFE"/>
    <w:rsid w:val="005677B0"/>
    <w:rsid w:val="005A6181"/>
    <w:rsid w:val="005B7180"/>
    <w:rsid w:val="005B7CC3"/>
    <w:rsid w:val="005E079F"/>
    <w:rsid w:val="005E65D6"/>
    <w:rsid w:val="005F5321"/>
    <w:rsid w:val="00606D28"/>
    <w:rsid w:val="0061330D"/>
    <w:rsid w:val="006227DF"/>
    <w:rsid w:val="0063470A"/>
    <w:rsid w:val="00660750"/>
    <w:rsid w:val="00680120"/>
    <w:rsid w:val="006A1957"/>
    <w:rsid w:val="006C7A3D"/>
    <w:rsid w:val="006D239A"/>
    <w:rsid w:val="007041C7"/>
    <w:rsid w:val="00707011"/>
    <w:rsid w:val="0074566D"/>
    <w:rsid w:val="007507B5"/>
    <w:rsid w:val="007773C4"/>
    <w:rsid w:val="007C4593"/>
    <w:rsid w:val="007C4D48"/>
    <w:rsid w:val="007E6C4C"/>
    <w:rsid w:val="00814782"/>
    <w:rsid w:val="008155B2"/>
    <w:rsid w:val="0082726E"/>
    <w:rsid w:val="00827927"/>
    <w:rsid w:val="00840FAB"/>
    <w:rsid w:val="00886D64"/>
    <w:rsid w:val="00890980"/>
    <w:rsid w:val="00891B16"/>
    <w:rsid w:val="008A4BF4"/>
    <w:rsid w:val="008A7396"/>
    <w:rsid w:val="008B1E4B"/>
    <w:rsid w:val="008F5796"/>
    <w:rsid w:val="00900FB6"/>
    <w:rsid w:val="00946200"/>
    <w:rsid w:val="00946D03"/>
    <w:rsid w:val="00950B42"/>
    <w:rsid w:val="00953111"/>
    <w:rsid w:val="00955E72"/>
    <w:rsid w:val="00961750"/>
    <w:rsid w:val="00992BB4"/>
    <w:rsid w:val="00A10CE7"/>
    <w:rsid w:val="00A26998"/>
    <w:rsid w:val="00A369CE"/>
    <w:rsid w:val="00A6687E"/>
    <w:rsid w:val="00A97AFB"/>
    <w:rsid w:val="00AA2C2B"/>
    <w:rsid w:val="00AB5ECE"/>
    <w:rsid w:val="00AD6B58"/>
    <w:rsid w:val="00B10B78"/>
    <w:rsid w:val="00B26707"/>
    <w:rsid w:val="00B51D79"/>
    <w:rsid w:val="00B53373"/>
    <w:rsid w:val="00B76BBE"/>
    <w:rsid w:val="00B775E5"/>
    <w:rsid w:val="00BB6DAA"/>
    <w:rsid w:val="00BD23DF"/>
    <w:rsid w:val="00BE1425"/>
    <w:rsid w:val="00BE7E2B"/>
    <w:rsid w:val="00C24DDB"/>
    <w:rsid w:val="00C4546E"/>
    <w:rsid w:val="00C71FD0"/>
    <w:rsid w:val="00C7323E"/>
    <w:rsid w:val="00C76720"/>
    <w:rsid w:val="00C82F31"/>
    <w:rsid w:val="00CB1310"/>
    <w:rsid w:val="00CB793F"/>
    <w:rsid w:val="00CE0BF7"/>
    <w:rsid w:val="00CE2B87"/>
    <w:rsid w:val="00CE429E"/>
    <w:rsid w:val="00CE45DC"/>
    <w:rsid w:val="00D009A6"/>
    <w:rsid w:val="00D05AA2"/>
    <w:rsid w:val="00D07A74"/>
    <w:rsid w:val="00D14D09"/>
    <w:rsid w:val="00D17CF4"/>
    <w:rsid w:val="00D26A6D"/>
    <w:rsid w:val="00D34754"/>
    <w:rsid w:val="00D8560F"/>
    <w:rsid w:val="00DA71AC"/>
    <w:rsid w:val="00DB51DC"/>
    <w:rsid w:val="00DB6A63"/>
    <w:rsid w:val="00DC6C80"/>
    <w:rsid w:val="00DD358A"/>
    <w:rsid w:val="00DD6516"/>
    <w:rsid w:val="00DE4BBC"/>
    <w:rsid w:val="00DF3006"/>
    <w:rsid w:val="00E16E96"/>
    <w:rsid w:val="00E4033A"/>
    <w:rsid w:val="00E500E9"/>
    <w:rsid w:val="00E567F8"/>
    <w:rsid w:val="00EC4C72"/>
    <w:rsid w:val="00ED6B62"/>
    <w:rsid w:val="00F32A58"/>
    <w:rsid w:val="00F42916"/>
    <w:rsid w:val="00F54532"/>
    <w:rsid w:val="00F72E49"/>
    <w:rsid w:val="00F85C3E"/>
    <w:rsid w:val="00F91535"/>
    <w:rsid w:val="00F91D64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FFC3EB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5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180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Jillian Richardson</cp:lastModifiedBy>
  <cp:revision>32</cp:revision>
  <cp:lastPrinted>2026-07-09T19:47:00Z</cp:lastPrinted>
  <dcterms:created xsi:type="dcterms:W3CDTF">2026-01-12T18:59:00Z</dcterms:created>
  <dcterms:modified xsi:type="dcterms:W3CDTF">2026-08-12T18:43:00Z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