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AA993" w14:textId="77777777" w:rsidR="001E6973" w:rsidRDefault="001E6973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3954F227" w:rsidR="00394BDD" w:rsidRPr="002620B3" w:rsidRDefault="00640573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November </w:t>
            </w:r>
            <w:r w:rsidR="002507AC">
              <w:rPr>
                <w:rFonts w:cs="Arial"/>
                <w:iCs/>
                <w:noProof w:val="0"/>
                <w:szCs w:val="22"/>
              </w:rPr>
              <w:t>7</w:t>
            </w:r>
            <w:r w:rsidR="00542687">
              <w:rPr>
                <w:rFonts w:cs="Arial"/>
                <w:iCs/>
                <w:noProof w:val="0"/>
                <w:szCs w:val="22"/>
              </w:rPr>
              <w:t>, 2023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69584EFF" w:rsidR="00394BDD" w:rsidRDefault="00F8770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Jacob Weatherbie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0906D59D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640573">
              <w:rPr>
                <w:rFonts w:ascii="Arial" w:hAnsi="Arial" w:cs="Arial"/>
                <w:iCs/>
                <w:noProof/>
                <w:sz w:val="22"/>
                <w:szCs w:val="22"/>
              </w:rPr>
              <w:t>August</w:t>
            </w:r>
            <w:r w:rsidR="002507A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31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1D11E1">
              <w:rPr>
                <w:rFonts w:ascii="Arial" w:hAnsi="Arial" w:cs="Arial"/>
                <w:iCs/>
                <w:noProof/>
                <w:sz w:val="22"/>
                <w:szCs w:val="22"/>
              </w:rPr>
              <w:t>3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7196DBD3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640573">
        <w:rPr>
          <w:rFonts w:ascii="Arial" w:hAnsi="Arial" w:cs="Arial"/>
          <w:iCs/>
          <w:noProof/>
          <w:sz w:val="22"/>
          <w:szCs w:val="22"/>
        </w:rPr>
        <w:t>August</w:t>
      </w:r>
      <w:r w:rsidR="002507AC">
        <w:rPr>
          <w:rFonts w:ascii="Arial" w:hAnsi="Arial" w:cs="Arial"/>
          <w:iCs/>
          <w:noProof/>
          <w:sz w:val="22"/>
          <w:szCs w:val="22"/>
        </w:rPr>
        <w:t xml:space="preserve"> 31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1D11E1">
        <w:rPr>
          <w:rFonts w:ascii="Arial" w:hAnsi="Arial" w:cs="Arial"/>
          <w:iCs/>
          <w:noProof/>
          <w:sz w:val="22"/>
          <w:szCs w:val="22"/>
        </w:rPr>
        <w:t>3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064F04D9" w14:textId="77777777" w:rsidR="00B80812" w:rsidRDefault="00B80812" w:rsidP="00BE115D">
      <w:pPr>
        <w:pStyle w:val="MemoText"/>
        <w:rPr>
          <w:rFonts w:cs="Arial"/>
          <w:iCs/>
          <w:noProof w:val="0"/>
        </w:rPr>
      </w:pPr>
    </w:p>
    <w:p w14:paraId="62C11B79" w14:textId="2547CA59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E2A868E" w14:textId="5078E7B3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95DB05E" w14:textId="77777777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2A0D4AB3" w14:textId="5B76D179" w:rsidR="00262189" w:rsidRDefault="00BE34BD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4F8829FC" wp14:editId="2F012F0D">
            <wp:extent cx="4704715" cy="6676390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715" cy="6676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E0E23" w14:textId="77777777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7E72AFE7" w14:textId="01A9846C" w:rsidR="001620BA" w:rsidRDefault="001620BA" w:rsidP="00606DAE">
      <w:pPr>
        <w:pStyle w:val="MemoText"/>
        <w:jc w:val="center"/>
        <w:rPr>
          <w:rFonts w:cs="Arial"/>
          <w:iCs/>
          <w:noProof w:val="0"/>
        </w:rPr>
      </w:pPr>
    </w:p>
    <w:p w14:paraId="31500ACF" w14:textId="6039AC40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7777777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4B76C00" w14:textId="633C4D14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214C2971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24A5EC39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0C641383" w14:textId="7570F920" w:rsidR="00B555B1" w:rsidRDefault="00BE34BD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439EC37B" wp14:editId="7E6B4CDF">
            <wp:extent cx="4819015" cy="1371600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7363A9" w14:textId="02E1E688" w:rsidR="00262189" w:rsidRDefault="00262189" w:rsidP="00606DAE">
      <w:pPr>
        <w:pStyle w:val="MemoText"/>
        <w:jc w:val="center"/>
        <w:rPr>
          <w:rFonts w:cs="Arial"/>
          <w:iCs/>
          <w:noProof w:val="0"/>
        </w:rPr>
      </w:pPr>
    </w:p>
    <w:p w14:paraId="7A935EB6" w14:textId="54D9051C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0660D5E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4F9FE945" w:rsidR="00561B75" w:rsidRDefault="00561B75" w:rsidP="00606DAE">
      <w:pPr>
        <w:pStyle w:val="MemoText"/>
        <w:jc w:val="center"/>
        <w:rPr>
          <w:rFonts w:cs="Arial"/>
          <w:iCs/>
          <w:noProof w:val="0"/>
        </w:rPr>
      </w:pPr>
    </w:p>
    <w:p w14:paraId="6CB1C6DB" w14:textId="5A29EBBA" w:rsidR="000314C7" w:rsidRDefault="00BE34BD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1C938DBB" wp14:editId="03366E16">
            <wp:extent cx="4819015" cy="1885950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88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65CA506C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1D7C2DE8" w14:textId="77777777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2CAC004A" w:rsidR="00E25E3E" w:rsidRDefault="00BE34BD" w:rsidP="00561B75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4AB0F9DC" wp14:editId="20104ECE">
            <wp:extent cx="4819015" cy="1343025"/>
            <wp:effectExtent l="0" t="0" r="63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3117D2" w14:textId="77777777" w:rsidR="00262189" w:rsidRDefault="00262189" w:rsidP="00174A20">
      <w:pPr>
        <w:pStyle w:val="MemoText"/>
        <w:rPr>
          <w:rFonts w:cs="Arial"/>
          <w:iCs/>
          <w:noProof w:val="0"/>
        </w:rPr>
      </w:pP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2CE2847A" w14:textId="77777777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4B97DE29" w14:textId="77777777" w:rsidR="00E25E3E" w:rsidRDefault="00E25E3E" w:rsidP="00AA6B92">
      <w:pPr>
        <w:pStyle w:val="MemoText"/>
        <w:jc w:val="center"/>
      </w:pPr>
    </w:p>
    <w:p w14:paraId="1C32B093" w14:textId="77777777" w:rsidR="00E25E3E" w:rsidRDefault="00E25E3E" w:rsidP="00AA6B92">
      <w:pPr>
        <w:pStyle w:val="MemoText"/>
        <w:jc w:val="center"/>
      </w:pPr>
    </w:p>
    <w:p w14:paraId="5FACBD89" w14:textId="77777777" w:rsidR="00E25E3E" w:rsidRDefault="00E25E3E" w:rsidP="00AA6B92">
      <w:pPr>
        <w:pStyle w:val="MemoText"/>
        <w:jc w:val="center"/>
      </w:pPr>
    </w:p>
    <w:p w14:paraId="00F00B36" w14:textId="77777777" w:rsidR="00063785" w:rsidRDefault="00063785" w:rsidP="00606DAE">
      <w:pPr>
        <w:pStyle w:val="MemoText"/>
        <w:jc w:val="center"/>
      </w:pPr>
    </w:p>
    <w:p w14:paraId="13EAD350" w14:textId="77777777" w:rsidR="009973E5" w:rsidRDefault="009973E5" w:rsidP="00606DAE">
      <w:pPr>
        <w:pStyle w:val="MemoText"/>
        <w:jc w:val="center"/>
      </w:pPr>
    </w:p>
    <w:p w14:paraId="32B95C7C" w14:textId="77777777" w:rsidR="009973E5" w:rsidRDefault="009973E5" w:rsidP="00606DAE">
      <w:pPr>
        <w:pStyle w:val="MemoText"/>
        <w:jc w:val="center"/>
      </w:pPr>
    </w:p>
    <w:p w14:paraId="70C4265D" w14:textId="77777777" w:rsidR="00F94C17" w:rsidRDefault="00F94C17" w:rsidP="00E259D4">
      <w:pPr>
        <w:pStyle w:val="MemoText"/>
      </w:pPr>
    </w:p>
    <w:p w14:paraId="2539257C" w14:textId="7986FDFF" w:rsidR="007B4750" w:rsidRDefault="007B4750" w:rsidP="00561B75">
      <w:pPr>
        <w:pStyle w:val="MemoText"/>
      </w:pPr>
    </w:p>
    <w:p w14:paraId="1CD72AAB" w14:textId="33C4D5D5" w:rsidR="00340D63" w:rsidRDefault="00340D63" w:rsidP="007B4750">
      <w:pPr>
        <w:pStyle w:val="MemoText"/>
        <w:jc w:val="center"/>
      </w:pPr>
    </w:p>
    <w:p w14:paraId="2197A5EF" w14:textId="0AE7E5EA" w:rsidR="00F448E9" w:rsidRDefault="00BE34BD" w:rsidP="00606DAE">
      <w:pPr>
        <w:pStyle w:val="MemoText"/>
        <w:jc w:val="center"/>
      </w:pPr>
      <w:r>
        <w:drawing>
          <wp:inline distT="0" distB="0" distL="0" distR="0" wp14:anchorId="6A2DE755" wp14:editId="09DD53E3">
            <wp:extent cx="4085590" cy="373316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590" cy="3733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C57DC4" w14:textId="77777777" w:rsidR="00660040" w:rsidRDefault="00660040" w:rsidP="00606DAE">
      <w:pPr>
        <w:pStyle w:val="MemoText"/>
        <w:jc w:val="center"/>
      </w:pPr>
    </w:p>
    <w:p w14:paraId="2076AE08" w14:textId="77777777" w:rsidR="00BC6323" w:rsidRDefault="00BC6323" w:rsidP="00606DAE">
      <w:pPr>
        <w:pStyle w:val="MemoText"/>
        <w:jc w:val="center"/>
      </w:pPr>
    </w:p>
    <w:p w14:paraId="03FF3CFB" w14:textId="77777777" w:rsidR="00726CDC" w:rsidRDefault="00726CDC" w:rsidP="00606DAE">
      <w:pPr>
        <w:pStyle w:val="MemoText"/>
        <w:jc w:val="center"/>
      </w:pPr>
    </w:p>
    <w:p w14:paraId="71D31504" w14:textId="77777777" w:rsidR="009D3CC9" w:rsidRDefault="009D3CC9" w:rsidP="00606DAE">
      <w:pPr>
        <w:pStyle w:val="MemoText"/>
        <w:jc w:val="center"/>
        <w:rPr>
          <w:rFonts w:cs="Arial"/>
          <w:iCs/>
          <w:noProof w:val="0"/>
        </w:rPr>
      </w:pPr>
    </w:p>
    <w:p w14:paraId="49DA1E42" w14:textId="77777777" w:rsidR="00B85C07" w:rsidRDefault="00B85C07" w:rsidP="00606DAE">
      <w:pPr>
        <w:pStyle w:val="MemoText"/>
        <w:jc w:val="center"/>
        <w:rPr>
          <w:rFonts w:cs="Arial"/>
          <w:iCs/>
          <w:noProof w:val="0"/>
        </w:rPr>
      </w:pPr>
    </w:p>
    <w:p w14:paraId="4FC7A1B8" w14:textId="77777777" w:rsidR="00654513" w:rsidRDefault="00654513" w:rsidP="00E25E3E">
      <w:pPr>
        <w:pStyle w:val="MemoText"/>
        <w:rPr>
          <w:rFonts w:cs="Arial"/>
          <w:iCs/>
          <w:noProof w:val="0"/>
        </w:rPr>
      </w:pPr>
    </w:p>
    <w:p w14:paraId="3893DE38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64294FE" w14:textId="77777777" w:rsidR="00606DAE" w:rsidRPr="00D37002" w:rsidRDefault="00606DAE" w:rsidP="00340D63">
      <w:pPr>
        <w:pStyle w:val="MemoText"/>
        <w:rPr>
          <w:rFonts w:cs="Arial"/>
          <w:iCs/>
          <w:noProof w:val="0"/>
        </w:rPr>
      </w:pPr>
    </w:p>
    <w:sectPr w:rsidR="00606DAE" w:rsidRPr="00D37002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8E307" w14:textId="6A2E4E01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F059E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EF059E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098B0D54" w:rsidR="00373996" w:rsidRPr="00AF4C17" w:rsidRDefault="00640573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November </w:t>
    </w:r>
    <w:r w:rsidR="002507AC">
      <w:rPr>
        <w:rFonts w:ascii="Arial" w:hAnsi="Arial" w:cs="Arial"/>
      </w:rPr>
      <w:t>7</w:t>
    </w:r>
    <w:r w:rsidR="00542687">
      <w:rPr>
        <w:rFonts w:ascii="Arial" w:hAnsi="Arial" w:cs="Arial"/>
      </w:rPr>
      <w:t>,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6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76F3"/>
    <w:rsid w:val="00020A15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5FDA"/>
    <w:rsid w:val="00084A31"/>
    <w:rsid w:val="00085C7D"/>
    <w:rsid w:val="00087E29"/>
    <w:rsid w:val="00092A4B"/>
    <w:rsid w:val="000A1506"/>
    <w:rsid w:val="000A46D2"/>
    <w:rsid w:val="000B5198"/>
    <w:rsid w:val="000C4BFD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9002C"/>
    <w:rsid w:val="00295D1E"/>
    <w:rsid w:val="002A0096"/>
    <w:rsid w:val="002A0797"/>
    <w:rsid w:val="002A1F20"/>
    <w:rsid w:val="002B65B1"/>
    <w:rsid w:val="002C084C"/>
    <w:rsid w:val="002D3342"/>
    <w:rsid w:val="002D397E"/>
    <w:rsid w:val="002E1F80"/>
    <w:rsid w:val="002F5377"/>
    <w:rsid w:val="003001D6"/>
    <w:rsid w:val="003016DD"/>
    <w:rsid w:val="00305CF8"/>
    <w:rsid w:val="00307EEA"/>
    <w:rsid w:val="00316B4C"/>
    <w:rsid w:val="0031741A"/>
    <w:rsid w:val="00323EA4"/>
    <w:rsid w:val="00325F42"/>
    <w:rsid w:val="0033128E"/>
    <w:rsid w:val="00335153"/>
    <w:rsid w:val="00340D63"/>
    <w:rsid w:val="003500C4"/>
    <w:rsid w:val="00361018"/>
    <w:rsid w:val="00373996"/>
    <w:rsid w:val="00390A92"/>
    <w:rsid w:val="00394BDD"/>
    <w:rsid w:val="003969B4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4AEF"/>
    <w:rsid w:val="00456602"/>
    <w:rsid w:val="00464FA7"/>
    <w:rsid w:val="00471C1E"/>
    <w:rsid w:val="00472450"/>
    <w:rsid w:val="00474920"/>
    <w:rsid w:val="00481DCE"/>
    <w:rsid w:val="00485171"/>
    <w:rsid w:val="00495161"/>
    <w:rsid w:val="004C63A0"/>
    <w:rsid w:val="004C6408"/>
    <w:rsid w:val="004D3F3F"/>
    <w:rsid w:val="004E0B0D"/>
    <w:rsid w:val="004E152A"/>
    <w:rsid w:val="004E1C69"/>
    <w:rsid w:val="004E332D"/>
    <w:rsid w:val="00502306"/>
    <w:rsid w:val="005042CF"/>
    <w:rsid w:val="00505860"/>
    <w:rsid w:val="00511023"/>
    <w:rsid w:val="00520447"/>
    <w:rsid w:val="00520F9A"/>
    <w:rsid w:val="00525B17"/>
    <w:rsid w:val="005276AB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92AD3"/>
    <w:rsid w:val="005A4210"/>
    <w:rsid w:val="005A7CAB"/>
    <w:rsid w:val="005B17B4"/>
    <w:rsid w:val="005B5558"/>
    <w:rsid w:val="005B7180"/>
    <w:rsid w:val="005B7951"/>
    <w:rsid w:val="005B7CC3"/>
    <w:rsid w:val="005C0366"/>
    <w:rsid w:val="005C142D"/>
    <w:rsid w:val="005D730B"/>
    <w:rsid w:val="005E4246"/>
    <w:rsid w:val="005F48AA"/>
    <w:rsid w:val="005F4915"/>
    <w:rsid w:val="005F5321"/>
    <w:rsid w:val="006008D6"/>
    <w:rsid w:val="00606DAE"/>
    <w:rsid w:val="0061330D"/>
    <w:rsid w:val="00632C04"/>
    <w:rsid w:val="00640573"/>
    <w:rsid w:val="00646A5F"/>
    <w:rsid w:val="00647A1C"/>
    <w:rsid w:val="00654513"/>
    <w:rsid w:val="00655B5E"/>
    <w:rsid w:val="00656E95"/>
    <w:rsid w:val="00656ED0"/>
    <w:rsid w:val="00660040"/>
    <w:rsid w:val="006624CF"/>
    <w:rsid w:val="006756AB"/>
    <w:rsid w:val="00676EDB"/>
    <w:rsid w:val="0069630B"/>
    <w:rsid w:val="006A344F"/>
    <w:rsid w:val="006B1F1F"/>
    <w:rsid w:val="006B27B3"/>
    <w:rsid w:val="006B4F9D"/>
    <w:rsid w:val="006C1BE5"/>
    <w:rsid w:val="006C4697"/>
    <w:rsid w:val="006C65FB"/>
    <w:rsid w:val="006C7CC1"/>
    <w:rsid w:val="006D239A"/>
    <w:rsid w:val="006D3E6C"/>
    <w:rsid w:val="006E1301"/>
    <w:rsid w:val="006F09EC"/>
    <w:rsid w:val="006F49A5"/>
    <w:rsid w:val="006F50F9"/>
    <w:rsid w:val="00701E5C"/>
    <w:rsid w:val="00704AF8"/>
    <w:rsid w:val="007113F8"/>
    <w:rsid w:val="007153C2"/>
    <w:rsid w:val="00726CDC"/>
    <w:rsid w:val="00750DB2"/>
    <w:rsid w:val="00763937"/>
    <w:rsid w:val="00767C7F"/>
    <w:rsid w:val="00767CA5"/>
    <w:rsid w:val="00774EA0"/>
    <w:rsid w:val="007803BC"/>
    <w:rsid w:val="00781BB4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4DAC"/>
    <w:rsid w:val="00800120"/>
    <w:rsid w:val="00801378"/>
    <w:rsid w:val="008064AA"/>
    <w:rsid w:val="00823C3D"/>
    <w:rsid w:val="00827927"/>
    <w:rsid w:val="00835B5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E5276"/>
    <w:rsid w:val="008F4483"/>
    <w:rsid w:val="008F5796"/>
    <w:rsid w:val="008F71B5"/>
    <w:rsid w:val="0091667F"/>
    <w:rsid w:val="009313C7"/>
    <w:rsid w:val="009443DD"/>
    <w:rsid w:val="00945CFE"/>
    <w:rsid w:val="00946D03"/>
    <w:rsid w:val="00953487"/>
    <w:rsid w:val="00961750"/>
    <w:rsid w:val="00965D1B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23685"/>
    <w:rsid w:val="00A26998"/>
    <w:rsid w:val="00A31A59"/>
    <w:rsid w:val="00A325E1"/>
    <w:rsid w:val="00A35F81"/>
    <w:rsid w:val="00A36188"/>
    <w:rsid w:val="00A52DC2"/>
    <w:rsid w:val="00A570E8"/>
    <w:rsid w:val="00A573B0"/>
    <w:rsid w:val="00A64D28"/>
    <w:rsid w:val="00A65C1E"/>
    <w:rsid w:val="00A6687E"/>
    <w:rsid w:val="00A77C7F"/>
    <w:rsid w:val="00A97AFB"/>
    <w:rsid w:val="00A97BF9"/>
    <w:rsid w:val="00AA2C2B"/>
    <w:rsid w:val="00AA345A"/>
    <w:rsid w:val="00AA6B92"/>
    <w:rsid w:val="00AB7AC1"/>
    <w:rsid w:val="00AC4A32"/>
    <w:rsid w:val="00AC5E60"/>
    <w:rsid w:val="00AD32CE"/>
    <w:rsid w:val="00AD3788"/>
    <w:rsid w:val="00AD616E"/>
    <w:rsid w:val="00AE29C7"/>
    <w:rsid w:val="00AE2E6C"/>
    <w:rsid w:val="00AF17D8"/>
    <w:rsid w:val="00AF36C5"/>
    <w:rsid w:val="00AF4C17"/>
    <w:rsid w:val="00B06403"/>
    <w:rsid w:val="00B06469"/>
    <w:rsid w:val="00B10B78"/>
    <w:rsid w:val="00B11984"/>
    <w:rsid w:val="00B327AC"/>
    <w:rsid w:val="00B3352C"/>
    <w:rsid w:val="00B339D1"/>
    <w:rsid w:val="00B352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A2982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E34BD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17A7"/>
    <w:rsid w:val="00C944E4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1BD"/>
    <w:rsid w:val="00CE62B6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71AC"/>
    <w:rsid w:val="00DB0884"/>
    <w:rsid w:val="00DB63F5"/>
    <w:rsid w:val="00DB698A"/>
    <w:rsid w:val="00DB6A63"/>
    <w:rsid w:val="00DB75EB"/>
    <w:rsid w:val="00DC6C80"/>
    <w:rsid w:val="00DD0B24"/>
    <w:rsid w:val="00DD1016"/>
    <w:rsid w:val="00DD358A"/>
    <w:rsid w:val="00DD3F34"/>
    <w:rsid w:val="00DF3006"/>
    <w:rsid w:val="00DF5AC7"/>
    <w:rsid w:val="00E02F1D"/>
    <w:rsid w:val="00E10C97"/>
    <w:rsid w:val="00E1559F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9237E"/>
    <w:rsid w:val="00E94A28"/>
    <w:rsid w:val="00E95025"/>
    <w:rsid w:val="00E95FEA"/>
    <w:rsid w:val="00EA6DF2"/>
    <w:rsid w:val="00EC380A"/>
    <w:rsid w:val="00EC4C72"/>
    <w:rsid w:val="00EC5D68"/>
    <w:rsid w:val="00EC7B41"/>
    <w:rsid w:val="00EC7E94"/>
    <w:rsid w:val="00ED0A2B"/>
    <w:rsid w:val="00ED3AC0"/>
    <w:rsid w:val="00ED6C4A"/>
    <w:rsid w:val="00EE135D"/>
    <w:rsid w:val="00EE13D9"/>
    <w:rsid w:val="00EF059E"/>
    <w:rsid w:val="00EF1672"/>
    <w:rsid w:val="00EF1FCB"/>
    <w:rsid w:val="00EF4335"/>
    <w:rsid w:val="00EF6498"/>
    <w:rsid w:val="00F01DC9"/>
    <w:rsid w:val="00F276FC"/>
    <w:rsid w:val="00F32306"/>
    <w:rsid w:val="00F32A58"/>
    <w:rsid w:val="00F42916"/>
    <w:rsid w:val="00F448E9"/>
    <w:rsid w:val="00F47D29"/>
    <w:rsid w:val="00F5289C"/>
    <w:rsid w:val="00F61A1B"/>
    <w:rsid w:val="00F620EF"/>
    <w:rsid w:val="00F63B20"/>
    <w:rsid w:val="00F72E49"/>
    <w:rsid w:val="00F82318"/>
    <w:rsid w:val="00F857CE"/>
    <w:rsid w:val="00F87701"/>
    <w:rsid w:val="00F91535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436225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F8B8DB-C07B-4FE5-BD4C-A2E5860AD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0</TotalTime>
  <Pages>4</Pages>
  <Words>195</Words>
  <Characters>1329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Lorraine Carmona</cp:lastModifiedBy>
  <cp:revision>2</cp:revision>
  <cp:lastPrinted>2023-10-17T15:49:00Z</cp:lastPrinted>
  <dcterms:created xsi:type="dcterms:W3CDTF">2023-10-25T21:26:00Z</dcterms:created>
  <dcterms:modified xsi:type="dcterms:W3CDTF">2023-10-25T21:26:00Z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