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83F367" w14:textId="31725ACF" w:rsidR="004F1446" w:rsidRDefault="004F1446">
      <w:pPr>
        <w:rPr>
          <w:rFonts w:ascii="Arial" w:hAnsi="Arial" w:cs="Arial"/>
          <w:sz w:val="22"/>
          <w:szCs w:val="22"/>
        </w:rPr>
      </w:pPr>
    </w:p>
    <w:p w14:paraId="187856F4" w14:textId="77777777" w:rsidR="00481DCE" w:rsidRPr="002620B3" w:rsidRDefault="003A459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6704" behindDoc="0" locked="0" layoutInCell="1" allowOverlap="1" wp14:anchorId="535AC81D" wp14:editId="5CBBD354">
            <wp:simplePos x="0" y="0"/>
            <wp:positionH relativeFrom="column">
              <wp:posOffset>5304155</wp:posOffset>
            </wp:positionH>
            <wp:positionV relativeFrom="paragraph">
              <wp:posOffset>-683260</wp:posOffset>
            </wp:positionV>
            <wp:extent cx="1138555" cy="1495425"/>
            <wp:effectExtent l="0" t="0" r="4445" b="9525"/>
            <wp:wrapNone/>
            <wp:docPr id="5" name="Picture 2" descr="city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tylogo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8555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8100"/>
      </w:tblGrid>
      <w:tr w:rsidR="00394BDD" w:rsidRPr="002620B3" w14:paraId="5087BBCF" w14:textId="77777777">
        <w:trPr>
          <w:trHeight w:val="480"/>
        </w:trPr>
        <w:tc>
          <w:tcPr>
            <w:tcW w:w="1458" w:type="dxa"/>
          </w:tcPr>
          <w:p w14:paraId="5BAC8D81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DATE:</w:t>
            </w:r>
          </w:p>
        </w:tc>
        <w:tc>
          <w:tcPr>
            <w:tcW w:w="8100" w:type="dxa"/>
          </w:tcPr>
          <w:p w14:paraId="05BD76EB" w14:textId="271FD7FD" w:rsidR="00394BDD" w:rsidRPr="002620B3" w:rsidRDefault="00952382" w:rsidP="00646A5F">
            <w:pPr>
              <w:pStyle w:val="MemoText"/>
              <w:rPr>
                <w:rFonts w:cs="Arial"/>
                <w:iCs/>
                <w:noProof w:val="0"/>
                <w:szCs w:val="22"/>
              </w:rPr>
            </w:pPr>
            <w:r>
              <w:rPr>
                <w:rFonts w:cs="Arial"/>
                <w:iCs/>
                <w:noProof w:val="0"/>
                <w:szCs w:val="22"/>
              </w:rPr>
              <w:t>December 20</w:t>
            </w:r>
            <w:r w:rsidR="00AD32CE">
              <w:rPr>
                <w:rFonts w:cs="Arial"/>
                <w:iCs/>
                <w:noProof w:val="0"/>
                <w:szCs w:val="22"/>
              </w:rPr>
              <w:t>, 2022</w:t>
            </w:r>
          </w:p>
        </w:tc>
      </w:tr>
      <w:tr w:rsidR="00394BDD" w:rsidRPr="002620B3" w14:paraId="77039A9C" w14:textId="77777777">
        <w:trPr>
          <w:trHeight w:val="480"/>
        </w:trPr>
        <w:tc>
          <w:tcPr>
            <w:tcW w:w="1458" w:type="dxa"/>
          </w:tcPr>
          <w:p w14:paraId="023CD503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TO:</w:t>
            </w:r>
          </w:p>
        </w:tc>
        <w:tc>
          <w:tcPr>
            <w:tcW w:w="8100" w:type="dxa"/>
          </w:tcPr>
          <w:p w14:paraId="72C47B46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Mayor and Council Members</w:t>
            </w:r>
          </w:p>
          <w:p w14:paraId="76BA2C8E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City Council, Serving as Successor Agency to the Hesperia</w:t>
            </w:r>
          </w:p>
          <w:p w14:paraId="5F4C4BBB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Community Redevelopment Agency</w:t>
            </w:r>
          </w:p>
          <w:p w14:paraId="0D02206D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Chair and Commissioners, Hesperia Housing Authority</w:t>
            </w:r>
          </w:p>
          <w:p w14:paraId="25A2A0C2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Chair and Commissioners, Community Development Commission</w:t>
            </w:r>
          </w:p>
          <w:p w14:paraId="6AFDFDED" w14:textId="77777777" w:rsidR="00394BDD" w:rsidRDefault="00D37002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Chair and Board Members, Hesperia Water District</w:t>
            </w:r>
          </w:p>
          <w:p w14:paraId="2D0369EE" w14:textId="77777777" w:rsidR="00CE45DC" w:rsidRPr="002620B3" w:rsidRDefault="00CE45DC" w:rsidP="00CE45DC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14F77106" w14:textId="77777777">
        <w:trPr>
          <w:trHeight w:val="480"/>
        </w:trPr>
        <w:tc>
          <w:tcPr>
            <w:tcW w:w="1458" w:type="dxa"/>
          </w:tcPr>
          <w:p w14:paraId="604F59FE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FROM:</w:t>
            </w:r>
          </w:p>
        </w:tc>
        <w:tc>
          <w:tcPr>
            <w:tcW w:w="8100" w:type="dxa"/>
          </w:tcPr>
          <w:p w14:paraId="5F3C40E9" w14:textId="77777777" w:rsidR="00571898" w:rsidRPr="00D37002" w:rsidRDefault="00E9237E" w:rsidP="00571898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 w:rsidRPr="00E9237E">
              <w:rPr>
                <w:rFonts w:ascii="Arial" w:hAnsi="Arial" w:cs="Arial"/>
                <w:iCs/>
                <w:noProof/>
                <w:sz w:val="22"/>
                <w:szCs w:val="22"/>
              </w:rPr>
              <w:t>Nils Bentsen, City Manager</w:t>
            </w:r>
          </w:p>
          <w:p w14:paraId="25930A1B" w14:textId="77777777" w:rsidR="00394BDD" w:rsidRPr="002620B3" w:rsidRDefault="00394BDD" w:rsidP="00FE59FE">
            <w:pPr>
              <w:rPr>
                <w:rFonts w:ascii="Arial" w:hAnsi="Arial" w:cs="Arial"/>
                <w:iCs/>
                <w:sz w:val="22"/>
                <w:szCs w:val="22"/>
              </w:rPr>
            </w:pPr>
          </w:p>
        </w:tc>
      </w:tr>
      <w:tr w:rsidR="00394BDD" w:rsidRPr="002620B3" w14:paraId="6845C903" w14:textId="77777777">
        <w:trPr>
          <w:trHeight w:val="480"/>
        </w:trPr>
        <w:tc>
          <w:tcPr>
            <w:tcW w:w="1458" w:type="dxa"/>
          </w:tcPr>
          <w:p w14:paraId="73B7A408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BY:</w:t>
            </w:r>
          </w:p>
        </w:tc>
        <w:tc>
          <w:tcPr>
            <w:tcW w:w="8100" w:type="dxa"/>
          </w:tcPr>
          <w:p w14:paraId="671CB13A" w14:textId="56281F25" w:rsidR="00D37002" w:rsidRDefault="005B17B4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Casey Brooksher, </w:t>
            </w:r>
            <w:r w:rsidR="00CC333C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Director of </w:t>
            </w:r>
            <w:r w:rsidR="00440C11">
              <w:rPr>
                <w:rFonts w:ascii="Arial" w:hAnsi="Arial" w:cs="Arial"/>
                <w:iCs/>
                <w:noProof/>
                <w:sz w:val="22"/>
                <w:szCs w:val="22"/>
              </w:rPr>
              <w:t>Administrative Services</w:t>
            </w:r>
          </w:p>
          <w:p w14:paraId="52C7F4AE" w14:textId="4E8BBA16" w:rsidR="00061993" w:rsidRPr="00D37002" w:rsidRDefault="00440C11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Anne Duke, Deputy Finance Director</w:t>
            </w:r>
          </w:p>
          <w:p w14:paraId="5C02A5A7" w14:textId="69584EFF" w:rsidR="00394BDD" w:rsidRDefault="00F87701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Jacob Weatherbie</w:t>
            </w:r>
            <w:r w:rsidR="00767CA5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, </w:t>
            </w: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Accountant</w:t>
            </w:r>
          </w:p>
          <w:p w14:paraId="6C99EDD4" w14:textId="77777777" w:rsidR="00D37002" w:rsidRPr="002620B3" w:rsidRDefault="00D37002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17F1A950" w14:textId="77777777">
        <w:trPr>
          <w:trHeight w:val="480"/>
        </w:trPr>
        <w:tc>
          <w:tcPr>
            <w:tcW w:w="1458" w:type="dxa"/>
          </w:tcPr>
          <w:p w14:paraId="583D609D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SUBJECT:</w:t>
            </w:r>
          </w:p>
        </w:tc>
        <w:tc>
          <w:tcPr>
            <w:tcW w:w="8100" w:type="dxa"/>
          </w:tcPr>
          <w:p w14:paraId="45B04FC9" w14:textId="7B2338EA" w:rsidR="00394BDD" w:rsidRPr="002620B3" w:rsidRDefault="00D37002" w:rsidP="009973E5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Treasurer’s Cash </w:t>
            </w: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Re</w:t>
            </w:r>
            <w:r w:rsidR="001F7B1E">
              <w:rPr>
                <w:rFonts w:ascii="Arial" w:hAnsi="Arial" w:cs="Arial"/>
                <w:iCs/>
                <w:noProof/>
                <w:sz w:val="22"/>
                <w:szCs w:val="22"/>
              </w:rPr>
              <w:t>p</w:t>
            </w:r>
            <w:r w:rsidR="00216D91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ort for the </w:t>
            </w:r>
            <w:r w:rsidR="00562752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unaudited </w:t>
            </w:r>
            <w:r w:rsidR="00216D91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period ended </w:t>
            </w:r>
            <w:r w:rsidR="00952382">
              <w:rPr>
                <w:rFonts w:ascii="Arial" w:hAnsi="Arial" w:cs="Arial"/>
                <w:iCs/>
                <w:noProof/>
                <w:sz w:val="22"/>
                <w:szCs w:val="22"/>
              </w:rPr>
              <w:t>Octo</w:t>
            </w:r>
            <w:r w:rsidR="00176C03">
              <w:rPr>
                <w:rFonts w:ascii="Arial" w:hAnsi="Arial" w:cs="Arial"/>
                <w:iCs/>
                <w:noProof/>
                <w:sz w:val="22"/>
                <w:szCs w:val="22"/>
              </w:rPr>
              <w:t>ber</w:t>
            </w:r>
            <w:r w:rsidR="000D3077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 3</w:t>
            </w:r>
            <w:r w:rsidR="00952382">
              <w:rPr>
                <w:rFonts w:ascii="Arial" w:hAnsi="Arial" w:cs="Arial"/>
                <w:iCs/>
                <w:noProof/>
                <w:sz w:val="22"/>
                <w:szCs w:val="22"/>
              </w:rPr>
              <w:t>1</w:t>
            </w:r>
            <w:r w:rsidR="008F71B5">
              <w:rPr>
                <w:rFonts w:ascii="Arial" w:hAnsi="Arial" w:cs="Arial"/>
                <w:iCs/>
                <w:noProof/>
                <w:sz w:val="22"/>
                <w:szCs w:val="22"/>
              </w:rPr>
              <w:t>, 202</w:t>
            </w:r>
            <w:r w:rsidR="00590566">
              <w:rPr>
                <w:rFonts w:ascii="Arial" w:hAnsi="Arial" w:cs="Arial"/>
                <w:iCs/>
                <w:noProof/>
                <w:sz w:val="22"/>
                <w:szCs w:val="22"/>
              </w:rPr>
              <w:t>2</w:t>
            </w:r>
          </w:p>
        </w:tc>
      </w:tr>
    </w:tbl>
    <w:p w14:paraId="2CF92CFE" w14:textId="77777777" w:rsidR="00481DCE" w:rsidRPr="002620B3" w:rsidRDefault="00481DCE">
      <w:pPr>
        <w:pStyle w:val="MemoText"/>
        <w:rPr>
          <w:rFonts w:cs="Arial"/>
          <w:noProof w:val="0"/>
          <w:szCs w:val="22"/>
        </w:rPr>
        <w:sectPr w:rsidR="00481DCE" w:rsidRPr="002620B3">
          <w:headerReference w:type="default" r:id="rId11"/>
          <w:pgSz w:w="12240" w:h="15840" w:code="1"/>
          <w:pgMar w:top="1440" w:right="1440" w:bottom="1440" w:left="1440" w:header="432" w:footer="720" w:gutter="0"/>
          <w:cols w:space="720"/>
        </w:sectPr>
      </w:pPr>
    </w:p>
    <w:p w14:paraId="6E3FD853" w14:textId="77777777" w:rsidR="00FA71E8" w:rsidRPr="002620B3" w:rsidRDefault="003A459F">
      <w:pPr>
        <w:pStyle w:val="MemoText"/>
        <w:rPr>
          <w:rFonts w:cs="Arial"/>
          <w:noProof w:val="0"/>
          <w:szCs w:val="22"/>
        </w:rPr>
      </w:pP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CA732B4" wp14:editId="25510087">
                <wp:simplePos x="0" y="0"/>
                <wp:positionH relativeFrom="column">
                  <wp:posOffset>-62865</wp:posOffset>
                </wp:positionH>
                <wp:positionV relativeFrom="paragraph">
                  <wp:posOffset>65405</wp:posOffset>
                </wp:positionV>
                <wp:extent cx="6075045" cy="0"/>
                <wp:effectExtent l="0" t="0" r="0" b="0"/>
                <wp:wrapNone/>
                <wp:docPr id="4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3749DD0A" id="Line 15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5.15pt" to="473.4pt,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"/>
            </w:pict>
          </mc:Fallback>
        </mc:AlternateContent>
      </w: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F8E0C6B" wp14:editId="777F2262">
                <wp:simplePos x="0" y="0"/>
                <wp:positionH relativeFrom="column">
                  <wp:posOffset>-62865</wp:posOffset>
                </wp:positionH>
                <wp:positionV relativeFrom="paragraph">
                  <wp:posOffset>42545</wp:posOffset>
                </wp:positionV>
                <wp:extent cx="6075045" cy="0"/>
                <wp:effectExtent l="0" t="0" r="0" b="0"/>
                <wp:wrapNone/>
                <wp:docPr id="3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2E871B45" id="Line 1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3.35pt" to="473.4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"/>
            </w:pict>
          </mc:Fallback>
        </mc:AlternateContent>
      </w:r>
    </w:p>
    <w:p w14:paraId="225AD001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RECOMMENDED ACTION</w:t>
      </w:r>
    </w:p>
    <w:p w14:paraId="10EA86EA" w14:textId="77777777" w:rsidR="00394BDD" w:rsidRPr="00D10E4A" w:rsidRDefault="00394BDD" w:rsidP="00DA71AC">
      <w:pPr>
        <w:jc w:val="both"/>
        <w:rPr>
          <w:rFonts w:ascii="Arial" w:hAnsi="Arial" w:cs="Arial"/>
          <w:b/>
        </w:rPr>
      </w:pPr>
    </w:p>
    <w:p w14:paraId="10467C9A" w14:textId="77777777" w:rsidR="00394BDD" w:rsidRPr="00DA71AC" w:rsidRDefault="00D37002" w:rsidP="00DA71AC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iCs/>
          <w:sz w:val="22"/>
          <w:szCs w:val="22"/>
        </w:rPr>
        <w:t>It is recommended that the Council/Board accept the Treasurer’s Cash Report for the City, Successor Agency to the Hesperia Community Redevelopment Agency, Hesperia Housing Authority, Community Develo</w:t>
      </w:r>
      <w:r w:rsidR="00DB0884">
        <w:rPr>
          <w:rFonts w:ascii="Arial" w:hAnsi="Arial" w:cs="Arial"/>
          <w:iCs/>
          <w:sz w:val="22"/>
          <w:szCs w:val="22"/>
        </w:rPr>
        <w:t>pment Commission,</w:t>
      </w:r>
      <w:r w:rsidRPr="00D37002">
        <w:rPr>
          <w:rFonts w:ascii="Arial" w:hAnsi="Arial" w:cs="Arial"/>
          <w:iCs/>
          <w:sz w:val="22"/>
          <w:szCs w:val="22"/>
        </w:rPr>
        <w:t xml:space="preserve"> and Water District.</w:t>
      </w:r>
    </w:p>
    <w:p w14:paraId="7B26DF42" w14:textId="77777777" w:rsidR="00394BDD" w:rsidRPr="00D10E4A" w:rsidRDefault="00394BDD" w:rsidP="00DA71AC">
      <w:pPr>
        <w:jc w:val="both"/>
        <w:rPr>
          <w:rFonts w:ascii="Arial" w:hAnsi="Arial" w:cs="Arial"/>
          <w:b/>
        </w:rPr>
      </w:pPr>
    </w:p>
    <w:p w14:paraId="1D4FD37A" w14:textId="77777777" w:rsidR="00394BDD" w:rsidRPr="00DA71AC" w:rsidRDefault="00394BDD" w:rsidP="00DA71AC">
      <w:pPr>
        <w:jc w:val="both"/>
        <w:rPr>
          <w:rFonts w:ascii="Arial" w:hAnsi="Arial" w:cs="Arial"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BACKGROUND</w:t>
      </w:r>
    </w:p>
    <w:p w14:paraId="1A70A366" w14:textId="77777777" w:rsidR="00394BDD" w:rsidRPr="00D10E4A" w:rsidRDefault="00394BDD" w:rsidP="00DA71AC">
      <w:pPr>
        <w:jc w:val="both"/>
        <w:rPr>
          <w:rFonts w:ascii="Arial" w:hAnsi="Arial" w:cs="Arial"/>
        </w:rPr>
      </w:pPr>
    </w:p>
    <w:p w14:paraId="6E393CBE" w14:textId="77777777" w:rsidR="00394BDD" w:rsidRDefault="00D37002" w:rsidP="00DA71AC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sz w:val="22"/>
          <w:szCs w:val="22"/>
        </w:rPr>
        <w:t>This report is presented to the City Council pursuant to Government Code Section 53646 (b) setting forth the City’s investment portfolio.</w:t>
      </w:r>
    </w:p>
    <w:p w14:paraId="24DC4A2C" w14:textId="77777777" w:rsidR="00D37002" w:rsidRPr="00D10E4A" w:rsidRDefault="00D37002" w:rsidP="00DA71AC">
      <w:pPr>
        <w:jc w:val="both"/>
        <w:rPr>
          <w:rFonts w:ascii="Arial" w:hAnsi="Arial" w:cs="Arial"/>
        </w:rPr>
      </w:pPr>
    </w:p>
    <w:p w14:paraId="32164B48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ISSUES/ANALYSIS</w:t>
      </w:r>
    </w:p>
    <w:p w14:paraId="1C52E612" w14:textId="77777777" w:rsidR="00394BDD" w:rsidRPr="00D10E4A" w:rsidRDefault="00394BDD" w:rsidP="00DA71AC">
      <w:pPr>
        <w:jc w:val="both"/>
        <w:rPr>
          <w:rFonts w:ascii="Arial" w:hAnsi="Arial" w:cs="Arial"/>
        </w:rPr>
      </w:pPr>
    </w:p>
    <w:p w14:paraId="3350FD02" w14:textId="77777777" w:rsidR="00394BDD" w:rsidRPr="00DA71AC" w:rsidRDefault="00D37002" w:rsidP="00DA71AC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sz w:val="22"/>
          <w:szCs w:val="22"/>
        </w:rPr>
        <w:t>The Treasurer’s Cash Reports are presented on the following pages for each agency.</w:t>
      </w:r>
    </w:p>
    <w:p w14:paraId="4506FF9B" w14:textId="77777777" w:rsidR="00394BDD" w:rsidRPr="00D10E4A" w:rsidRDefault="00394BDD" w:rsidP="00DA71AC">
      <w:pPr>
        <w:jc w:val="both"/>
        <w:rPr>
          <w:rFonts w:ascii="Arial" w:hAnsi="Arial" w:cs="Arial"/>
        </w:rPr>
      </w:pPr>
    </w:p>
    <w:p w14:paraId="3888BAE5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FISCAL IMPACT</w:t>
      </w:r>
    </w:p>
    <w:p w14:paraId="7076B802" w14:textId="77777777" w:rsidR="00394BDD" w:rsidRPr="00D10E4A" w:rsidRDefault="00394BDD" w:rsidP="00DA71AC">
      <w:pPr>
        <w:jc w:val="both"/>
        <w:rPr>
          <w:rFonts w:ascii="Arial" w:hAnsi="Arial" w:cs="Arial"/>
          <w:b/>
        </w:rPr>
      </w:pPr>
    </w:p>
    <w:p w14:paraId="157E163F" w14:textId="182CBBBF" w:rsidR="00DA71AC" w:rsidRDefault="00D37002" w:rsidP="00DA71AC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sz w:val="22"/>
          <w:szCs w:val="22"/>
        </w:rPr>
        <w:t xml:space="preserve">These reports </w:t>
      </w:r>
      <w:r w:rsidR="00D10E4A">
        <w:rPr>
          <w:rFonts w:ascii="Arial" w:hAnsi="Arial" w:cs="Arial"/>
          <w:sz w:val="22"/>
          <w:szCs w:val="22"/>
        </w:rPr>
        <w:t>re</w:t>
      </w:r>
      <w:r w:rsidR="0069630B">
        <w:rPr>
          <w:rFonts w:ascii="Arial" w:hAnsi="Arial" w:cs="Arial"/>
          <w:sz w:val="22"/>
          <w:szCs w:val="22"/>
        </w:rPr>
        <w:t>flect</w:t>
      </w:r>
      <w:r w:rsidR="00562752">
        <w:rPr>
          <w:rFonts w:ascii="Arial" w:hAnsi="Arial" w:cs="Arial"/>
          <w:sz w:val="22"/>
          <w:szCs w:val="22"/>
        </w:rPr>
        <w:t xml:space="preserve"> unaudited</w:t>
      </w:r>
      <w:r w:rsidR="0069630B">
        <w:rPr>
          <w:rFonts w:ascii="Arial" w:hAnsi="Arial" w:cs="Arial"/>
          <w:sz w:val="22"/>
          <w:szCs w:val="22"/>
        </w:rPr>
        <w:t xml:space="preserve"> cash balances as of </w:t>
      </w:r>
      <w:r w:rsidR="00952382">
        <w:rPr>
          <w:rFonts w:ascii="Arial" w:hAnsi="Arial" w:cs="Arial"/>
          <w:iCs/>
          <w:noProof/>
          <w:sz w:val="22"/>
          <w:szCs w:val="22"/>
        </w:rPr>
        <w:t>Octo</w:t>
      </w:r>
      <w:r w:rsidR="00176C03">
        <w:rPr>
          <w:rFonts w:ascii="Arial" w:hAnsi="Arial" w:cs="Arial"/>
          <w:iCs/>
          <w:noProof/>
          <w:sz w:val="22"/>
          <w:szCs w:val="22"/>
        </w:rPr>
        <w:t>ber</w:t>
      </w:r>
      <w:r w:rsidR="00DD1016">
        <w:rPr>
          <w:rFonts w:ascii="Arial" w:hAnsi="Arial" w:cs="Arial"/>
          <w:iCs/>
          <w:noProof/>
          <w:sz w:val="22"/>
          <w:szCs w:val="22"/>
        </w:rPr>
        <w:t xml:space="preserve"> 3</w:t>
      </w:r>
      <w:r w:rsidR="00952382">
        <w:rPr>
          <w:rFonts w:ascii="Arial" w:hAnsi="Arial" w:cs="Arial"/>
          <w:iCs/>
          <w:noProof/>
          <w:sz w:val="22"/>
          <w:szCs w:val="22"/>
        </w:rPr>
        <w:t>1</w:t>
      </w:r>
      <w:r w:rsidR="00FA4C7E">
        <w:rPr>
          <w:rFonts w:ascii="Arial" w:hAnsi="Arial" w:cs="Arial"/>
          <w:iCs/>
          <w:noProof/>
          <w:sz w:val="22"/>
          <w:szCs w:val="22"/>
        </w:rPr>
        <w:t>, 202</w:t>
      </w:r>
      <w:r w:rsidR="00590566">
        <w:rPr>
          <w:rFonts w:ascii="Arial" w:hAnsi="Arial" w:cs="Arial"/>
          <w:iCs/>
          <w:noProof/>
          <w:sz w:val="22"/>
          <w:szCs w:val="22"/>
        </w:rPr>
        <w:t>2</w:t>
      </w:r>
      <w:r w:rsidR="008F71B5">
        <w:rPr>
          <w:rFonts w:ascii="Arial" w:hAnsi="Arial" w:cs="Arial"/>
          <w:iCs/>
          <w:noProof/>
          <w:sz w:val="22"/>
          <w:szCs w:val="22"/>
        </w:rPr>
        <w:t>.</w:t>
      </w:r>
    </w:p>
    <w:p w14:paraId="2128298F" w14:textId="77777777" w:rsidR="00D37002" w:rsidRPr="00D10E4A" w:rsidRDefault="00D37002" w:rsidP="00DA71AC">
      <w:pPr>
        <w:jc w:val="both"/>
        <w:rPr>
          <w:rFonts w:ascii="Arial" w:hAnsi="Arial" w:cs="Arial"/>
          <w:b/>
        </w:rPr>
      </w:pPr>
    </w:p>
    <w:p w14:paraId="1CCF0F0B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ALTERNATIVE(S)</w:t>
      </w:r>
    </w:p>
    <w:p w14:paraId="4E80E665" w14:textId="77777777" w:rsidR="00B76BBE" w:rsidRPr="00D10E4A" w:rsidRDefault="00B76BBE" w:rsidP="00DA71AC">
      <w:pPr>
        <w:jc w:val="both"/>
        <w:rPr>
          <w:rFonts w:ascii="Arial" w:hAnsi="Arial" w:cs="Arial"/>
        </w:rPr>
      </w:pPr>
    </w:p>
    <w:p w14:paraId="4213A2E2" w14:textId="77777777" w:rsidR="00A97AFB" w:rsidRDefault="00D37002" w:rsidP="00A97AFB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sz w:val="22"/>
          <w:szCs w:val="22"/>
        </w:rPr>
        <w:t>Provide alternative direction to staff.</w:t>
      </w:r>
    </w:p>
    <w:p w14:paraId="065C8B0D" w14:textId="77777777" w:rsidR="00D37002" w:rsidRPr="00D10E4A" w:rsidRDefault="00D37002" w:rsidP="00DA71AC">
      <w:pPr>
        <w:jc w:val="both"/>
        <w:rPr>
          <w:rFonts w:ascii="Arial" w:hAnsi="Arial" w:cs="Arial"/>
          <w:b/>
        </w:rPr>
      </w:pPr>
    </w:p>
    <w:p w14:paraId="274F281F" w14:textId="77777777" w:rsidR="00DB6A63" w:rsidRDefault="00DA71AC" w:rsidP="00DA71AC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ATTACHMENT(S)</w:t>
      </w:r>
    </w:p>
    <w:p w14:paraId="22C30228" w14:textId="77777777" w:rsidR="00F72E49" w:rsidRPr="00D10E4A" w:rsidRDefault="00F72E49" w:rsidP="00DA71AC">
      <w:pPr>
        <w:jc w:val="both"/>
        <w:rPr>
          <w:rFonts w:ascii="Arial" w:hAnsi="Arial" w:cs="Arial"/>
          <w:b/>
        </w:rPr>
      </w:pPr>
    </w:p>
    <w:p w14:paraId="2E368AA7" w14:textId="77777777" w:rsidR="00D37002" w:rsidRDefault="00D37002" w:rsidP="00D37002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607EBA">
        <w:rPr>
          <w:rFonts w:cs="Arial"/>
          <w:iCs/>
          <w:noProof w:val="0"/>
        </w:rPr>
        <w:t>City of Hesperia</w:t>
      </w:r>
      <w:r>
        <w:rPr>
          <w:rFonts w:cs="Arial"/>
          <w:iCs/>
          <w:noProof w:val="0"/>
        </w:rPr>
        <w:t xml:space="preserve"> Investment Report</w:t>
      </w:r>
    </w:p>
    <w:p w14:paraId="7D720580" w14:textId="77777777" w:rsidR="00D37002" w:rsidRDefault="00D37002" w:rsidP="00D37002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607EBA">
        <w:rPr>
          <w:rFonts w:cs="Arial"/>
          <w:iCs/>
          <w:noProof w:val="0"/>
        </w:rPr>
        <w:t>Successor Agency to the Hesperia Community Redevelopment Agency</w:t>
      </w:r>
      <w:r>
        <w:rPr>
          <w:rFonts w:cs="Arial"/>
          <w:iCs/>
          <w:noProof w:val="0"/>
        </w:rPr>
        <w:t xml:space="preserve"> Investment Report</w:t>
      </w:r>
    </w:p>
    <w:p w14:paraId="1A4A01BA" w14:textId="77777777" w:rsidR="00D37002" w:rsidRDefault="00D37002" w:rsidP="00D37002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607EBA">
        <w:rPr>
          <w:rFonts w:cs="Arial"/>
          <w:iCs/>
          <w:noProof w:val="0"/>
        </w:rPr>
        <w:t>Hesperia Housing Authority</w:t>
      </w:r>
      <w:r>
        <w:rPr>
          <w:rFonts w:cs="Arial"/>
          <w:iCs/>
          <w:noProof w:val="0"/>
        </w:rPr>
        <w:t xml:space="preserve"> Investment Report</w:t>
      </w:r>
    </w:p>
    <w:p w14:paraId="24310AB9" w14:textId="77777777" w:rsidR="00D37002" w:rsidRPr="00DB0884" w:rsidRDefault="00D37002" w:rsidP="00DB0884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607EBA">
        <w:rPr>
          <w:rFonts w:cs="Arial"/>
          <w:iCs/>
          <w:noProof w:val="0"/>
        </w:rPr>
        <w:t>Community Development Commission</w:t>
      </w:r>
      <w:r>
        <w:rPr>
          <w:rFonts w:cs="Arial"/>
          <w:iCs/>
          <w:noProof w:val="0"/>
        </w:rPr>
        <w:t xml:space="preserve"> Investment Report</w:t>
      </w:r>
    </w:p>
    <w:p w14:paraId="08751FFF" w14:textId="77777777" w:rsidR="000B5198" w:rsidRDefault="00D37002" w:rsidP="000B5198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D37002">
        <w:rPr>
          <w:rFonts w:cs="Arial"/>
          <w:iCs/>
          <w:noProof w:val="0"/>
        </w:rPr>
        <w:t>Hesperia Water District Investment Report</w:t>
      </w:r>
    </w:p>
    <w:p w14:paraId="10592360" w14:textId="77777777" w:rsidR="000B5198" w:rsidRDefault="000B5198" w:rsidP="000B5198">
      <w:pPr>
        <w:pStyle w:val="MemoText"/>
        <w:rPr>
          <w:rFonts w:cs="Arial"/>
          <w:iCs/>
          <w:noProof w:val="0"/>
        </w:rPr>
      </w:pPr>
    </w:p>
    <w:p w14:paraId="24A2BFD4" w14:textId="5F49D057" w:rsidR="00550476" w:rsidRDefault="00550476" w:rsidP="00BE115D">
      <w:pPr>
        <w:pStyle w:val="MemoText"/>
        <w:rPr>
          <w:rFonts w:cs="Arial"/>
          <w:iCs/>
          <w:noProof w:val="0"/>
        </w:rPr>
      </w:pPr>
    </w:p>
    <w:p w14:paraId="2A0D4AB3" w14:textId="17410935" w:rsidR="00262189" w:rsidRDefault="007C5A3A" w:rsidP="00606DAE">
      <w:pPr>
        <w:pStyle w:val="MemoText"/>
        <w:jc w:val="center"/>
        <w:rPr>
          <w:rFonts w:cs="Arial"/>
          <w:iCs/>
          <w:noProof w:val="0"/>
        </w:rPr>
      </w:pPr>
      <w:r>
        <w:rPr>
          <w:rFonts w:cs="Arial"/>
          <w:iCs/>
        </w:rPr>
        <w:drawing>
          <wp:inline distT="0" distB="0" distL="0" distR="0" wp14:anchorId="02B91008" wp14:editId="1ACCB331">
            <wp:extent cx="3825485" cy="5273789"/>
            <wp:effectExtent l="0" t="0" r="381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4174" cy="52857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BB703C8" w14:textId="214C2971" w:rsidR="00105EB5" w:rsidRDefault="00105EB5" w:rsidP="00606DAE">
      <w:pPr>
        <w:pStyle w:val="MemoText"/>
        <w:jc w:val="center"/>
        <w:rPr>
          <w:rFonts w:cs="Arial"/>
          <w:iCs/>
          <w:noProof w:val="0"/>
        </w:rPr>
      </w:pPr>
    </w:p>
    <w:p w14:paraId="01DE9E75" w14:textId="24A5EC39" w:rsidR="006E1301" w:rsidRDefault="006E1301" w:rsidP="00606DAE">
      <w:pPr>
        <w:pStyle w:val="MemoText"/>
        <w:jc w:val="center"/>
        <w:rPr>
          <w:rFonts w:cs="Arial"/>
          <w:iCs/>
          <w:noProof w:val="0"/>
        </w:rPr>
      </w:pPr>
    </w:p>
    <w:p w14:paraId="3D7363A9" w14:textId="60307113" w:rsidR="00262189" w:rsidRDefault="007C5A3A" w:rsidP="00606DAE">
      <w:pPr>
        <w:pStyle w:val="MemoText"/>
        <w:jc w:val="center"/>
        <w:rPr>
          <w:rFonts w:cs="Arial"/>
          <w:iCs/>
          <w:noProof w:val="0"/>
        </w:rPr>
      </w:pPr>
      <w:r>
        <w:rPr>
          <w:rFonts w:cs="Arial"/>
          <w:iCs/>
        </w:rPr>
        <w:drawing>
          <wp:inline distT="0" distB="0" distL="0" distR="0" wp14:anchorId="0A33FF84" wp14:editId="0D67B031">
            <wp:extent cx="3910163" cy="118482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3356" cy="11979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A935EB6" w14:textId="54D9051C" w:rsidR="007B4750" w:rsidRDefault="007B4750" w:rsidP="00606DAE">
      <w:pPr>
        <w:pStyle w:val="MemoText"/>
        <w:jc w:val="center"/>
        <w:rPr>
          <w:rFonts w:cs="Arial"/>
          <w:iCs/>
          <w:noProof w:val="0"/>
        </w:rPr>
      </w:pPr>
    </w:p>
    <w:p w14:paraId="69AABE0D" w14:textId="0660D5E9" w:rsidR="000314C7" w:rsidRDefault="000314C7" w:rsidP="00606DAE">
      <w:pPr>
        <w:pStyle w:val="MemoText"/>
        <w:jc w:val="center"/>
        <w:rPr>
          <w:rFonts w:cs="Arial"/>
          <w:iCs/>
          <w:noProof w:val="0"/>
        </w:rPr>
      </w:pPr>
    </w:p>
    <w:p w14:paraId="4BFB0F4E" w14:textId="4F9FE945" w:rsidR="00561B75" w:rsidRDefault="00561B75" w:rsidP="00606DAE">
      <w:pPr>
        <w:pStyle w:val="MemoText"/>
        <w:jc w:val="center"/>
        <w:rPr>
          <w:rFonts w:cs="Arial"/>
          <w:iCs/>
          <w:noProof w:val="0"/>
        </w:rPr>
      </w:pPr>
    </w:p>
    <w:p w14:paraId="6CB1C6DB" w14:textId="6D6A3371" w:rsidR="000314C7" w:rsidRDefault="007C5A3A" w:rsidP="00606DAE">
      <w:pPr>
        <w:pStyle w:val="MemoText"/>
        <w:jc w:val="center"/>
        <w:rPr>
          <w:rFonts w:cs="Arial"/>
          <w:iCs/>
          <w:noProof w:val="0"/>
        </w:rPr>
      </w:pPr>
      <w:r>
        <w:rPr>
          <w:rFonts w:cs="Arial"/>
          <w:iCs/>
        </w:rPr>
        <w:lastRenderedPageBreak/>
        <w:drawing>
          <wp:inline distT="0" distB="0" distL="0" distR="0" wp14:anchorId="4F827BBC" wp14:editId="687F3921">
            <wp:extent cx="4131226" cy="1538164"/>
            <wp:effectExtent l="0" t="0" r="317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9780" cy="15413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A0D2815" w14:textId="4671D5DA" w:rsidR="00174A20" w:rsidRDefault="00174A20" w:rsidP="008A32DE">
      <w:pPr>
        <w:pStyle w:val="MemoText"/>
        <w:jc w:val="center"/>
        <w:rPr>
          <w:rFonts w:cs="Arial"/>
          <w:iCs/>
          <w:noProof w:val="0"/>
        </w:rPr>
      </w:pPr>
    </w:p>
    <w:p w14:paraId="75C78A89" w14:textId="01385517" w:rsidR="005042CF" w:rsidRDefault="005042CF" w:rsidP="00561B75">
      <w:pPr>
        <w:pStyle w:val="MemoText"/>
        <w:jc w:val="center"/>
        <w:rPr>
          <w:rFonts w:cs="Arial"/>
          <w:iCs/>
          <w:noProof w:val="0"/>
        </w:rPr>
      </w:pPr>
    </w:p>
    <w:p w14:paraId="325077B0" w14:textId="18E23795" w:rsidR="00E25E3E" w:rsidRDefault="00E25E3E" w:rsidP="00561B75">
      <w:pPr>
        <w:pStyle w:val="MemoText"/>
        <w:jc w:val="center"/>
        <w:rPr>
          <w:rFonts w:cs="Arial"/>
          <w:iCs/>
          <w:noProof w:val="0"/>
        </w:rPr>
      </w:pPr>
    </w:p>
    <w:p w14:paraId="5B3117D2" w14:textId="47A03281" w:rsidR="00262189" w:rsidRDefault="007C5A3A" w:rsidP="00D32B54">
      <w:pPr>
        <w:pStyle w:val="MemoText"/>
        <w:jc w:val="center"/>
        <w:rPr>
          <w:rFonts w:cs="Arial"/>
          <w:iCs/>
          <w:noProof w:val="0"/>
        </w:rPr>
      </w:pPr>
      <w:r>
        <w:rPr>
          <w:rFonts w:cs="Arial"/>
          <w:iCs/>
        </w:rPr>
        <w:drawing>
          <wp:inline distT="0" distB="0" distL="0" distR="0" wp14:anchorId="1331F0D2" wp14:editId="3790B720">
            <wp:extent cx="4332193" cy="1209742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5008" cy="121890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40C5921" w14:textId="6A2AC8A8" w:rsidR="005042CF" w:rsidRDefault="005042CF" w:rsidP="00105EB5">
      <w:pPr>
        <w:pStyle w:val="MemoText"/>
        <w:jc w:val="center"/>
        <w:rPr>
          <w:rFonts w:cs="Arial"/>
          <w:iCs/>
          <w:noProof w:val="0"/>
        </w:rPr>
      </w:pPr>
    </w:p>
    <w:p w14:paraId="1CD72AAB" w14:textId="33C4D5D5" w:rsidR="00340D63" w:rsidRDefault="00340D63" w:rsidP="007B4750">
      <w:pPr>
        <w:pStyle w:val="MemoText"/>
        <w:jc w:val="center"/>
      </w:pPr>
    </w:p>
    <w:p w14:paraId="2197A5EF" w14:textId="4B4BA214" w:rsidR="00F448E9" w:rsidRDefault="007C5A3A" w:rsidP="00606DAE">
      <w:pPr>
        <w:pStyle w:val="MemoText"/>
        <w:jc w:val="center"/>
      </w:pPr>
      <w:r>
        <w:drawing>
          <wp:inline distT="0" distB="0" distL="0" distR="0" wp14:anchorId="706A2B2E" wp14:editId="2089A872">
            <wp:extent cx="3673204" cy="3356352"/>
            <wp:effectExtent l="0" t="0" r="381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8908" cy="33615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1C57DC4" w14:textId="77777777" w:rsidR="00660040" w:rsidRDefault="00660040" w:rsidP="00606DAE">
      <w:pPr>
        <w:pStyle w:val="MemoText"/>
        <w:jc w:val="center"/>
      </w:pPr>
    </w:p>
    <w:p w14:paraId="2076AE08" w14:textId="77777777" w:rsidR="00BC6323" w:rsidRDefault="00BC6323" w:rsidP="00606DAE">
      <w:pPr>
        <w:pStyle w:val="MemoText"/>
        <w:jc w:val="center"/>
      </w:pPr>
    </w:p>
    <w:p w14:paraId="03FF3CFB" w14:textId="77777777" w:rsidR="00726CDC" w:rsidRDefault="00726CDC" w:rsidP="00606DAE">
      <w:pPr>
        <w:pStyle w:val="MemoText"/>
        <w:jc w:val="center"/>
      </w:pPr>
    </w:p>
    <w:p w14:paraId="71D31504" w14:textId="77777777" w:rsidR="009D3CC9" w:rsidRDefault="009D3CC9" w:rsidP="00606DAE">
      <w:pPr>
        <w:pStyle w:val="MemoText"/>
        <w:jc w:val="center"/>
        <w:rPr>
          <w:rFonts w:cs="Arial"/>
          <w:iCs/>
          <w:noProof w:val="0"/>
        </w:rPr>
      </w:pPr>
    </w:p>
    <w:p w14:paraId="51F8F101" w14:textId="77777777" w:rsidR="00E25E3E" w:rsidRDefault="00E25E3E" w:rsidP="00E25E3E">
      <w:pPr>
        <w:pStyle w:val="MemoText"/>
        <w:rPr>
          <w:rFonts w:cs="Arial"/>
          <w:iCs/>
          <w:noProof w:val="0"/>
        </w:rPr>
      </w:pPr>
      <w:bookmarkStart w:id="0" w:name="_GoBack"/>
      <w:bookmarkEnd w:id="0"/>
    </w:p>
    <w:p w14:paraId="564294FE" w14:textId="77777777" w:rsidR="00606DAE" w:rsidRPr="00D37002" w:rsidRDefault="00606DAE" w:rsidP="00340D63">
      <w:pPr>
        <w:pStyle w:val="MemoText"/>
        <w:rPr>
          <w:rFonts w:cs="Arial"/>
          <w:iCs/>
          <w:noProof w:val="0"/>
        </w:rPr>
      </w:pPr>
    </w:p>
    <w:sectPr w:rsidR="00606DAE" w:rsidRPr="00D37002">
      <w:headerReference w:type="default" r:id="rId17"/>
      <w:footerReference w:type="default" r:id="rId18"/>
      <w:type w:val="continuous"/>
      <w:pgSz w:w="12240" w:h="15840" w:code="1"/>
      <w:pgMar w:top="1440" w:right="1440" w:bottom="1440" w:left="1440" w:header="432" w:footer="72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A1E2BF" w14:textId="77777777" w:rsidR="003A459F" w:rsidRDefault="003A459F">
      <w:r>
        <w:separator/>
      </w:r>
    </w:p>
  </w:endnote>
  <w:endnote w:type="continuationSeparator" w:id="0">
    <w:p w14:paraId="7E0A5099" w14:textId="77777777" w:rsidR="003A459F" w:rsidRDefault="003A45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dern No. 20">
    <w:panose1 w:val="02070704070505020303"/>
    <w:charset w:val="00"/>
    <w:family w:val="roman"/>
    <w:pitch w:val="variable"/>
    <w:sig w:usb0="00000003" w:usb1="00000000" w:usb2="00000000" w:usb3="00000000" w:csb0="00000001" w:csb1="00000000"/>
  </w:font>
  <w:font w:name="MurrayHilD">
    <w:panose1 w:val="00000000000000000000"/>
    <w:charset w:val="00"/>
    <w:family w:val="auto"/>
    <w:pitch w:val="variable"/>
    <w:sig w:usb0="800000AF" w:usb1="0000204A" w:usb2="00000000" w:usb3="00000000" w:csb0="0000001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74DC16" w14:textId="77777777" w:rsidR="00373996" w:rsidRDefault="003739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1333E2" w14:textId="77777777" w:rsidR="003A459F" w:rsidRDefault="003A459F">
      <w:r>
        <w:separator/>
      </w:r>
    </w:p>
  </w:footnote>
  <w:footnote w:type="continuationSeparator" w:id="0">
    <w:p w14:paraId="17699C99" w14:textId="77777777" w:rsidR="003A459F" w:rsidRDefault="003A45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3314E2" w14:textId="77777777" w:rsidR="00373996" w:rsidRDefault="003A459F">
    <w:pPr>
      <w:pStyle w:val="Header"/>
      <w:jc w:val="center"/>
      <w:rPr>
        <w:rFonts w:ascii="Garamond" w:hAnsi="Garamond"/>
        <w:b/>
        <w:spacing w:val="24"/>
        <w:sz w:val="40"/>
      </w:rPr>
    </w:pP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1676C6A" wp14:editId="27B71366">
              <wp:simplePos x="0" y="0"/>
              <wp:positionH relativeFrom="column">
                <wp:posOffset>3251835</wp:posOffset>
              </wp:positionH>
              <wp:positionV relativeFrom="paragraph">
                <wp:posOffset>-157480</wp:posOffset>
              </wp:positionV>
              <wp:extent cx="3886200" cy="59499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86200" cy="5949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BDB68A" w14:textId="77777777" w:rsidR="00373996" w:rsidRPr="00FA71E8" w:rsidRDefault="00373996">
                          <w:pPr>
                            <w:pStyle w:val="Header"/>
                            <w:shd w:val="solid" w:color="FFFFFF" w:fill="FFFFFF"/>
                            <w:tabs>
                              <w:tab w:val="clear" w:pos="4320"/>
                            </w:tabs>
                            <w:ind w:right="2685"/>
                            <w:jc w:val="center"/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</w:pPr>
                          <w:r w:rsidRPr="00FA71E8"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  <w:t xml:space="preserve">City of </w:t>
                          </w:r>
                          <w:smartTag w:uri="urn:schemas-microsoft-com:office:smarttags" w:element="place">
                            <w:smartTag w:uri="urn:schemas-microsoft-com:office:smarttags" w:element="City">
                              <w:r w:rsidRPr="00FA71E8">
                                <w:rPr>
                                  <w:rFonts w:ascii="MurrayHilD" w:hAnsi="MurrayHilD"/>
                                  <w:b/>
                                  <w:color w:val="333399"/>
                                  <w:spacing w:val="24"/>
                                  <w:sz w:val="36"/>
                                  <w:szCs w:val="36"/>
                                </w:rPr>
                                <w:t>Hesperia</w:t>
                              </w:r>
                            </w:smartTag>
                          </w:smartTag>
                        </w:p>
                        <w:p w14:paraId="13109292" w14:textId="77777777" w:rsidR="00373996" w:rsidRPr="00FA71E8" w:rsidRDefault="00373996">
                          <w:pPr>
                            <w:pStyle w:val="Heading1"/>
                            <w:tabs>
                              <w:tab w:val="clear" w:pos="3420"/>
                            </w:tabs>
                            <w:ind w:left="0" w:right="2685"/>
                            <w:jc w:val="center"/>
                            <w:rPr>
                              <w:b w:val="0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Baskerville Old Face" w:hAnsi="Baskerville Old Face"/>
                              <w:b w:val="0"/>
                              <w:sz w:val="36"/>
                              <w:szCs w:val="36"/>
                            </w:rPr>
                            <w:t>STAFF REPORT</w:t>
                          </w:r>
                        </w:p>
                        <w:p w14:paraId="7DD3949F" w14:textId="77777777" w:rsidR="00373996" w:rsidRDefault="0037399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71676C6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56.05pt;margin-top:-12.4pt;width:306pt;height:46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" stroked="f">
              <v:textbox>
                <w:txbxContent>
                  <w:p w14:paraId="12BDB68A" w14:textId="77777777" w:rsidR="00373996" w:rsidRPr="00FA71E8" w:rsidRDefault="00373996">
                    <w:pPr>
                      <w:pStyle w:val="Header"/>
                      <w:shd w:val="solid" w:color="FFFFFF" w:fill="FFFFFF"/>
                      <w:tabs>
                        <w:tab w:val="clear" w:pos="4320"/>
                      </w:tabs>
                      <w:ind w:right="2685"/>
                      <w:jc w:val="center"/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</w:pPr>
                    <w:r w:rsidRPr="00FA71E8"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  <w:t xml:space="preserve">City of </w:t>
                    </w:r>
                    <w:smartTag w:uri="urn:schemas-microsoft-com:office:smarttags" w:element="place">
                      <w:smartTag w:uri="urn:schemas-microsoft-com:office:smarttags" w:element="City">
                        <w:r w:rsidRPr="00FA71E8">
                          <w:rPr>
                            <w:rFonts w:ascii="MurrayHilD" w:hAnsi="MurrayHilD"/>
                            <w:b/>
                            <w:color w:val="333399"/>
                            <w:spacing w:val="24"/>
                            <w:sz w:val="36"/>
                            <w:szCs w:val="36"/>
                          </w:rPr>
                          <w:t>Hesperia</w:t>
                        </w:r>
                      </w:smartTag>
                    </w:smartTag>
                  </w:p>
                  <w:p w14:paraId="13109292" w14:textId="77777777" w:rsidR="00373996" w:rsidRPr="00FA71E8" w:rsidRDefault="00373996">
                    <w:pPr>
                      <w:pStyle w:val="Heading1"/>
                      <w:tabs>
                        <w:tab w:val="clear" w:pos="3420"/>
                      </w:tabs>
                      <w:ind w:left="0" w:right="2685"/>
                      <w:jc w:val="center"/>
                      <w:rPr>
                        <w:b w:val="0"/>
                        <w:sz w:val="36"/>
                        <w:szCs w:val="36"/>
                      </w:rPr>
                    </w:pPr>
                    <w:r>
                      <w:rPr>
                        <w:rFonts w:ascii="Baskerville Old Face" w:hAnsi="Baskerville Old Face"/>
                        <w:b w:val="0"/>
                        <w:sz w:val="36"/>
                        <w:szCs w:val="36"/>
                      </w:rPr>
                      <w:t>STAFF REPORT</w:t>
                    </w:r>
                  </w:p>
                  <w:p w14:paraId="7DD3949F" w14:textId="77777777" w:rsidR="00373996" w:rsidRDefault="00373996"/>
                </w:txbxContent>
              </v:textbox>
            </v:shape>
          </w:pict>
        </mc:Fallback>
      </mc:AlternateContent>
    </w: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56FF151" wp14:editId="22899249">
              <wp:simplePos x="0" y="0"/>
              <wp:positionH relativeFrom="column">
                <wp:posOffset>-405765</wp:posOffset>
              </wp:positionH>
              <wp:positionV relativeFrom="paragraph">
                <wp:posOffset>71120</wp:posOffset>
              </wp:positionV>
              <wp:extent cx="6858000" cy="9431655"/>
              <wp:effectExtent l="0" t="0" r="0" b="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58000" cy="943165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28575">
                        <a:solidFill>
                          <a:srgbClr val="333399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oundrect w14:anchorId="4BA1CB7C" id="AutoShape 1" o:spid="_x0000_s1026" style="position:absolute;margin-left:-31.95pt;margin-top:5.6pt;width:540pt;height:742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" strokecolor="#339" strokeweight="2.25pt"/>
          </w:pict>
        </mc:Fallback>
      </mc:AlternateContent>
    </w:r>
    <w:r w:rsidR="00373996">
      <w:rPr>
        <w:rFonts w:ascii="Modern No. 20" w:hAnsi="Modern No. 20"/>
        <w:b/>
        <w:spacing w:val="24"/>
        <w:sz w:val="32"/>
      </w:rPr>
      <w:t xml:space="preserve">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38E307" w14:textId="32CD3C93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Page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PAGE </w:instrText>
    </w:r>
    <w:r>
      <w:rPr>
        <w:rFonts w:ascii="Arial" w:hAnsi="Arial" w:cs="Arial"/>
      </w:rPr>
      <w:fldChar w:fldCharType="separate"/>
    </w:r>
    <w:r w:rsidR="00C91827">
      <w:rPr>
        <w:rFonts w:ascii="Arial" w:hAnsi="Arial" w:cs="Arial"/>
        <w:noProof/>
      </w:rPr>
      <w:t>2</w:t>
    </w:r>
    <w:r>
      <w:rPr>
        <w:rFonts w:ascii="Arial" w:hAnsi="Arial" w:cs="Arial"/>
      </w:rPr>
      <w:fldChar w:fldCharType="end"/>
    </w:r>
    <w:r>
      <w:rPr>
        <w:rFonts w:ascii="Arial" w:hAnsi="Arial" w:cs="Arial"/>
      </w:rPr>
      <w:t xml:space="preserve"> of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NUMPAGES </w:instrText>
    </w:r>
    <w:r>
      <w:rPr>
        <w:rFonts w:ascii="Arial" w:hAnsi="Arial" w:cs="Arial"/>
      </w:rPr>
      <w:fldChar w:fldCharType="separate"/>
    </w:r>
    <w:r w:rsidR="00C91827">
      <w:rPr>
        <w:rFonts w:ascii="Arial" w:hAnsi="Arial" w:cs="Arial"/>
        <w:noProof/>
      </w:rPr>
      <w:t>3</w:t>
    </w:r>
    <w:r>
      <w:rPr>
        <w:rFonts w:ascii="Arial" w:hAnsi="Arial" w:cs="Arial"/>
      </w:rPr>
      <w:fldChar w:fldCharType="end"/>
    </w:r>
  </w:p>
  <w:p w14:paraId="1D6A3C44" w14:textId="77777777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Staff Report to the </w:t>
    </w:r>
    <w:r w:rsidR="00E77809">
      <w:rPr>
        <w:rFonts w:ascii="Arial" w:hAnsi="Arial" w:cs="Arial"/>
      </w:rPr>
      <w:t>Mayor and City Council/Board Members</w:t>
    </w:r>
  </w:p>
  <w:p w14:paraId="0F96C370" w14:textId="77777777" w:rsidR="00373996" w:rsidRDefault="00E77809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>Treasurer’s Cash Report</w:t>
    </w:r>
  </w:p>
  <w:p w14:paraId="603924E4" w14:textId="4AB508E1" w:rsidR="00373996" w:rsidRPr="00AF4C17" w:rsidRDefault="00952382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>Dec</w:t>
    </w:r>
    <w:r w:rsidR="004F1446">
      <w:rPr>
        <w:rFonts w:ascii="Arial" w:hAnsi="Arial" w:cs="Arial"/>
      </w:rPr>
      <w:t xml:space="preserve">ember </w:t>
    </w:r>
    <w:r>
      <w:rPr>
        <w:rFonts w:ascii="Arial" w:hAnsi="Arial" w:cs="Arial"/>
      </w:rPr>
      <w:t>20</w:t>
    </w:r>
    <w:r w:rsidR="007B4750">
      <w:rPr>
        <w:rFonts w:ascii="Arial" w:hAnsi="Arial" w:cs="Arial"/>
      </w:rPr>
      <w:t>, 2022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7A3079"/>
    <w:multiLevelType w:val="hybridMultilevel"/>
    <w:tmpl w:val="909ACC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FD50C3"/>
    <w:multiLevelType w:val="hybridMultilevel"/>
    <w:tmpl w:val="B3D21E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95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459F"/>
    <w:rsid w:val="00003AC4"/>
    <w:rsid w:val="00003FEF"/>
    <w:rsid w:val="00010568"/>
    <w:rsid w:val="00010F02"/>
    <w:rsid w:val="000123FE"/>
    <w:rsid w:val="000176F3"/>
    <w:rsid w:val="00020A15"/>
    <w:rsid w:val="00024D56"/>
    <w:rsid w:val="00030729"/>
    <w:rsid w:val="000314C7"/>
    <w:rsid w:val="000453A9"/>
    <w:rsid w:val="00046B7E"/>
    <w:rsid w:val="0005576A"/>
    <w:rsid w:val="00055EA0"/>
    <w:rsid w:val="0006027B"/>
    <w:rsid w:val="00061993"/>
    <w:rsid w:val="00062F05"/>
    <w:rsid w:val="00063785"/>
    <w:rsid w:val="00070C87"/>
    <w:rsid w:val="00085C7D"/>
    <w:rsid w:val="00087E29"/>
    <w:rsid w:val="00092A4B"/>
    <w:rsid w:val="000A1506"/>
    <w:rsid w:val="000B5198"/>
    <w:rsid w:val="000C4BFD"/>
    <w:rsid w:val="000D3077"/>
    <w:rsid w:val="000D67E5"/>
    <w:rsid w:val="000D6A76"/>
    <w:rsid w:val="000E7E26"/>
    <w:rsid w:val="000F2A9B"/>
    <w:rsid w:val="000F776C"/>
    <w:rsid w:val="001059CA"/>
    <w:rsid w:val="00105EB5"/>
    <w:rsid w:val="00121451"/>
    <w:rsid w:val="00124DF1"/>
    <w:rsid w:val="001262C0"/>
    <w:rsid w:val="00126733"/>
    <w:rsid w:val="001304C1"/>
    <w:rsid w:val="0013687F"/>
    <w:rsid w:val="0014009D"/>
    <w:rsid w:val="00142293"/>
    <w:rsid w:val="001620BA"/>
    <w:rsid w:val="0016648C"/>
    <w:rsid w:val="001671B9"/>
    <w:rsid w:val="00174A20"/>
    <w:rsid w:val="00176C03"/>
    <w:rsid w:val="00177D23"/>
    <w:rsid w:val="001906AB"/>
    <w:rsid w:val="00195789"/>
    <w:rsid w:val="001A7FAE"/>
    <w:rsid w:val="001B525C"/>
    <w:rsid w:val="001C0CB4"/>
    <w:rsid w:val="001C2261"/>
    <w:rsid w:val="001C5FB9"/>
    <w:rsid w:val="001D19B3"/>
    <w:rsid w:val="001E0120"/>
    <w:rsid w:val="001E1E38"/>
    <w:rsid w:val="001E2185"/>
    <w:rsid w:val="001E6973"/>
    <w:rsid w:val="001F45BD"/>
    <w:rsid w:val="001F5B31"/>
    <w:rsid w:val="001F7B1E"/>
    <w:rsid w:val="002047D4"/>
    <w:rsid w:val="002074A5"/>
    <w:rsid w:val="00216D91"/>
    <w:rsid w:val="00217B56"/>
    <w:rsid w:val="00220271"/>
    <w:rsid w:val="00234BF9"/>
    <w:rsid w:val="0023547C"/>
    <w:rsid w:val="002565A6"/>
    <w:rsid w:val="00260417"/>
    <w:rsid w:val="0026190B"/>
    <w:rsid w:val="002620B3"/>
    <w:rsid w:val="00262189"/>
    <w:rsid w:val="00270CB3"/>
    <w:rsid w:val="0029002C"/>
    <w:rsid w:val="002A0096"/>
    <w:rsid w:val="002A0797"/>
    <w:rsid w:val="002A1F20"/>
    <w:rsid w:val="002B65B1"/>
    <w:rsid w:val="002C084C"/>
    <w:rsid w:val="002C46BB"/>
    <w:rsid w:val="002D397E"/>
    <w:rsid w:val="002E1F80"/>
    <w:rsid w:val="002F5377"/>
    <w:rsid w:val="003001D6"/>
    <w:rsid w:val="00305CF8"/>
    <w:rsid w:val="00307EEA"/>
    <w:rsid w:val="0031741A"/>
    <w:rsid w:val="00325F42"/>
    <w:rsid w:val="0033128E"/>
    <w:rsid w:val="00335153"/>
    <w:rsid w:val="00340D63"/>
    <w:rsid w:val="003500C4"/>
    <w:rsid w:val="00361018"/>
    <w:rsid w:val="00373996"/>
    <w:rsid w:val="00394BDD"/>
    <w:rsid w:val="003969B4"/>
    <w:rsid w:val="003A459F"/>
    <w:rsid w:val="003B3082"/>
    <w:rsid w:val="003B6C87"/>
    <w:rsid w:val="003B6D40"/>
    <w:rsid w:val="003C22EC"/>
    <w:rsid w:val="003D4060"/>
    <w:rsid w:val="003D4B91"/>
    <w:rsid w:val="003E3E9A"/>
    <w:rsid w:val="003F19E2"/>
    <w:rsid w:val="003F2709"/>
    <w:rsid w:val="003F28B4"/>
    <w:rsid w:val="003F7427"/>
    <w:rsid w:val="003F7DE3"/>
    <w:rsid w:val="00403A41"/>
    <w:rsid w:val="00404B87"/>
    <w:rsid w:val="00407BE8"/>
    <w:rsid w:val="0041530E"/>
    <w:rsid w:val="00427F0D"/>
    <w:rsid w:val="00430478"/>
    <w:rsid w:val="004322CA"/>
    <w:rsid w:val="004328AD"/>
    <w:rsid w:val="0043301A"/>
    <w:rsid w:val="00440C11"/>
    <w:rsid w:val="00443401"/>
    <w:rsid w:val="00446B34"/>
    <w:rsid w:val="004517E1"/>
    <w:rsid w:val="00456602"/>
    <w:rsid w:val="00464FA7"/>
    <w:rsid w:val="00471C1E"/>
    <w:rsid w:val="00472450"/>
    <w:rsid w:val="00474920"/>
    <w:rsid w:val="004808D3"/>
    <w:rsid w:val="00481DCE"/>
    <w:rsid w:val="00484EF2"/>
    <w:rsid w:val="00485171"/>
    <w:rsid w:val="00485DFB"/>
    <w:rsid w:val="00495161"/>
    <w:rsid w:val="00496A10"/>
    <w:rsid w:val="004C6408"/>
    <w:rsid w:val="004D3F3F"/>
    <w:rsid w:val="004E0B0D"/>
    <w:rsid w:val="004E152A"/>
    <w:rsid w:val="004E1C69"/>
    <w:rsid w:val="004F1446"/>
    <w:rsid w:val="005042CF"/>
    <w:rsid w:val="00505860"/>
    <w:rsid w:val="00511023"/>
    <w:rsid w:val="00520447"/>
    <w:rsid w:val="00520F9A"/>
    <w:rsid w:val="00525B17"/>
    <w:rsid w:val="00540B70"/>
    <w:rsid w:val="00543CF7"/>
    <w:rsid w:val="005476B1"/>
    <w:rsid w:val="00550476"/>
    <w:rsid w:val="00561B75"/>
    <w:rsid w:val="00562752"/>
    <w:rsid w:val="0056793D"/>
    <w:rsid w:val="00571771"/>
    <w:rsid w:val="00571898"/>
    <w:rsid w:val="00571925"/>
    <w:rsid w:val="005767D3"/>
    <w:rsid w:val="00586F25"/>
    <w:rsid w:val="00590566"/>
    <w:rsid w:val="00590A2F"/>
    <w:rsid w:val="00591AE0"/>
    <w:rsid w:val="005A01D3"/>
    <w:rsid w:val="005B17B4"/>
    <w:rsid w:val="005B7180"/>
    <w:rsid w:val="005B7951"/>
    <w:rsid w:val="005B7CC3"/>
    <w:rsid w:val="005C0366"/>
    <w:rsid w:val="005C142D"/>
    <w:rsid w:val="005D730B"/>
    <w:rsid w:val="005E4246"/>
    <w:rsid w:val="005F48AA"/>
    <w:rsid w:val="005F5321"/>
    <w:rsid w:val="00606DAE"/>
    <w:rsid w:val="0061330D"/>
    <w:rsid w:val="00632C04"/>
    <w:rsid w:val="00646A5F"/>
    <w:rsid w:val="006518E6"/>
    <w:rsid w:val="00654513"/>
    <w:rsid w:val="00655B5E"/>
    <w:rsid w:val="00656E95"/>
    <w:rsid w:val="00660040"/>
    <w:rsid w:val="006651EB"/>
    <w:rsid w:val="006756AB"/>
    <w:rsid w:val="00676EDB"/>
    <w:rsid w:val="0069630B"/>
    <w:rsid w:val="006A344F"/>
    <w:rsid w:val="006B27B3"/>
    <w:rsid w:val="006B4F9D"/>
    <w:rsid w:val="006C65FB"/>
    <w:rsid w:val="006D239A"/>
    <w:rsid w:val="006E06A9"/>
    <w:rsid w:val="006E1301"/>
    <w:rsid w:val="006F49A5"/>
    <w:rsid w:val="00701E5C"/>
    <w:rsid w:val="00704AF8"/>
    <w:rsid w:val="007113F8"/>
    <w:rsid w:val="007153C2"/>
    <w:rsid w:val="00726CDC"/>
    <w:rsid w:val="00763937"/>
    <w:rsid w:val="00767CA5"/>
    <w:rsid w:val="00772961"/>
    <w:rsid w:val="00782674"/>
    <w:rsid w:val="00783200"/>
    <w:rsid w:val="007940C1"/>
    <w:rsid w:val="007A2228"/>
    <w:rsid w:val="007A37C7"/>
    <w:rsid w:val="007A60E5"/>
    <w:rsid w:val="007B4750"/>
    <w:rsid w:val="007B7624"/>
    <w:rsid w:val="007C149E"/>
    <w:rsid w:val="007C1BF9"/>
    <w:rsid w:val="007C5A3A"/>
    <w:rsid w:val="007C7E81"/>
    <w:rsid w:val="007D7B1B"/>
    <w:rsid w:val="007F0173"/>
    <w:rsid w:val="007F4DAC"/>
    <w:rsid w:val="00800120"/>
    <w:rsid w:val="00801378"/>
    <w:rsid w:val="0080562C"/>
    <w:rsid w:val="008064AA"/>
    <w:rsid w:val="00823C3D"/>
    <w:rsid w:val="00827927"/>
    <w:rsid w:val="00840FAB"/>
    <w:rsid w:val="008419B8"/>
    <w:rsid w:val="008431FB"/>
    <w:rsid w:val="0085375E"/>
    <w:rsid w:val="008635B8"/>
    <w:rsid w:val="00864869"/>
    <w:rsid w:val="008719A9"/>
    <w:rsid w:val="00872622"/>
    <w:rsid w:val="008846DD"/>
    <w:rsid w:val="00885EA0"/>
    <w:rsid w:val="00887426"/>
    <w:rsid w:val="00891B16"/>
    <w:rsid w:val="008A2544"/>
    <w:rsid w:val="008A32DE"/>
    <w:rsid w:val="008A361F"/>
    <w:rsid w:val="008A4BF4"/>
    <w:rsid w:val="008C0F26"/>
    <w:rsid w:val="008C747B"/>
    <w:rsid w:val="008D2CFF"/>
    <w:rsid w:val="008E5276"/>
    <w:rsid w:val="008F4483"/>
    <w:rsid w:val="008F5796"/>
    <w:rsid w:val="008F71B5"/>
    <w:rsid w:val="009313C7"/>
    <w:rsid w:val="009443DD"/>
    <w:rsid w:val="00945CFE"/>
    <w:rsid w:val="00946D03"/>
    <w:rsid w:val="00952382"/>
    <w:rsid w:val="00961750"/>
    <w:rsid w:val="0096346A"/>
    <w:rsid w:val="00965D1B"/>
    <w:rsid w:val="0096798A"/>
    <w:rsid w:val="00977540"/>
    <w:rsid w:val="0099228C"/>
    <w:rsid w:val="009973E5"/>
    <w:rsid w:val="009B167D"/>
    <w:rsid w:val="009B5FD1"/>
    <w:rsid w:val="009C3D4E"/>
    <w:rsid w:val="009C62E6"/>
    <w:rsid w:val="009D3CC9"/>
    <w:rsid w:val="009D5C70"/>
    <w:rsid w:val="009E3A57"/>
    <w:rsid w:val="00A11214"/>
    <w:rsid w:val="00A17889"/>
    <w:rsid w:val="00A23685"/>
    <w:rsid w:val="00A26998"/>
    <w:rsid w:val="00A31A59"/>
    <w:rsid w:val="00A325E1"/>
    <w:rsid w:val="00A36188"/>
    <w:rsid w:val="00A4295C"/>
    <w:rsid w:val="00A570E8"/>
    <w:rsid w:val="00A573B0"/>
    <w:rsid w:val="00A64D28"/>
    <w:rsid w:val="00A65C1E"/>
    <w:rsid w:val="00A6687E"/>
    <w:rsid w:val="00A97AFB"/>
    <w:rsid w:val="00A97BF9"/>
    <w:rsid w:val="00AA2C2B"/>
    <w:rsid w:val="00AA345A"/>
    <w:rsid w:val="00AA6B92"/>
    <w:rsid w:val="00AB7AC1"/>
    <w:rsid w:val="00AC4A32"/>
    <w:rsid w:val="00AC5E60"/>
    <w:rsid w:val="00AD32CE"/>
    <w:rsid w:val="00AD3788"/>
    <w:rsid w:val="00AE29C7"/>
    <w:rsid w:val="00AF17D8"/>
    <w:rsid w:val="00AF36C5"/>
    <w:rsid w:val="00AF4C17"/>
    <w:rsid w:val="00B06469"/>
    <w:rsid w:val="00B10B78"/>
    <w:rsid w:val="00B11984"/>
    <w:rsid w:val="00B21BA1"/>
    <w:rsid w:val="00B339D1"/>
    <w:rsid w:val="00B362A2"/>
    <w:rsid w:val="00B4402D"/>
    <w:rsid w:val="00B555B1"/>
    <w:rsid w:val="00B61E24"/>
    <w:rsid w:val="00B623AD"/>
    <w:rsid w:val="00B71389"/>
    <w:rsid w:val="00B713AB"/>
    <w:rsid w:val="00B739A8"/>
    <w:rsid w:val="00B73B33"/>
    <w:rsid w:val="00B76BBE"/>
    <w:rsid w:val="00B775E5"/>
    <w:rsid w:val="00B80812"/>
    <w:rsid w:val="00B8184A"/>
    <w:rsid w:val="00B84956"/>
    <w:rsid w:val="00B85912"/>
    <w:rsid w:val="00B85C07"/>
    <w:rsid w:val="00B8794C"/>
    <w:rsid w:val="00B92C7C"/>
    <w:rsid w:val="00BA49D0"/>
    <w:rsid w:val="00BA76BD"/>
    <w:rsid w:val="00BB1422"/>
    <w:rsid w:val="00BB59EE"/>
    <w:rsid w:val="00BB6DAA"/>
    <w:rsid w:val="00BC6323"/>
    <w:rsid w:val="00BD1CA5"/>
    <w:rsid w:val="00BD3884"/>
    <w:rsid w:val="00BD60EF"/>
    <w:rsid w:val="00BE115D"/>
    <w:rsid w:val="00BE1EF0"/>
    <w:rsid w:val="00BF5C2E"/>
    <w:rsid w:val="00C1059F"/>
    <w:rsid w:val="00C10C8B"/>
    <w:rsid w:val="00C113B4"/>
    <w:rsid w:val="00C11AC9"/>
    <w:rsid w:val="00C24DDB"/>
    <w:rsid w:val="00C26B6D"/>
    <w:rsid w:val="00C643C1"/>
    <w:rsid w:val="00C663D0"/>
    <w:rsid w:val="00C7129F"/>
    <w:rsid w:val="00C7323E"/>
    <w:rsid w:val="00C75EB6"/>
    <w:rsid w:val="00C81AC8"/>
    <w:rsid w:val="00C8228E"/>
    <w:rsid w:val="00C836C1"/>
    <w:rsid w:val="00C917A7"/>
    <w:rsid w:val="00C91827"/>
    <w:rsid w:val="00CA4C52"/>
    <w:rsid w:val="00CA4F18"/>
    <w:rsid w:val="00CB2D1A"/>
    <w:rsid w:val="00CC0D3C"/>
    <w:rsid w:val="00CC333C"/>
    <w:rsid w:val="00CC4B8B"/>
    <w:rsid w:val="00CC5E04"/>
    <w:rsid w:val="00CD4FBD"/>
    <w:rsid w:val="00CE0BF7"/>
    <w:rsid w:val="00CE45DC"/>
    <w:rsid w:val="00CE62B6"/>
    <w:rsid w:val="00CE7BD0"/>
    <w:rsid w:val="00CF1D48"/>
    <w:rsid w:val="00CF48A0"/>
    <w:rsid w:val="00D00D05"/>
    <w:rsid w:val="00D05AA2"/>
    <w:rsid w:val="00D07605"/>
    <w:rsid w:val="00D07A74"/>
    <w:rsid w:val="00D10E4A"/>
    <w:rsid w:val="00D17E3B"/>
    <w:rsid w:val="00D20B90"/>
    <w:rsid w:val="00D24851"/>
    <w:rsid w:val="00D32B54"/>
    <w:rsid w:val="00D3546E"/>
    <w:rsid w:val="00D37002"/>
    <w:rsid w:val="00D4525A"/>
    <w:rsid w:val="00D45523"/>
    <w:rsid w:val="00D5197B"/>
    <w:rsid w:val="00D54EDC"/>
    <w:rsid w:val="00D556D6"/>
    <w:rsid w:val="00D5795D"/>
    <w:rsid w:val="00D732CB"/>
    <w:rsid w:val="00D75C14"/>
    <w:rsid w:val="00D87E46"/>
    <w:rsid w:val="00D926AE"/>
    <w:rsid w:val="00D9311D"/>
    <w:rsid w:val="00D97477"/>
    <w:rsid w:val="00DA71AC"/>
    <w:rsid w:val="00DB0884"/>
    <w:rsid w:val="00DB3B8B"/>
    <w:rsid w:val="00DB63F5"/>
    <w:rsid w:val="00DB698A"/>
    <w:rsid w:val="00DB6A63"/>
    <w:rsid w:val="00DB75EB"/>
    <w:rsid w:val="00DC6C80"/>
    <w:rsid w:val="00DD0B24"/>
    <w:rsid w:val="00DD1016"/>
    <w:rsid w:val="00DD358A"/>
    <w:rsid w:val="00DD3F34"/>
    <w:rsid w:val="00DF3006"/>
    <w:rsid w:val="00DF5AC7"/>
    <w:rsid w:val="00E02F1D"/>
    <w:rsid w:val="00E10C97"/>
    <w:rsid w:val="00E1559F"/>
    <w:rsid w:val="00E24661"/>
    <w:rsid w:val="00E259D4"/>
    <w:rsid w:val="00E25E3E"/>
    <w:rsid w:val="00E27B45"/>
    <w:rsid w:val="00E30501"/>
    <w:rsid w:val="00E401C2"/>
    <w:rsid w:val="00E42879"/>
    <w:rsid w:val="00E506E1"/>
    <w:rsid w:val="00E507C5"/>
    <w:rsid w:val="00E61BEA"/>
    <w:rsid w:val="00E77809"/>
    <w:rsid w:val="00E810B7"/>
    <w:rsid w:val="00E85431"/>
    <w:rsid w:val="00E912F7"/>
    <w:rsid w:val="00E9237E"/>
    <w:rsid w:val="00E94A28"/>
    <w:rsid w:val="00EA5D7E"/>
    <w:rsid w:val="00EA6DF2"/>
    <w:rsid w:val="00EC380A"/>
    <w:rsid w:val="00EC4C72"/>
    <w:rsid w:val="00EC7B41"/>
    <w:rsid w:val="00ED0A2B"/>
    <w:rsid w:val="00ED6C4A"/>
    <w:rsid w:val="00EF4335"/>
    <w:rsid w:val="00EF6498"/>
    <w:rsid w:val="00F25693"/>
    <w:rsid w:val="00F276FC"/>
    <w:rsid w:val="00F32306"/>
    <w:rsid w:val="00F32A58"/>
    <w:rsid w:val="00F42916"/>
    <w:rsid w:val="00F448E9"/>
    <w:rsid w:val="00F47D29"/>
    <w:rsid w:val="00F5289C"/>
    <w:rsid w:val="00F52D22"/>
    <w:rsid w:val="00F61A1B"/>
    <w:rsid w:val="00F72E49"/>
    <w:rsid w:val="00F810AC"/>
    <w:rsid w:val="00F82318"/>
    <w:rsid w:val="00F857CE"/>
    <w:rsid w:val="00F87701"/>
    <w:rsid w:val="00F91535"/>
    <w:rsid w:val="00F94C17"/>
    <w:rsid w:val="00F96ED9"/>
    <w:rsid w:val="00F974AB"/>
    <w:rsid w:val="00FA4C7E"/>
    <w:rsid w:val="00FA71E8"/>
    <w:rsid w:val="00FB0B57"/>
    <w:rsid w:val="00FB1676"/>
    <w:rsid w:val="00FB1E8B"/>
    <w:rsid w:val="00FB3298"/>
    <w:rsid w:val="00FB5187"/>
    <w:rsid w:val="00FC1997"/>
    <w:rsid w:val="00FD2D4B"/>
    <w:rsid w:val="00FE09CE"/>
    <w:rsid w:val="00FE1CE0"/>
    <w:rsid w:val="00FE59FE"/>
    <w:rsid w:val="00FF6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395265"/>
    <o:shapelayout v:ext="edit">
      <o:idmap v:ext="edit" data="1"/>
    </o:shapelayout>
  </w:shapeDefaults>
  <w:decimalSymbol w:val="."/>
  <w:listSeparator w:val=","/>
  <w14:docId w14:val="62FD9B89"/>
  <w15:docId w15:val="{89BD3587-EC5B-483A-B735-1EE8E7328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framePr w:w="6408" w:h="1296" w:hSpace="180" w:wrap="around" w:vAnchor="text" w:hAnchor="page" w:x="4897" w:y="-431"/>
      <w:shd w:val="solid" w:color="FFFFFF" w:fill="FFFFFF"/>
      <w:tabs>
        <w:tab w:val="left" w:pos="3420"/>
      </w:tabs>
      <w:ind w:left="270" w:right="1965"/>
      <w:jc w:val="right"/>
      <w:outlineLvl w:val="0"/>
    </w:pPr>
    <w:rPr>
      <w:rFonts w:ascii="Garamond" w:hAnsi="Garamond"/>
      <w:b/>
      <w:spacing w:val="24"/>
      <w:sz w:val="40"/>
    </w:rPr>
  </w:style>
  <w:style w:type="paragraph" w:styleId="Heading2">
    <w:name w:val="heading 2"/>
    <w:basedOn w:val="Normal"/>
    <w:next w:val="Normal"/>
    <w:qFormat/>
    <w:rsid w:val="00394BD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MemoText">
    <w:name w:val="MemoText"/>
    <w:basedOn w:val="Normal"/>
    <w:rPr>
      <w:rFonts w:ascii="Arial" w:hAnsi="Arial"/>
      <w:noProof/>
      <w:sz w:val="22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</w:style>
  <w:style w:type="paragraph" w:styleId="BalloonText">
    <w:name w:val="Balloon Text"/>
    <w:basedOn w:val="Normal"/>
    <w:semiHidden/>
    <w:rsid w:val="00FA71E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nhideWhenUsed/>
    <w:rsid w:val="00E02F1D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02F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6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2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3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6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image" Target="media/image5.png"/><Relationship Id="rId10" Type="http://schemas.openxmlformats.org/officeDocument/2006/relationships/image" Target="media/image1.jpe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vvillasenor\Local%20Settings\Temporary%20Internet%20Files\Content.Outlook\9J229U7G\Staff%20Report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89E5E44D4D634EB4BD44513A57041D" ma:contentTypeVersion="0" ma:contentTypeDescription="Create a new document." ma:contentTypeScope="" ma:versionID="83cc8a04086185bad53e4655cbbc20cc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A85E13-7CFA-4236-9ACB-C2F79531E9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7E2A6C2-D480-4AC3-A7D7-7D16EA79928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72EFE37-3728-44EC-BA0C-22C642CE2F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Staff Report Template.dot</Template>
  <TotalTime>38</TotalTime>
  <Pages>3</Pages>
  <Words>196</Words>
  <Characters>1307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DATE:</vt:lpstr>
    </vt:vector>
  </TitlesOfParts>
  <Company>IKON</Company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</dc:title>
  <dc:subject>Memo</dc:subject>
  <dc:creator>vvillasenor</dc:creator>
  <cp:keywords/>
  <cp:lastModifiedBy>Lorraine Carmona</cp:lastModifiedBy>
  <cp:revision>3</cp:revision>
  <cp:lastPrinted>2022-11-29T18:47:00Z</cp:lastPrinted>
  <dcterms:created xsi:type="dcterms:W3CDTF">2022-11-29T19:24:00Z</dcterms:created>
  <dcterms:modified xsi:type="dcterms:W3CDTF">2022-12-01T22:44:00Z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0x0101000A89E5E44D4D634EB4BD44513A57041D</vt:lpwstr>
  </property>
</Properties>
</file>