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EAA993" w14:textId="77777777" w:rsidR="001E6973" w:rsidRDefault="001E6973">
      <w:pPr>
        <w:rPr>
          <w:rFonts w:ascii="Arial" w:hAnsi="Arial" w:cs="Arial"/>
          <w:sz w:val="22"/>
          <w:szCs w:val="22"/>
        </w:rPr>
      </w:pPr>
    </w:p>
    <w:p w14:paraId="187856F4" w14:textId="77777777" w:rsidR="00481DCE" w:rsidRPr="002620B3" w:rsidRDefault="003A45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535AC81D" wp14:editId="5CBBD354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>
        <w:trPr>
          <w:trHeight w:val="480"/>
        </w:trPr>
        <w:tc>
          <w:tcPr>
            <w:tcW w:w="1458" w:type="dxa"/>
          </w:tcPr>
          <w:p w14:paraId="5BAC8D8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70C53D1A" w:rsidR="00394BDD" w:rsidRPr="002620B3" w:rsidRDefault="00542687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June 20, 2023</w:t>
            </w:r>
          </w:p>
        </w:tc>
      </w:tr>
      <w:tr w:rsidR="00394BDD" w:rsidRPr="002620B3" w14:paraId="77039A9C" w14:textId="7777777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6942C3CE" w:rsidR="00571898" w:rsidRPr="00D37002" w:rsidRDefault="00CF1045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bookmarkStart w:id="0" w:name="_GoBack"/>
            <w:bookmarkEnd w:id="0"/>
            <w:r w:rsidR="00E9237E"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56281F25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CC333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Director of </w:t>
            </w:r>
            <w:r w:rsidR="00440C11">
              <w:rPr>
                <w:rFonts w:ascii="Arial" w:hAnsi="Arial" w:cs="Arial"/>
                <w:iCs/>
                <w:noProof/>
                <w:sz w:val="22"/>
                <w:szCs w:val="22"/>
              </w:rPr>
              <w:t>Administrative Services</w:t>
            </w:r>
          </w:p>
          <w:p w14:paraId="52C7F4AE" w14:textId="4E8BBA16" w:rsidR="00061993" w:rsidRPr="00D37002" w:rsidRDefault="00440C1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C02A5A7" w14:textId="69584EFF" w:rsidR="00394BDD" w:rsidRDefault="00F8770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Jacob Weatherbie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6A40BC3A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period ended </w:t>
            </w:r>
            <w:r w:rsidR="00542687">
              <w:rPr>
                <w:rFonts w:ascii="Arial" w:hAnsi="Arial" w:cs="Arial"/>
                <w:iCs/>
                <w:noProof/>
                <w:sz w:val="22"/>
                <w:szCs w:val="22"/>
              </w:rPr>
              <w:t>April 30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1D11E1">
              <w:rPr>
                <w:rFonts w:ascii="Arial" w:hAnsi="Arial" w:cs="Arial"/>
                <w:iCs/>
                <w:noProof/>
                <w:sz w:val="22"/>
                <w:szCs w:val="22"/>
              </w:rPr>
              <w:t>3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</w:p>
        </w:tc>
      </w:tr>
    </w:tbl>
    <w:p w14:paraId="2CF92CF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E3FD853" w14:textId="77777777" w:rsidR="00FA71E8" w:rsidRPr="002620B3" w:rsidRDefault="003A459F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2551008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749DD0A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8E0C6B" wp14:editId="777F2262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E871B4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4506FF9B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888BAE5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076B80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57E163F" w14:textId="32202B1C" w:rsid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 w:rsidR="00D10E4A">
        <w:rPr>
          <w:rFonts w:ascii="Arial" w:hAnsi="Arial" w:cs="Arial"/>
          <w:sz w:val="22"/>
          <w:szCs w:val="22"/>
        </w:rPr>
        <w:t>re</w:t>
      </w:r>
      <w:r w:rsidR="0069630B">
        <w:rPr>
          <w:rFonts w:ascii="Arial" w:hAnsi="Arial" w:cs="Arial"/>
          <w:sz w:val="22"/>
          <w:szCs w:val="22"/>
        </w:rPr>
        <w:t>flect</w:t>
      </w:r>
      <w:r w:rsidR="00562752">
        <w:rPr>
          <w:rFonts w:ascii="Arial" w:hAnsi="Arial" w:cs="Arial"/>
          <w:sz w:val="22"/>
          <w:szCs w:val="22"/>
        </w:rPr>
        <w:t xml:space="preserve"> unaudited</w:t>
      </w:r>
      <w:r w:rsidR="0069630B">
        <w:rPr>
          <w:rFonts w:ascii="Arial" w:hAnsi="Arial" w:cs="Arial"/>
          <w:sz w:val="22"/>
          <w:szCs w:val="22"/>
        </w:rPr>
        <w:t xml:space="preserve"> cash balances as of </w:t>
      </w:r>
      <w:r w:rsidR="00542687">
        <w:rPr>
          <w:rFonts w:ascii="Arial" w:hAnsi="Arial" w:cs="Arial"/>
          <w:iCs/>
          <w:noProof/>
          <w:sz w:val="22"/>
          <w:szCs w:val="22"/>
        </w:rPr>
        <w:t>April 30</w:t>
      </w:r>
      <w:r w:rsidR="00FA4C7E">
        <w:rPr>
          <w:rFonts w:ascii="Arial" w:hAnsi="Arial" w:cs="Arial"/>
          <w:iCs/>
          <w:noProof/>
          <w:sz w:val="22"/>
          <w:szCs w:val="22"/>
        </w:rPr>
        <w:t>, 202</w:t>
      </w:r>
      <w:r w:rsidR="001D11E1">
        <w:rPr>
          <w:rFonts w:ascii="Arial" w:hAnsi="Arial" w:cs="Arial"/>
          <w:iCs/>
          <w:noProof/>
          <w:sz w:val="22"/>
          <w:szCs w:val="22"/>
        </w:rPr>
        <w:t>3</w:t>
      </w:r>
      <w:r w:rsidR="008F71B5"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22C30228" w14:textId="77777777" w:rsidR="00F72E49" w:rsidRPr="00D10E4A" w:rsidRDefault="00F72E49" w:rsidP="00DA71AC">
      <w:pPr>
        <w:jc w:val="both"/>
        <w:rPr>
          <w:rFonts w:ascii="Arial" w:hAnsi="Arial" w:cs="Arial"/>
          <w:b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24A2BFD4" w14:textId="5F49D057" w:rsidR="00550476" w:rsidRDefault="00550476" w:rsidP="00BE115D">
      <w:pPr>
        <w:pStyle w:val="MemoText"/>
        <w:rPr>
          <w:rFonts w:cs="Arial"/>
          <w:iCs/>
          <w:noProof w:val="0"/>
        </w:rPr>
      </w:pPr>
    </w:p>
    <w:p w14:paraId="2DCA80C9" w14:textId="0481E586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064F04D9" w14:textId="77777777" w:rsidR="00B80812" w:rsidRDefault="00B80812" w:rsidP="00BE115D">
      <w:pPr>
        <w:pStyle w:val="MemoText"/>
        <w:rPr>
          <w:rFonts w:cs="Arial"/>
          <w:iCs/>
          <w:noProof w:val="0"/>
        </w:rPr>
      </w:pPr>
    </w:p>
    <w:p w14:paraId="62C11B79" w14:textId="2547CA59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4E2A868E" w14:textId="5078E7B3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495DB05E" w14:textId="77777777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2A0D4AB3" w14:textId="7DE3FE59" w:rsidR="00262189" w:rsidRDefault="00B37791" w:rsidP="00606DA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0ACFABE3" wp14:editId="55E644A3">
            <wp:extent cx="4704715" cy="6495415"/>
            <wp:effectExtent l="0" t="0" r="635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715" cy="6495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0E0E23" w14:textId="77777777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7E72AFE7" w14:textId="01A9846C" w:rsidR="001620BA" w:rsidRDefault="001620BA" w:rsidP="00606DAE">
      <w:pPr>
        <w:pStyle w:val="MemoText"/>
        <w:jc w:val="center"/>
        <w:rPr>
          <w:rFonts w:cs="Arial"/>
          <w:iCs/>
          <w:noProof w:val="0"/>
        </w:rPr>
      </w:pPr>
    </w:p>
    <w:p w14:paraId="31500ACF" w14:textId="6039AC40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0D82A563" w14:textId="41EEE270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0471B590" w14:textId="77777777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6C8BA8D6" w14:textId="5AF78BCB" w:rsidR="00DD3F34" w:rsidRDefault="00DD3F34" w:rsidP="00606DAE">
      <w:pPr>
        <w:pStyle w:val="MemoText"/>
        <w:jc w:val="center"/>
        <w:rPr>
          <w:rFonts w:cs="Arial"/>
          <w:iCs/>
          <w:noProof w:val="0"/>
        </w:rPr>
      </w:pPr>
    </w:p>
    <w:p w14:paraId="66BB7067" w14:textId="31961EF5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3FD40B04" w14:textId="77777777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44B76C00" w14:textId="633C4D14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4BB703C8" w14:textId="214C2971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01DE9E75" w14:textId="24A5EC39" w:rsidR="006E1301" w:rsidRDefault="006E1301" w:rsidP="00606DAE">
      <w:pPr>
        <w:pStyle w:val="MemoText"/>
        <w:jc w:val="center"/>
        <w:rPr>
          <w:rFonts w:cs="Arial"/>
          <w:iCs/>
          <w:noProof w:val="0"/>
        </w:rPr>
      </w:pPr>
    </w:p>
    <w:p w14:paraId="0C641383" w14:textId="21C7587D" w:rsidR="00B555B1" w:rsidRDefault="00B37791" w:rsidP="00606DA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63CA0309" wp14:editId="6D60486C">
            <wp:extent cx="4819015" cy="1371600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015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7363A9" w14:textId="02E1E688" w:rsidR="00262189" w:rsidRDefault="00262189" w:rsidP="00606DAE">
      <w:pPr>
        <w:pStyle w:val="MemoText"/>
        <w:jc w:val="center"/>
        <w:rPr>
          <w:rFonts w:cs="Arial"/>
          <w:iCs/>
          <w:noProof w:val="0"/>
        </w:rPr>
      </w:pPr>
    </w:p>
    <w:p w14:paraId="7A935EB6" w14:textId="54D9051C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69AABE0D" w14:textId="0660D5E9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4BFB0F4E" w14:textId="4F9FE945" w:rsidR="00561B75" w:rsidRDefault="00561B75" w:rsidP="00606DAE">
      <w:pPr>
        <w:pStyle w:val="MemoText"/>
        <w:jc w:val="center"/>
        <w:rPr>
          <w:rFonts w:cs="Arial"/>
          <w:iCs/>
          <w:noProof w:val="0"/>
        </w:rPr>
      </w:pPr>
    </w:p>
    <w:p w14:paraId="6CB1C6DB" w14:textId="135C2920" w:rsidR="000314C7" w:rsidRDefault="00B37791" w:rsidP="00606DA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2B8F7E21" wp14:editId="760E082A">
            <wp:extent cx="4819015" cy="1885950"/>
            <wp:effectExtent l="0" t="0" r="63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015" cy="188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0D2815" w14:textId="4671D5DA" w:rsidR="00174A20" w:rsidRDefault="00174A20" w:rsidP="008A32DE">
      <w:pPr>
        <w:pStyle w:val="MemoText"/>
        <w:jc w:val="center"/>
        <w:rPr>
          <w:rFonts w:cs="Arial"/>
          <w:iCs/>
          <w:noProof w:val="0"/>
        </w:rPr>
      </w:pPr>
    </w:p>
    <w:p w14:paraId="1825EDD4" w14:textId="65CA506C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1D7C2DE8" w14:textId="77777777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75C78A89" w14:textId="01385517" w:rsidR="005042CF" w:rsidRDefault="005042CF" w:rsidP="00561B75">
      <w:pPr>
        <w:pStyle w:val="MemoText"/>
        <w:jc w:val="center"/>
        <w:rPr>
          <w:rFonts w:cs="Arial"/>
          <w:iCs/>
          <w:noProof w:val="0"/>
        </w:rPr>
      </w:pPr>
    </w:p>
    <w:p w14:paraId="325077B0" w14:textId="76AA2A60" w:rsidR="00E25E3E" w:rsidRDefault="00B37791" w:rsidP="00561B75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3924317C" wp14:editId="63029F67">
            <wp:extent cx="4819015" cy="1343025"/>
            <wp:effectExtent l="0" t="0" r="63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015" cy="134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3117D2" w14:textId="77777777" w:rsidR="00262189" w:rsidRDefault="00262189" w:rsidP="00174A20">
      <w:pPr>
        <w:pStyle w:val="MemoText"/>
        <w:rPr>
          <w:rFonts w:cs="Arial"/>
          <w:iCs/>
          <w:noProof w:val="0"/>
        </w:rPr>
      </w:pPr>
    </w:p>
    <w:p w14:paraId="540C5921" w14:textId="6A2AC8A8" w:rsidR="005042CF" w:rsidRDefault="005042CF" w:rsidP="00105EB5">
      <w:pPr>
        <w:pStyle w:val="MemoText"/>
        <w:jc w:val="center"/>
        <w:rPr>
          <w:rFonts w:cs="Arial"/>
          <w:iCs/>
          <w:noProof w:val="0"/>
        </w:rPr>
      </w:pPr>
    </w:p>
    <w:p w14:paraId="2C54B32B" w14:textId="77777777" w:rsidR="00105EB5" w:rsidRDefault="00105EB5" w:rsidP="00ED6C4A">
      <w:pPr>
        <w:pStyle w:val="MemoText"/>
      </w:pPr>
    </w:p>
    <w:p w14:paraId="486A30E4" w14:textId="77777777" w:rsidR="009313C7" w:rsidRDefault="009313C7" w:rsidP="00606DAE">
      <w:pPr>
        <w:pStyle w:val="MemoText"/>
        <w:jc w:val="center"/>
      </w:pPr>
    </w:p>
    <w:p w14:paraId="2CE2847A" w14:textId="77777777" w:rsidR="00E25E3E" w:rsidRDefault="00E25E3E" w:rsidP="00606DAE">
      <w:pPr>
        <w:pStyle w:val="MemoText"/>
        <w:jc w:val="center"/>
      </w:pPr>
    </w:p>
    <w:p w14:paraId="09011A82" w14:textId="25BD209F" w:rsidR="00234BF9" w:rsidRDefault="00234BF9" w:rsidP="00606DAE">
      <w:pPr>
        <w:pStyle w:val="MemoText"/>
        <w:jc w:val="center"/>
      </w:pPr>
    </w:p>
    <w:p w14:paraId="0A62AD12" w14:textId="77777777" w:rsidR="00AA6B92" w:rsidRDefault="00AA6B92" w:rsidP="00606DAE">
      <w:pPr>
        <w:pStyle w:val="MemoText"/>
        <w:jc w:val="center"/>
      </w:pPr>
    </w:p>
    <w:p w14:paraId="069635BA" w14:textId="77777777" w:rsidR="00BC6323" w:rsidRDefault="00BC6323" w:rsidP="00AA6B92">
      <w:pPr>
        <w:pStyle w:val="MemoText"/>
        <w:jc w:val="center"/>
      </w:pPr>
    </w:p>
    <w:p w14:paraId="4B97DE29" w14:textId="77777777" w:rsidR="00E25E3E" w:rsidRDefault="00E25E3E" w:rsidP="00AA6B92">
      <w:pPr>
        <w:pStyle w:val="MemoText"/>
        <w:jc w:val="center"/>
      </w:pPr>
    </w:p>
    <w:p w14:paraId="1C32B093" w14:textId="77777777" w:rsidR="00E25E3E" w:rsidRDefault="00E25E3E" w:rsidP="00AA6B92">
      <w:pPr>
        <w:pStyle w:val="MemoText"/>
        <w:jc w:val="center"/>
      </w:pPr>
    </w:p>
    <w:p w14:paraId="5FACBD89" w14:textId="77777777" w:rsidR="00E25E3E" w:rsidRDefault="00E25E3E" w:rsidP="00AA6B92">
      <w:pPr>
        <w:pStyle w:val="MemoText"/>
        <w:jc w:val="center"/>
      </w:pPr>
    </w:p>
    <w:p w14:paraId="00F00B36" w14:textId="77777777" w:rsidR="00063785" w:rsidRDefault="00063785" w:rsidP="00606DAE">
      <w:pPr>
        <w:pStyle w:val="MemoText"/>
        <w:jc w:val="center"/>
      </w:pPr>
    </w:p>
    <w:p w14:paraId="13EAD350" w14:textId="77777777" w:rsidR="009973E5" w:rsidRDefault="009973E5" w:rsidP="00606DAE">
      <w:pPr>
        <w:pStyle w:val="MemoText"/>
        <w:jc w:val="center"/>
      </w:pPr>
    </w:p>
    <w:p w14:paraId="32B95C7C" w14:textId="77777777" w:rsidR="009973E5" w:rsidRDefault="009973E5" w:rsidP="00606DAE">
      <w:pPr>
        <w:pStyle w:val="MemoText"/>
        <w:jc w:val="center"/>
      </w:pPr>
    </w:p>
    <w:p w14:paraId="70C4265D" w14:textId="77777777" w:rsidR="00F94C17" w:rsidRDefault="00F94C17" w:rsidP="00E259D4">
      <w:pPr>
        <w:pStyle w:val="MemoText"/>
      </w:pPr>
    </w:p>
    <w:p w14:paraId="2539257C" w14:textId="7986FDFF" w:rsidR="007B4750" w:rsidRDefault="007B4750" w:rsidP="00561B75">
      <w:pPr>
        <w:pStyle w:val="MemoText"/>
      </w:pPr>
    </w:p>
    <w:p w14:paraId="1CD72AAB" w14:textId="33C4D5D5" w:rsidR="00340D63" w:rsidRDefault="00340D63" w:rsidP="007B4750">
      <w:pPr>
        <w:pStyle w:val="MemoText"/>
        <w:jc w:val="center"/>
      </w:pPr>
    </w:p>
    <w:p w14:paraId="2197A5EF" w14:textId="70EBD5F9" w:rsidR="00F448E9" w:rsidRDefault="00B37791" w:rsidP="00606DAE">
      <w:pPr>
        <w:pStyle w:val="MemoText"/>
        <w:jc w:val="center"/>
      </w:pPr>
      <w:r>
        <w:drawing>
          <wp:inline distT="0" distB="0" distL="0" distR="0" wp14:anchorId="4AFF582C" wp14:editId="2BF4FF1D">
            <wp:extent cx="4085590" cy="3733165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590" cy="3733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C57DC4" w14:textId="77777777" w:rsidR="00660040" w:rsidRDefault="00660040" w:rsidP="00606DAE">
      <w:pPr>
        <w:pStyle w:val="MemoText"/>
        <w:jc w:val="center"/>
      </w:pPr>
    </w:p>
    <w:p w14:paraId="2076AE08" w14:textId="77777777" w:rsidR="00BC6323" w:rsidRDefault="00BC6323" w:rsidP="00606DAE">
      <w:pPr>
        <w:pStyle w:val="MemoText"/>
        <w:jc w:val="center"/>
      </w:pPr>
    </w:p>
    <w:p w14:paraId="03FF3CFB" w14:textId="77777777" w:rsidR="00726CDC" w:rsidRDefault="00726CDC" w:rsidP="00606DAE">
      <w:pPr>
        <w:pStyle w:val="MemoText"/>
        <w:jc w:val="center"/>
      </w:pPr>
    </w:p>
    <w:p w14:paraId="71D31504" w14:textId="77777777" w:rsidR="009D3CC9" w:rsidRDefault="009D3CC9" w:rsidP="00606DAE">
      <w:pPr>
        <w:pStyle w:val="MemoText"/>
        <w:jc w:val="center"/>
        <w:rPr>
          <w:rFonts w:cs="Arial"/>
          <w:iCs/>
          <w:noProof w:val="0"/>
        </w:rPr>
      </w:pPr>
    </w:p>
    <w:p w14:paraId="49DA1E42" w14:textId="77777777" w:rsidR="00B85C07" w:rsidRDefault="00B85C07" w:rsidP="00606DAE">
      <w:pPr>
        <w:pStyle w:val="MemoText"/>
        <w:jc w:val="center"/>
        <w:rPr>
          <w:rFonts w:cs="Arial"/>
          <w:iCs/>
          <w:noProof w:val="0"/>
        </w:rPr>
      </w:pPr>
    </w:p>
    <w:p w14:paraId="4FC7A1B8" w14:textId="77777777" w:rsidR="00654513" w:rsidRDefault="00654513" w:rsidP="00E25E3E">
      <w:pPr>
        <w:pStyle w:val="MemoText"/>
        <w:rPr>
          <w:rFonts w:cs="Arial"/>
          <w:iCs/>
          <w:noProof w:val="0"/>
        </w:rPr>
      </w:pPr>
    </w:p>
    <w:p w14:paraId="3893DE38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1BC0E409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1F8F101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64294FE" w14:textId="77777777" w:rsidR="00606DAE" w:rsidRPr="00D37002" w:rsidRDefault="00606DAE" w:rsidP="00340D63">
      <w:pPr>
        <w:pStyle w:val="MemoText"/>
        <w:rPr>
          <w:rFonts w:cs="Arial"/>
          <w:iCs/>
          <w:noProof w:val="0"/>
        </w:rPr>
      </w:pPr>
    </w:p>
    <w:sectPr w:rsidR="00606DAE" w:rsidRPr="00D37002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1E2BF" w14:textId="77777777" w:rsidR="003A459F" w:rsidRDefault="003A459F">
      <w:r>
        <w:separator/>
      </w:r>
    </w:p>
  </w:endnote>
  <w:endnote w:type="continuationSeparator" w:id="0">
    <w:p w14:paraId="7E0A5099" w14:textId="77777777" w:rsidR="003A459F" w:rsidRDefault="003A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1333E2" w14:textId="77777777" w:rsidR="003A459F" w:rsidRDefault="003A459F">
      <w:r>
        <w:separator/>
      </w:r>
    </w:p>
  </w:footnote>
  <w:footnote w:type="continuationSeparator" w:id="0">
    <w:p w14:paraId="17699C99" w14:textId="77777777" w:rsidR="003A459F" w:rsidRDefault="003A4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oundrect w14:anchorId="4BA1CB7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38E307" w14:textId="69C361AF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CF1045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CF1045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2E692FD2" w:rsidR="00373996" w:rsidRPr="00AF4C17" w:rsidRDefault="0054268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June 20,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99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59F"/>
    <w:rsid w:val="00003AC4"/>
    <w:rsid w:val="00003FEF"/>
    <w:rsid w:val="00010568"/>
    <w:rsid w:val="000123FE"/>
    <w:rsid w:val="00014F7E"/>
    <w:rsid w:val="000176F3"/>
    <w:rsid w:val="00020A15"/>
    <w:rsid w:val="00024D56"/>
    <w:rsid w:val="000277C5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75FDA"/>
    <w:rsid w:val="00084A31"/>
    <w:rsid w:val="00085C7D"/>
    <w:rsid w:val="00087E29"/>
    <w:rsid w:val="00092A4B"/>
    <w:rsid w:val="000A1506"/>
    <w:rsid w:val="000A46D2"/>
    <w:rsid w:val="000B5198"/>
    <w:rsid w:val="000C4BFD"/>
    <w:rsid w:val="000D3077"/>
    <w:rsid w:val="000D67E5"/>
    <w:rsid w:val="000D6A76"/>
    <w:rsid w:val="000E3CD8"/>
    <w:rsid w:val="000E7E26"/>
    <w:rsid w:val="000F2A9B"/>
    <w:rsid w:val="000F776C"/>
    <w:rsid w:val="001059CA"/>
    <w:rsid w:val="00105EB5"/>
    <w:rsid w:val="00121451"/>
    <w:rsid w:val="001262C0"/>
    <w:rsid w:val="00126733"/>
    <w:rsid w:val="001304C1"/>
    <w:rsid w:val="0013687F"/>
    <w:rsid w:val="0014009D"/>
    <w:rsid w:val="00142293"/>
    <w:rsid w:val="001620BA"/>
    <w:rsid w:val="0016648C"/>
    <w:rsid w:val="001671B9"/>
    <w:rsid w:val="00174A20"/>
    <w:rsid w:val="00177D23"/>
    <w:rsid w:val="001906AB"/>
    <w:rsid w:val="00195789"/>
    <w:rsid w:val="001B525C"/>
    <w:rsid w:val="001C0CB4"/>
    <w:rsid w:val="001C2261"/>
    <w:rsid w:val="001C5FB9"/>
    <w:rsid w:val="001D11E1"/>
    <w:rsid w:val="001D19B3"/>
    <w:rsid w:val="001D5A6E"/>
    <w:rsid w:val="001E0120"/>
    <w:rsid w:val="001E1E38"/>
    <w:rsid w:val="001E2185"/>
    <w:rsid w:val="001E6973"/>
    <w:rsid w:val="001F5B31"/>
    <w:rsid w:val="001F7B1E"/>
    <w:rsid w:val="002047D4"/>
    <w:rsid w:val="002074A5"/>
    <w:rsid w:val="00216D91"/>
    <w:rsid w:val="00217B56"/>
    <w:rsid w:val="00220271"/>
    <w:rsid w:val="00234BF9"/>
    <w:rsid w:val="0023547C"/>
    <w:rsid w:val="002565A6"/>
    <w:rsid w:val="00260417"/>
    <w:rsid w:val="0026190B"/>
    <w:rsid w:val="002620B3"/>
    <w:rsid w:val="00262189"/>
    <w:rsid w:val="00267FFA"/>
    <w:rsid w:val="00270CB3"/>
    <w:rsid w:val="0029002C"/>
    <w:rsid w:val="00295D1E"/>
    <w:rsid w:val="002A0096"/>
    <w:rsid w:val="002A0797"/>
    <w:rsid w:val="002A1F20"/>
    <w:rsid w:val="002B65B1"/>
    <w:rsid w:val="002C084C"/>
    <w:rsid w:val="002D397E"/>
    <w:rsid w:val="002E1F80"/>
    <w:rsid w:val="002F5377"/>
    <w:rsid w:val="003001D6"/>
    <w:rsid w:val="003016DD"/>
    <w:rsid w:val="00305CF8"/>
    <w:rsid w:val="00307EEA"/>
    <w:rsid w:val="0031741A"/>
    <w:rsid w:val="00325F42"/>
    <w:rsid w:val="0033128E"/>
    <w:rsid w:val="00335153"/>
    <w:rsid w:val="00340D63"/>
    <w:rsid w:val="003500C4"/>
    <w:rsid w:val="00361018"/>
    <w:rsid w:val="00373996"/>
    <w:rsid w:val="00394BDD"/>
    <w:rsid w:val="003969B4"/>
    <w:rsid w:val="003A459F"/>
    <w:rsid w:val="003B3082"/>
    <w:rsid w:val="003B6C87"/>
    <w:rsid w:val="003B6D40"/>
    <w:rsid w:val="003C22EC"/>
    <w:rsid w:val="003C4257"/>
    <w:rsid w:val="003D4060"/>
    <w:rsid w:val="003D4B91"/>
    <w:rsid w:val="003E2DE9"/>
    <w:rsid w:val="003E3E9A"/>
    <w:rsid w:val="003F19E2"/>
    <w:rsid w:val="003F2709"/>
    <w:rsid w:val="003F28B4"/>
    <w:rsid w:val="003F7427"/>
    <w:rsid w:val="003F7DE3"/>
    <w:rsid w:val="00403A41"/>
    <w:rsid w:val="00404B87"/>
    <w:rsid w:val="00407BE8"/>
    <w:rsid w:val="00412B23"/>
    <w:rsid w:val="00427F0D"/>
    <w:rsid w:val="004322CA"/>
    <w:rsid w:val="004328AD"/>
    <w:rsid w:val="0043301A"/>
    <w:rsid w:val="00440C11"/>
    <w:rsid w:val="00443401"/>
    <w:rsid w:val="004517E1"/>
    <w:rsid w:val="00456602"/>
    <w:rsid w:val="00464FA7"/>
    <w:rsid w:val="00471C1E"/>
    <w:rsid w:val="00472450"/>
    <w:rsid w:val="00474920"/>
    <w:rsid w:val="00481DCE"/>
    <w:rsid w:val="00485171"/>
    <w:rsid w:val="00495161"/>
    <w:rsid w:val="004C6408"/>
    <w:rsid w:val="004D3F3F"/>
    <w:rsid w:val="004E0B0D"/>
    <w:rsid w:val="004E152A"/>
    <w:rsid w:val="004E1C69"/>
    <w:rsid w:val="005042CF"/>
    <w:rsid w:val="00505860"/>
    <w:rsid w:val="00511023"/>
    <w:rsid w:val="00520447"/>
    <w:rsid w:val="00520F9A"/>
    <w:rsid w:val="00525B17"/>
    <w:rsid w:val="00540B70"/>
    <w:rsid w:val="00540CCA"/>
    <w:rsid w:val="00542687"/>
    <w:rsid w:val="00543CF7"/>
    <w:rsid w:val="005476B1"/>
    <w:rsid w:val="00550476"/>
    <w:rsid w:val="00561B75"/>
    <w:rsid w:val="00562752"/>
    <w:rsid w:val="00571771"/>
    <w:rsid w:val="00571898"/>
    <w:rsid w:val="00571925"/>
    <w:rsid w:val="00574F5C"/>
    <w:rsid w:val="005767D3"/>
    <w:rsid w:val="00586F25"/>
    <w:rsid w:val="00590566"/>
    <w:rsid w:val="00590A2F"/>
    <w:rsid w:val="00591AE0"/>
    <w:rsid w:val="005A4210"/>
    <w:rsid w:val="005A7CAB"/>
    <w:rsid w:val="005B17B4"/>
    <w:rsid w:val="005B7180"/>
    <w:rsid w:val="005B7951"/>
    <w:rsid w:val="005B7CC3"/>
    <w:rsid w:val="005C0366"/>
    <w:rsid w:val="005C142D"/>
    <w:rsid w:val="005D730B"/>
    <w:rsid w:val="005E4246"/>
    <w:rsid w:val="005F48AA"/>
    <w:rsid w:val="005F4915"/>
    <w:rsid w:val="005F5321"/>
    <w:rsid w:val="00606DAE"/>
    <w:rsid w:val="0061330D"/>
    <w:rsid w:val="00632C04"/>
    <w:rsid w:val="00646A5F"/>
    <w:rsid w:val="00654513"/>
    <w:rsid w:val="00655B5E"/>
    <w:rsid w:val="00656E95"/>
    <w:rsid w:val="00656ED0"/>
    <w:rsid w:val="00660040"/>
    <w:rsid w:val="006756AB"/>
    <w:rsid w:val="00676EDB"/>
    <w:rsid w:val="0069630B"/>
    <w:rsid w:val="006A344F"/>
    <w:rsid w:val="006B27B3"/>
    <w:rsid w:val="006B4F9D"/>
    <w:rsid w:val="006C1BE5"/>
    <w:rsid w:val="006C4697"/>
    <w:rsid w:val="006C65FB"/>
    <w:rsid w:val="006D239A"/>
    <w:rsid w:val="006E1301"/>
    <w:rsid w:val="006F09EC"/>
    <w:rsid w:val="006F49A5"/>
    <w:rsid w:val="00701E5C"/>
    <w:rsid w:val="00704AF8"/>
    <w:rsid w:val="007113F8"/>
    <w:rsid w:val="007153C2"/>
    <w:rsid w:val="00726CDC"/>
    <w:rsid w:val="00750DB2"/>
    <w:rsid w:val="00763937"/>
    <w:rsid w:val="00767CA5"/>
    <w:rsid w:val="00782674"/>
    <w:rsid w:val="007940C1"/>
    <w:rsid w:val="007A2228"/>
    <w:rsid w:val="007A37C7"/>
    <w:rsid w:val="007B4750"/>
    <w:rsid w:val="007B7624"/>
    <w:rsid w:val="007C149E"/>
    <w:rsid w:val="007C1BF9"/>
    <w:rsid w:val="007C7E81"/>
    <w:rsid w:val="007D7B1B"/>
    <w:rsid w:val="007F0173"/>
    <w:rsid w:val="007F4DAC"/>
    <w:rsid w:val="00800120"/>
    <w:rsid w:val="00801378"/>
    <w:rsid w:val="008064AA"/>
    <w:rsid w:val="00823C3D"/>
    <w:rsid w:val="00827927"/>
    <w:rsid w:val="00835B57"/>
    <w:rsid w:val="00840FAB"/>
    <w:rsid w:val="008419B8"/>
    <w:rsid w:val="008431FB"/>
    <w:rsid w:val="0085375E"/>
    <w:rsid w:val="008635B8"/>
    <w:rsid w:val="008719A9"/>
    <w:rsid w:val="00872622"/>
    <w:rsid w:val="008846DD"/>
    <w:rsid w:val="00885EA0"/>
    <w:rsid w:val="00887426"/>
    <w:rsid w:val="00891B16"/>
    <w:rsid w:val="008A2544"/>
    <w:rsid w:val="008A32DE"/>
    <w:rsid w:val="008A4BF4"/>
    <w:rsid w:val="008C0F26"/>
    <w:rsid w:val="008C1042"/>
    <w:rsid w:val="008C747B"/>
    <w:rsid w:val="008D2CFF"/>
    <w:rsid w:val="008E5276"/>
    <w:rsid w:val="008F4483"/>
    <w:rsid w:val="008F5796"/>
    <w:rsid w:val="008F71B5"/>
    <w:rsid w:val="0091667F"/>
    <w:rsid w:val="009313C7"/>
    <w:rsid w:val="009443DD"/>
    <w:rsid w:val="00945CFE"/>
    <w:rsid w:val="00946D03"/>
    <w:rsid w:val="00953487"/>
    <w:rsid w:val="00961750"/>
    <w:rsid w:val="00965D1B"/>
    <w:rsid w:val="0096798A"/>
    <w:rsid w:val="00977540"/>
    <w:rsid w:val="00985B9E"/>
    <w:rsid w:val="009973E5"/>
    <w:rsid w:val="009B167D"/>
    <w:rsid w:val="009B5FD1"/>
    <w:rsid w:val="009C3D4E"/>
    <w:rsid w:val="009C62E6"/>
    <w:rsid w:val="009D3CC9"/>
    <w:rsid w:val="009E0360"/>
    <w:rsid w:val="009E3A57"/>
    <w:rsid w:val="00A11214"/>
    <w:rsid w:val="00A23685"/>
    <w:rsid w:val="00A26998"/>
    <w:rsid w:val="00A31A59"/>
    <w:rsid w:val="00A325E1"/>
    <w:rsid w:val="00A36188"/>
    <w:rsid w:val="00A52DC2"/>
    <w:rsid w:val="00A570E8"/>
    <w:rsid w:val="00A573B0"/>
    <w:rsid w:val="00A64D28"/>
    <w:rsid w:val="00A65C1E"/>
    <w:rsid w:val="00A6687E"/>
    <w:rsid w:val="00A77C7F"/>
    <w:rsid w:val="00A97AFB"/>
    <w:rsid w:val="00A97BF9"/>
    <w:rsid w:val="00AA2C2B"/>
    <w:rsid w:val="00AA345A"/>
    <w:rsid w:val="00AA6B92"/>
    <w:rsid w:val="00AB7AC1"/>
    <w:rsid w:val="00AC4A32"/>
    <w:rsid w:val="00AC5E60"/>
    <w:rsid w:val="00AD32CE"/>
    <w:rsid w:val="00AD3788"/>
    <w:rsid w:val="00AD616E"/>
    <w:rsid w:val="00AE29C7"/>
    <w:rsid w:val="00AF17D8"/>
    <w:rsid w:val="00AF36C5"/>
    <w:rsid w:val="00AF4C17"/>
    <w:rsid w:val="00B06469"/>
    <w:rsid w:val="00B10B78"/>
    <w:rsid w:val="00B11984"/>
    <w:rsid w:val="00B339D1"/>
    <w:rsid w:val="00B352D1"/>
    <w:rsid w:val="00B362A2"/>
    <w:rsid w:val="00B37791"/>
    <w:rsid w:val="00B4402D"/>
    <w:rsid w:val="00B555B1"/>
    <w:rsid w:val="00B61E24"/>
    <w:rsid w:val="00B623AD"/>
    <w:rsid w:val="00B71389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95A"/>
    <w:rsid w:val="00B92C7C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0483"/>
    <w:rsid w:val="00C24DDB"/>
    <w:rsid w:val="00C26B6D"/>
    <w:rsid w:val="00C663D0"/>
    <w:rsid w:val="00C7129F"/>
    <w:rsid w:val="00C7323E"/>
    <w:rsid w:val="00C75EB6"/>
    <w:rsid w:val="00C81AC8"/>
    <w:rsid w:val="00C8228E"/>
    <w:rsid w:val="00C836C1"/>
    <w:rsid w:val="00C917A7"/>
    <w:rsid w:val="00CA4C52"/>
    <w:rsid w:val="00CA4F18"/>
    <w:rsid w:val="00CB2ADA"/>
    <w:rsid w:val="00CB2D1A"/>
    <w:rsid w:val="00CC333C"/>
    <w:rsid w:val="00CC4B8B"/>
    <w:rsid w:val="00CC5E04"/>
    <w:rsid w:val="00CD4FBD"/>
    <w:rsid w:val="00CE0BF7"/>
    <w:rsid w:val="00CE45DC"/>
    <w:rsid w:val="00CE62B6"/>
    <w:rsid w:val="00CE7BD0"/>
    <w:rsid w:val="00CF1045"/>
    <w:rsid w:val="00CF1D48"/>
    <w:rsid w:val="00CF48A0"/>
    <w:rsid w:val="00D00D05"/>
    <w:rsid w:val="00D05AA2"/>
    <w:rsid w:val="00D07605"/>
    <w:rsid w:val="00D07A74"/>
    <w:rsid w:val="00D10E4A"/>
    <w:rsid w:val="00D17E3B"/>
    <w:rsid w:val="00D20B90"/>
    <w:rsid w:val="00D24851"/>
    <w:rsid w:val="00D37002"/>
    <w:rsid w:val="00D45523"/>
    <w:rsid w:val="00D5197B"/>
    <w:rsid w:val="00D54EDC"/>
    <w:rsid w:val="00D556D6"/>
    <w:rsid w:val="00D5795D"/>
    <w:rsid w:val="00D732CB"/>
    <w:rsid w:val="00D75C14"/>
    <w:rsid w:val="00D87E46"/>
    <w:rsid w:val="00D926AE"/>
    <w:rsid w:val="00D97477"/>
    <w:rsid w:val="00DA71AC"/>
    <w:rsid w:val="00DB0884"/>
    <w:rsid w:val="00DB63F5"/>
    <w:rsid w:val="00DB698A"/>
    <w:rsid w:val="00DB6A63"/>
    <w:rsid w:val="00DB75EB"/>
    <w:rsid w:val="00DC6C80"/>
    <w:rsid w:val="00DD0B24"/>
    <w:rsid w:val="00DD1016"/>
    <w:rsid w:val="00DD358A"/>
    <w:rsid w:val="00DD3F34"/>
    <w:rsid w:val="00DF3006"/>
    <w:rsid w:val="00DF5AC7"/>
    <w:rsid w:val="00E02F1D"/>
    <w:rsid w:val="00E10C97"/>
    <w:rsid w:val="00E1559F"/>
    <w:rsid w:val="00E24661"/>
    <w:rsid w:val="00E259D4"/>
    <w:rsid w:val="00E25E3E"/>
    <w:rsid w:val="00E27B45"/>
    <w:rsid w:val="00E30501"/>
    <w:rsid w:val="00E3089D"/>
    <w:rsid w:val="00E42879"/>
    <w:rsid w:val="00E506E1"/>
    <w:rsid w:val="00E507C5"/>
    <w:rsid w:val="00E561E2"/>
    <w:rsid w:val="00E61BEA"/>
    <w:rsid w:val="00E77809"/>
    <w:rsid w:val="00E810B7"/>
    <w:rsid w:val="00E85431"/>
    <w:rsid w:val="00E9237E"/>
    <w:rsid w:val="00E94A28"/>
    <w:rsid w:val="00E95025"/>
    <w:rsid w:val="00E95FEA"/>
    <w:rsid w:val="00EA6DF2"/>
    <w:rsid w:val="00EC380A"/>
    <w:rsid w:val="00EC4C72"/>
    <w:rsid w:val="00EC7B41"/>
    <w:rsid w:val="00ED0A2B"/>
    <w:rsid w:val="00ED3AC0"/>
    <w:rsid w:val="00ED6C4A"/>
    <w:rsid w:val="00EE13D9"/>
    <w:rsid w:val="00EF1FCB"/>
    <w:rsid w:val="00EF4335"/>
    <w:rsid w:val="00EF6498"/>
    <w:rsid w:val="00F276FC"/>
    <w:rsid w:val="00F32306"/>
    <w:rsid w:val="00F32A58"/>
    <w:rsid w:val="00F42916"/>
    <w:rsid w:val="00F448E9"/>
    <w:rsid w:val="00F47D29"/>
    <w:rsid w:val="00F5289C"/>
    <w:rsid w:val="00F61A1B"/>
    <w:rsid w:val="00F63B20"/>
    <w:rsid w:val="00F72E49"/>
    <w:rsid w:val="00F82318"/>
    <w:rsid w:val="00F857CE"/>
    <w:rsid w:val="00F87701"/>
    <w:rsid w:val="00F91535"/>
    <w:rsid w:val="00F94C17"/>
    <w:rsid w:val="00F96ED9"/>
    <w:rsid w:val="00F974AB"/>
    <w:rsid w:val="00FA1323"/>
    <w:rsid w:val="00FA41B2"/>
    <w:rsid w:val="00FA4C7E"/>
    <w:rsid w:val="00FA71E8"/>
    <w:rsid w:val="00FB1676"/>
    <w:rsid w:val="00FB1E8B"/>
    <w:rsid w:val="00FB3298"/>
    <w:rsid w:val="00FB5187"/>
    <w:rsid w:val="00FC1997"/>
    <w:rsid w:val="00FD2D4B"/>
    <w:rsid w:val="00FE09CE"/>
    <w:rsid w:val="00FE1CE0"/>
    <w:rsid w:val="00FE59FE"/>
    <w:rsid w:val="00FF39B8"/>
    <w:rsid w:val="00FF3DE9"/>
    <w:rsid w:val="00FF4907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399361"/>
    <o:shapelayout v:ext="edit">
      <o:idmap v:ext="edit" data="1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353069-BD3E-4FF8-8EC8-BEA41CF2B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</TotalTime>
  <Pages>4</Pages>
  <Words>196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Lorraine Carmona</cp:lastModifiedBy>
  <cp:revision>3</cp:revision>
  <cp:lastPrinted>2023-04-24T22:51:00Z</cp:lastPrinted>
  <dcterms:created xsi:type="dcterms:W3CDTF">2023-06-05T18:44:00Z</dcterms:created>
  <dcterms:modified xsi:type="dcterms:W3CDTF">2023-06-06T20:51:00Z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