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422A93B1" w:rsidR="00394BDD" w:rsidRPr="002620B3" w:rsidRDefault="007B4750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 18</w:t>
            </w:r>
            <w:r w:rsidR="006756AB">
              <w:rPr>
                <w:rFonts w:cs="Arial"/>
                <w:iCs/>
                <w:noProof w:val="0"/>
                <w:szCs w:val="22"/>
              </w:rPr>
              <w:t>,</w:t>
            </w:r>
            <w:r w:rsidR="004328AD">
              <w:rPr>
                <w:rFonts w:cs="Arial"/>
                <w:iCs/>
                <w:noProof w:val="0"/>
                <w:szCs w:val="22"/>
              </w:rPr>
              <w:t xml:space="preserve"> 202</w:t>
            </w:r>
            <w:r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0B1840D9" w:rsidR="00394BDD" w:rsidRDefault="00C10C8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Nichole Eddleman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>, Financial Analyst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5364449B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7B4750">
              <w:rPr>
                <w:rFonts w:ascii="Arial" w:hAnsi="Arial" w:cs="Arial"/>
                <w:iCs/>
                <w:noProof/>
                <w:sz w:val="22"/>
                <w:szCs w:val="22"/>
              </w:rPr>
              <w:t>October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FA4C7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C6357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46902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26B14D2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7B4750">
        <w:rPr>
          <w:rFonts w:ascii="Arial" w:hAnsi="Arial" w:cs="Arial"/>
          <w:iCs/>
          <w:noProof/>
          <w:sz w:val="22"/>
          <w:szCs w:val="22"/>
        </w:rPr>
        <w:t>October 31</w:t>
      </w:r>
      <w:r w:rsidR="00FA4C7E">
        <w:rPr>
          <w:rFonts w:ascii="Arial" w:hAnsi="Arial" w:cs="Arial"/>
          <w:iCs/>
          <w:noProof/>
          <w:sz w:val="22"/>
          <w:szCs w:val="22"/>
        </w:rPr>
        <w:t>, 2021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1EFC3C80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A0D4AB3" w14:textId="681FC679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77777777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31175B8C" w:rsidR="00885EA0" w:rsidRDefault="007B4750" w:rsidP="00606DAE">
      <w:pPr>
        <w:pStyle w:val="MemoText"/>
        <w:jc w:val="center"/>
        <w:rPr>
          <w:rFonts w:cs="Arial"/>
          <w:iCs/>
          <w:noProof w:val="0"/>
        </w:rPr>
      </w:pPr>
      <w:r w:rsidRPr="007B4750">
        <w:drawing>
          <wp:inline distT="0" distB="0" distL="0" distR="0" wp14:anchorId="557C62B3" wp14:editId="072F63C3">
            <wp:extent cx="4695825" cy="646747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77777777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3D7363A9" w14:textId="45AF8BCF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E9372B6" w:rsidR="000314C7" w:rsidRDefault="007B4750" w:rsidP="00606DAE">
      <w:pPr>
        <w:pStyle w:val="MemoText"/>
        <w:jc w:val="center"/>
        <w:rPr>
          <w:rFonts w:cs="Arial"/>
          <w:iCs/>
          <w:noProof w:val="0"/>
        </w:rPr>
      </w:pPr>
      <w:r w:rsidRPr="007B4750">
        <w:drawing>
          <wp:inline distT="0" distB="0" distL="0" distR="0" wp14:anchorId="70D750B5" wp14:editId="62771CA9">
            <wp:extent cx="4800600" cy="1352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1C6DB" w14:textId="77777777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209CF505" w14:textId="49A4787F" w:rsidR="00ED6C4A" w:rsidRDefault="00ED6C4A" w:rsidP="000314C7">
      <w:pPr>
        <w:pStyle w:val="MemoText"/>
        <w:jc w:val="center"/>
        <w:rPr>
          <w:rFonts w:cs="Arial"/>
          <w:iCs/>
          <w:noProof w:val="0"/>
        </w:rPr>
      </w:pPr>
    </w:p>
    <w:p w14:paraId="4A0D2815" w14:textId="3C4C34F1" w:rsidR="00174A20" w:rsidRDefault="007B4750" w:rsidP="00262189">
      <w:pPr>
        <w:pStyle w:val="MemoText"/>
        <w:jc w:val="center"/>
        <w:rPr>
          <w:rFonts w:cs="Arial"/>
          <w:iCs/>
          <w:noProof w:val="0"/>
        </w:rPr>
      </w:pPr>
      <w:r w:rsidRPr="007B4750">
        <w:drawing>
          <wp:inline distT="0" distB="0" distL="0" distR="0" wp14:anchorId="3B47D085" wp14:editId="547C36B9">
            <wp:extent cx="4800600" cy="1790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78A89" w14:textId="01385517" w:rsidR="005042CF" w:rsidRDefault="005042CF" w:rsidP="00B92C7C">
      <w:pPr>
        <w:pStyle w:val="MemoText"/>
        <w:rPr>
          <w:rFonts w:cs="Arial"/>
          <w:iCs/>
          <w:noProof w:val="0"/>
        </w:rPr>
      </w:pPr>
    </w:p>
    <w:p w14:paraId="325077B0" w14:textId="7710D10F" w:rsidR="00E25E3E" w:rsidRDefault="00E25E3E" w:rsidP="00174A20">
      <w:pPr>
        <w:pStyle w:val="MemoText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09A0C0CB" w:rsidR="005042CF" w:rsidRDefault="00262189" w:rsidP="00105EB5">
      <w:pPr>
        <w:pStyle w:val="MemoText"/>
        <w:jc w:val="center"/>
        <w:rPr>
          <w:rFonts w:cs="Arial"/>
          <w:iCs/>
          <w:noProof w:val="0"/>
        </w:rPr>
      </w:pPr>
      <w:r w:rsidRPr="00262189">
        <w:drawing>
          <wp:inline distT="0" distB="0" distL="0" distR="0" wp14:anchorId="6DAE65F5" wp14:editId="496382E1">
            <wp:extent cx="4800600" cy="13335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0C1DDDC6" w14:textId="77777777" w:rsidR="009973E5" w:rsidRDefault="009973E5" w:rsidP="00606DAE">
      <w:pPr>
        <w:pStyle w:val="MemoText"/>
        <w:jc w:val="center"/>
      </w:pPr>
    </w:p>
    <w:p w14:paraId="70D1B328" w14:textId="78F6BCFA" w:rsidR="008F4483" w:rsidRDefault="008F4483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047D1E4B" w14:textId="5471B024" w:rsidR="00E259D4" w:rsidRDefault="00E259D4" w:rsidP="00E259D4">
      <w:pPr>
        <w:pStyle w:val="MemoText"/>
      </w:pPr>
    </w:p>
    <w:p w14:paraId="287F336B" w14:textId="77777777" w:rsidR="006E1301" w:rsidRDefault="006E1301" w:rsidP="00E259D4">
      <w:pPr>
        <w:pStyle w:val="MemoText"/>
      </w:pPr>
    </w:p>
    <w:p w14:paraId="2539257C" w14:textId="31C37DFB" w:rsidR="007B4750" w:rsidRDefault="006E1301" w:rsidP="006E1301">
      <w:pPr>
        <w:pStyle w:val="MemoText"/>
        <w:jc w:val="center"/>
      </w:pPr>
      <w:r w:rsidRPr="006E1301">
        <w:drawing>
          <wp:inline distT="0" distB="0" distL="0" distR="0" wp14:anchorId="725FC41B" wp14:editId="7F8BD050">
            <wp:extent cx="4076700" cy="3724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72AAB" w14:textId="33C4D5D5" w:rsidR="00340D63" w:rsidRDefault="00340D63" w:rsidP="007B4750">
      <w:pPr>
        <w:pStyle w:val="MemoText"/>
        <w:jc w:val="center"/>
      </w:pPr>
    </w:p>
    <w:p w14:paraId="689B1C40" w14:textId="00DB1A59" w:rsidR="00105EB5" w:rsidRDefault="00105EB5" w:rsidP="00262189">
      <w:pPr>
        <w:pStyle w:val="MemoText"/>
        <w:jc w:val="center"/>
      </w:pPr>
    </w:p>
    <w:p w14:paraId="2197A5EF" w14:textId="77777777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B03DC77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7DD62349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440C11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440C11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728A244F" w:rsidR="00373996" w:rsidRPr="00505860" w:rsidRDefault="007B4750" w:rsidP="00505860">
    <w:pPr>
      <w:pStyle w:val="Header"/>
    </w:pPr>
    <w:r>
      <w:rPr>
        <w:rFonts w:ascii="Arial" w:hAnsi="Arial" w:cs="Arial"/>
      </w:rPr>
      <w:t>January 18,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5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85C7D"/>
    <w:rsid w:val="00087E29"/>
    <w:rsid w:val="000A1506"/>
    <w:rsid w:val="000B5198"/>
    <w:rsid w:val="000C4BFD"/>
    <w:rsid w:val="000D67E5"/>
    <w:rsid w:val="000D6A76"/>
    <w:rsid w:val="000E7E26"/>
    <w:rsid w:val="000F2A9B"/>
    <w:rsid w:val="000F776C"/>
    <w:rsid w:val="001059CA"/>
    <w:rsid w:val="00105EB5"/>
    <w:rsid w:val="00121451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A0096"/>
    <w:rsid w:val="002A0797"/>
    <w:rsid w:val="002B65B1"/>
    <w:rsid w:val="002C084C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D4060"/>
    <w:rsid w:val="003E3E9A"/>
    <w:rsid w:val="003F19E2"/>
    <w:rsid w:val="003F2709"/>
    <w:rsid w:val="003F28B4"/>
    <w:rsid w:val="003F7427"/>
    <w:rsid w:val="003F7DE3"/>
    <w:rsid w:val="00404B87"/>
    <w:rsid w:val="00407BE8"/>
    <w:rsid w:val="00427F0D"/>
    <w:rsid w:val="004328AD"/>
    <w:rsid w:val="0043301A"/>
    <w:rsid w:val="00440C11"/>
    <w:rsid w:val="00443401"/>
    <w:rsid w:val="004517E1"/>
    <w:rsid w:val="00464FA7"/>
    <w:rsid w:val="00471C1E"/>
    <w:rsid w:val="00472450"/>
    <w:rsid w:val="00481DCE"/>
    <w:rsid w:val="00485171"/>
    <w:rsid w:val="00495161"/>
    <w:rsid w:val="004C6408"/>
    <w:rsid w:val="004D3F3F"/>
    <w:rsid w:val="004E0B0D"/>
    <w:rsid w:val="004E1C69"/>
    <w:rsid w:val="005042CF"/>
    <w:rsid w:val="00505860"/>
    <w:rsid w:val="00511023"/>
    <w:rsid w:val="00520447"/>
    <w:rsid w:val="00525B17"/>
    <w:rsid w:val="00540B70"/>
    <w:rsid w:val="00543CF7"/>
    <w:rsid w:val="005476B1"/>
    <w:rsid w:val="00550476"/>
    <w:rsid w:val="00562752"/>
    <w:rsid w:val="00571771"/>
    <w:rsid w:val="00571898"/>
    <w:rsid w:val="00571925"/>
    <w:rsid w:val="00586F25"/>
    <w:rsid w:val="00590A2F"/>
    <w:rsid w:val="00591AE0"/>
    <w:rsid w:val="005B17B4"/>
    <w:rsid w:val="005B7180"/>
    <w:rsid w:val="005B7CC3"/>
    <w:rsid w:val="005C0366"/>
    <w:rsid w:val="005C142D"/>
    <w:rsid w:val="005D730B"/>
    <w:rsid w:val="005E4246"/>
    <w:rsid w:val="005F5321"/>
    <w:rsid w:val="00606DAE"/>
    <w:rsid w:val="0061330D"/>
    <w:rsid w:val="00646A5F"/>
    <w:rsid w:val="00654513"/>
    <w:rsid w:val="00660040"/>
    <w:rsid w:val="006756AB"/>
    <w:rsid w:val="00676EDB"/>
    <w:rsid w:val="0069630B"/>
    <w:rsid w:val="006B27B3"/>
    <w:rsid w:val="006B4F9D"/>
    <w:rsid w:val="006C65FB"/>
    <w:rsid w:val="006D239A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635B8"/>
    <w:rsid w:val="00872622"/>
    <w:rsid w:val="008846DD"/>
    <w:rsid w:val="00885EA0"/>
    <w:rsid w:val="00887426"/>
    <w:rsid w:val="00891B16"/>
    <w:rsid w:val="008A2544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62E6"/>
    <w:rsid w:val="009D3CC9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C5E60"/>
    <w:rsid w:val="00AD3788"/>
    <w:rsid w:val="00AE29C7"/>
    <w:rsid w:val="00AF36C5"/>
    <w:rsid w:val="00B06469"/>
    <w:rsid w:val="00B10B78"/>
    <w:rsid w:val="00B11984"/>
    <w:rsid w:val="00B339D1"/>
    <w:rsid w:val="00B362A2"/>
    <w:rsid w:val="00B4402D"/>
    <w:rsid w:val="00B61E24"/>
    <w:rsid w:val="00B623AD"/>
    <w:rsid w:val="00B71389"/>
    <w:rsid w:val="00B739A8"/>
    <w:rsid w:val="00B73B33"/>
    <w:rsid w:val="00B76BBE"/>
    <w:rsid w:val="00B775E5"/>
    <w:rsid w:val="00B8184A"/>
    <w:rsid w:val="00B84956"/>
    <w:rsid w:val="00B85912"/>
    <w:rsid w:val="00B85C07"/>
    <w:rsid w:val="00B8794C"/>
    <w:rsid w:val="00B92C7C"/>
    <w:rsid w:val="00BA49D0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917A7"/>
    <w:rsid w:val="00CA4C52"/>
    <w:rsid w:val="00CA4F18"/>
    <w:rsid w:val="00CB2D1A"/>
    <w:rsid w:val="00CC333C"/>
    <w:rsid w:val="00CC4B8B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358A"/>
    <w:rsid w:val="00DD3F34"/>
    <w:rsid w:val="00DF3006"/>
    <w:rsid w:val="00DF5AC7"/>
    <w:rsid w:val="00E10C97"/>
    <w:rsid w:val="00E1559F"/>
    <w:rsid w:val="00E24661"/>
    <w:rsid w:val="00E259D4"/>
    <w:rsid w:val="00E25E3E"/>
    <w:rsid w:val="00E30501"/>
    <w:rsid w:val="00E42879"/>
    <w:rsid w:val="00E506E1"/>
    <w:rsid w:val="00E507C5"/>
    <w:rsid w:val="00E61BEA"/>
    <w:rsid w:val="00E77809"/>
    <w:rsid w:val="00E810B7"/>
    <w:rsid w:val="00E85431"/>
    <w:rsid w:val="00E9237E"/>
    <w:rsid w:val="00E94A28"/>
    <w:rsid w:val="00EA6DF2"/>
    <w:rsid w:val="00EC380A"/>
    <w:rsid w:val="00EC4C72"/>
    <w:rsid w:val="00EC7B41"/>
    <w:rsid w:val="00ED0A2B"/>
    <w:rsid w:val="00ED6C4A"/>
    <w:rsid w:val="00EF4335"/>
    <w:rsid w:val="00EF6498"/>
    <w:rsid w:val="00F276FC"/>
    <w:rsid w:val="00F32306"/>
    <w:rsid w:val="00F32A58"/>
    <w:rsid w:val="00F42916"/>
    <w:rsid w:val="00F448E9"/>
    <w:rsid w:val="00F47D29"/>
    <w:rsid w:val="00F61A1B"/>
    <w:rsid w:val="00F72E49"/>
    <w:rsid w:val="00F82318"/>
    <w:rsid w:val="00F857CE"/>
    <w:rsid w:val="00F91535"/>
    <w:rsid w:val="00F94C17"/>
    <w:rsid w:val="00F96ED9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15393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CE83C-4298-4319-BB45-3FD5CD45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1435</TotalTime>
  <Pages>4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Nichole Eddleman</cp:lastModifiedBy>
  <cp:revision>120</cp:revision>
  <cp:lastPrinted>2022-01-07T02:57:00Z</cp:lastPrinted>
  <dcterms:created xsi:type="dcterms:W3CDTF">2019-02-04T23:14:00Z</dcterms:created>
  <dcterms:modified xsi:type="dcterms:W3CDTF">2022-01-07T02:57:00Z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