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3329D72C" w:rsidR="00394BDD" w:rsidRPr="002620B3" w:rsidRDefault="006E1119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March 19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C90348">
              <w:rPr>
                <w:rFonts w:cs="Arial"/>
                <w:iCs/>
                <w:noProof w:val="0"/>
                <w:szCs w:val="22"/>
              </w:rPr>
              <w:t>4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23CDEC70" w:rsidR="00394BDD" w:rsidRDefault="00DF079E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Cristina Hall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7F5AFC69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2F73B6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January </w:t>
            </w:r>
            <w:r w:rsidR="00F94059">
              <w:rPr>
                <w:rFonts w:ascii="Arial" w:hAnsi="Arial" w:cs="Arial"/>
                <w:iCs/>
                <w:noProof/>
                <w:sz w:val="22"/>
                <w:szCs w:val="22"/>
              </w:rPr>
              <w:t>3</w:t>
            </w:r>
            <w:r w:rsidR="008133C5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6E1119">
              <w:rPr>
                <w:rFonts w:ascii="Arial" w:hAnsi="Arial" w:cs="Arial"/>
                <w:iCs/>
                <w:noProof/>
                <w:sz w:val="22"/>
                <w:szCs w:val="22"/>
              </w:rPr>
              <w:t>4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13232288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070E85">
        <w:rPr>
          <w:rFonts w:ascii="Arial" w:hAnsi="Arial" w:cs="Arial"/>
          <w:sz w:val="22"/>
          <w:szCs w:val="22"/>
        </w:rPr>
        <w:t>January</w:t>
      </w:r>
      <w:r w:rsidR="002507AC">
        <w:rPr>
          <w:rFonts w:ascii="Arial" w:hAnsi="Arial" w:cs="Arial"/>
          <w:iCs/>
          <w:noProof/>
          <w:sz w:val="22"/>
          <w:szCs w:val="22"/>
        </w:rPr>
        <w:t xml:space="preserve"> 3</w:t>
      </w:r>
      <w:r w:rsidR="008133C5">
        <w:rPr>
          <w:rFonts w:ascii="Arial" w:hAnsi="Arial" w:cs="Arial"/>
          <w:iCs/>
          <w:noProof/>
          <w:sz w:val="22"/>
          <w:szCs w:val="22"/>
        </w:rPr>
        <w:t>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6E1119">
        <w:rPr>
          <w:rFonts w:ascii="Arial" w:hAnsi="Arial" w:cs="Arial"/>
          <w:iCs/>
          <w:noProof/>
          <w:sz w:val="22"/>
          <w:szCs w:val="22"/>
        </w:rPr>
        <w:t>4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60E0E23" w14:textId="438A065A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20D6B465" w:rsidR="001620BA" w:rsidRDefault="006E1119" w:rsidP="00606DAE">
      <w:pPr>
        <w:pStyle w:val="MemoText"/>
        <w:jc w:val="center"/>
        <w:rPr>
          <w:rFonts w:cs="Arial"/>
          <w:iCs/>
          <w:noProof w:val="0"/>
        </w:rPr>
      </w:pPr>
      <w:r w:rsidRPr="006E1119">
        <w:drawing>
          <wp:inline distT="0" distB="0" distL="0" distR="0" wp14:anchorId="470C10A8" wp14:editId="70D119C6">
            <wp:extent cx="4695825" cy="68484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1184E5DA" w:rsidR="00B555B1" w:rsidRDefault="006E1119" w:rsidP="009477B3">
      <w:pPr>
        <w:pStyle w:val="MemoText"/>
        <w:jc w:val="center"/>
        <w:rPr>
          <w:rFonts w:cs="Arial"/>
          <w:iCs/>
          <w:noProof w:val="0"/>
        </w:rPr>
      </w:pPr>
      <w:r w:rsidRPr="006E1119">
        <w:drawing>
          <wp:inline distT="0" distB="0" distL="0" distR="0" wp14:anchorId="440438F4" wp14:editId="21C4AF46">
            <wp:extent cx="4800600" cy="11525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364E0CC1" w:rsidR="00561B75" w:rsidRDefault="006E1119" w:rsidP="009477B3">
      <w:pPr>
        <w:pStyle w:val="MemoText"/>
        <w:jc w:val="center"/>
        <w:rPr>
          <w:rFonts w:cs="Arial"/>
          <w:iCs/>
          <w:noProof w:val="0"/>
        </w:rPr>
      </w:pPr>
      <w:r w:rsidRPr="006E1119">
        <w:drawing>
          <wp:inline distT="0" distB="0" distL="0" distR="0" wp14:anchorId="14BE1CEF" wp14:editId="239C17E9">
            <wp:extent cx="4800600" cy="18764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1C6DB" w14:textId="36A723FA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070CDABA" w:rsidR="008A32DE" w:rsidRDefault="006E1119" w:rsidP="008A32DE">
      <w:pPr>
        <w:pStyle w:val="MemoText"/>
        <w:jc w:val="center"/>
        <w:rPr>
          <w:rFonts w:cs="Arial"/>
          <w:iCs/>
          <w:noProof w:val="0"/>
        </w:rPr>
      </w:pPr>
      <w:r w:rsidRPr="006E1119">
        <w:drawing>
          <wp:inline distT="0" distB="0" distL="0" distR="0" wp14:anchorId="222E99CA" wp14:editId="4089F1C5">
            <wp:extent cx="4800600" cy="16573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4D345565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D72AAB" w14:textId="33C4D5D5" w:rsidR="00340D63" w:rsidRDefault="00340D63" w:rsidP="006E1119">
      <w:pPr>
        <w:pStyle w:val="MemoText"/>
      </w:pPr>
    </w:p>
    <w:p w14:paraId="2197A5EF" w14:textId="693F5B1B" w:rsidR="00F448E9" w:rsidRDefault="00F448E9" w:rsidP="00606DAE">
      <w:pPr>
        <w:pStyle w:val="MemoText"/>
        <w:jc w:val="center"/>
      </w:pP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23FA52D4" w:rsidR="00BC6323" w:rsidRDefault="006E1119" w:rsidP="00606DAE">
      <w:pPr>
        <w:pStyle w:val="MemoText"/>
        <w:jc w:val="center"/>
      </w:pPr>
      <w:r w:rsidRPr="006E1119">
        <w:drawing>
          <wp:inline distT="0" distB="0" distL="0" distR="0" wp14:anchorId="25029AC9" wp14:editId="100B7E56">
            <wp:extent cx="4076700" cy="38862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sectPr w:rsidR="00E25E3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4E2383F4" w:rsidR="00373996" w:rsidRPr="00AF4C17" w:rsidRDefault="006E111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March 19</w:t>
    </w:r>
    <w:r w:rsidR="00542687">
      <w:rPr>
        <w:rFonts w:ascii="Arial" w:hAnsi="Arial" w:cs="Arial"/>
      </w:rPr>
      <w:t>, 202</w:t>
    </w:r>
    <w:r w:rsidR="00C90348">
      <w:rPr>
        <w:rFonts w:ascii="Arial" w:hAnsi="Arial" w:cs="Arial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8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0E85"/>
    <w:rsid w:val="00075FDA"/>
    <w:rsid w:val="00084A31"/>
    <w:rsid w:val="00085C7D"/>
    <w:rsid w:val="00087E29"/>
    <w:rsid w:val="000900C1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9002C"/>
    <w:rsid w:val="00295D1E"/>
    <w:rsid w:val="002A0096"/>
    <w:rsid w:val="002A0797"/>
    <w:rsid w:val="002A1F20"/>
    <w:rsid w:val="002B65B1"/>
    <w:rsid w:val="002C084C"/>
    <w:rsid w:val="002D3342"/>
    <w:rsid w:val="002D397E"/>
    <w:rsid w:val="002E148F"/>
    <w:rsid w:val="002E1F80"/>
    <w:rsid w:val="002F5377"/>
    <w:rsid w:val="002F73B6"/>
    <w:rsid w:val="003001D6"/>
    <w:rsid w:val="003016DD"/>
    <w:rsid w:val="00305CF8"/>
    <w:rsid w:val="00307EEA"/>
    <w:rsid w:val="00316B4C"/>
    <w:rsid w:val="0031741A"/>
    <w:rsid w:val="00323EA4"/>
    <w:rsid w:val="00325F42"/>
    <w:rsid w:val="0033128E"/>
    <w:rsid w:val="00335153"/>
    <w:rsid w:val="0034013E"/>
    <w:rsid w:val="00340D63"/>
    <w:rsid w:val="003500C4"/>
    <w:rsid w:val="00361018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9A7"/>
    <w:rsid w:val="005B17B4"/>
    <w:rsid w:val="005B5558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08D6"/>
    <w:rsid w:val="00606DAE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60B3"/>
    <w:rsid w:val="006756AB"/>
    <w:rsid w:val="00676EDB"/>
    <w:rsid w:val="006816E1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D5E07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74EA0"/>
    <w:rsid w:val="007803BC"/>
    <w:rsid w:val="00781BB4"/>
    <w:rsid w:val="00782674"/>
    <w:rsid w:val="007940C1"/>
    <w:rsid w:val="007A2228"/>
    <w:rsid w:val="007A37C7"/>
    <w:rsid w:val="007B1D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133C5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F4483"/>
    <w:rsid w:val="008F5796"/>
    <w:rsid w:val="008F71B5"/>
    <w:rsid w:val="0091667F"/>
    <w:rsid w:val="009313C7"/>
    <w:rsid w:val="009443DD"/>
    <w:rsid w:val="00945CFE"/>
    <w:rsid w:val="00946D03"/>
    <w:rsid w:val="009477B3"/>
    <w:rsid w:val="00953487"/>
    <w:rsid w:val="00961750"/>
    <w:rsid w:val="00965D1B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7C7F"/>
    <w:rsid w:val="00A97AFB"/>
    <w:rsid w:val="00A97BF9"/>
    <w:rsid w:val="00AA2C2B"/>
    <w:rsid w:val="00AA345A"/>
    <w:rsid w:val="00AA6B92"/>
    <w:rsid w:val="00AB7AC1"/>
    <w:rsid w:val="00AC4A32"/>
    <w:rsid w:val="00AC5E60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B06469"/>
    <w:rsid w:val="00B10B78"/>
    <w:rsid w:val="00B11984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079E"/>
    <w:rsid w:val="00DF3006"/>
    <w:rsid w:val="00DF52CA"/>
    <w:rsid w:val="00DF5AC7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E135D"/>
    <w:rsid w:val="00EE13D9"/>
    <w:rsid w:val="00EF1672"/>
    <w:rsid w:val="00EF1FCB"/>
    <w:rsid w:val="00EF4335"/>
    <w:rsid w:val="00EF6498"/>
    <w:rsid w:val="00F01DC9"/>
    <w:rsid w:val="00F23664"/>
    <w:rsid w:val="00F276FC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5475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458753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</TotalTime>
  <Pages>4</Pages>
  <Words>195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Cristina Hall</cp:lastModifiedBy>
  <cp:revision>6</cp:revision>
  <cp:lastPrinted>2024-02-06T15:29:00Z</cp:lastPrinted>
  <dcterms:created xsi:type="dcterms:W3CDTF">2024-03-05T01:09:00Z</dcterms:created>
  <dcterms:modified xsi:type="dcterms:W3CDTF">2024-03-05T23:42:00Z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