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8C50D" w14:textId="5D48A02A" w:rsidR="00A14C53" w:rsidRDefault="00A26D6A">
      <w:pPr>
        <w:pStyle w:val="Title"/>
      </w:pPr>
      <w:r>
        <w:t xml:space="preserve">JOINT </w:t>
      </w:r>
      <w:r w:rsidR="00A14C53">
        <w:t xml:space="preserve">RESOLUTION NO. </w:t>
      </w:r>
      <w:r w:rsidR="00586DA7">
        <w:t>20</w:t>
      </w:r>
      <w:r w:rsidR="00522AD7">
        <w:t>23</w:t>
      </w:r>
      <w:r w:rsidR="00586DA7">
        <w:t>-</w:t>
      </w:r>
      <w:r w:rsidR="00585A54">
        <w:t>27</w:t>
      </w:r>
    </w:p>
    <w:p w14:paraId="7DDC7E3A" w14:textId="14F56C01" w:rsidR="00586DA7" w:rsidRDefault="00586DA7">
      <w:pPr>
        <w:pStyle w:val="Title"/>
      </w:pPr>
      <w:r>
        <w:t>RESOLUTION NO. HWD 20</w:t>
      </w:r>
      <w:r w:rsidR="00522AD7">
        <w:t>23</w:t>
      </w:r>
      <w:r>
        <w:t>-</w:t>
      </w:r>
      <w:r w:rsidR="00585A54">
        <w:t>04</w:t>
      </w:r>
    </w:p>
    <w:p w14:paraId="0EE376AD" w14:textId="77777777" w:rsidR="00A14C53" w:rsidRDefault="00A14C53">
      <w:pPr>
        <w:ind w:left="720" w:right="720"/>
        <w:jc w:val="both"/>
        <w:rPr>
          <w:b/>
          <w:sz w:val="22"/>
        </w:rPr>
      </w:pPr>
    </w:p>
    <w:p w14:paraId="474C8B36" w14:textId="7C2891A7" w:rsidR="00A14C53" w:rsidRDefault="00A14C53" w:rsidP="00456E70">
      <w:pPr>
        <w:ind w:left="900" w:right="720"/>
        <w:jc w:val="both"/>
        <w:rPr>
          <w:b/>
          <w:sz w:val="22"/>
        </w:rPr>
      </w:pPr>
      <w:r>
        <w:rPr>
          <w:b/>
          <w:sz w:val="22"/>
        </w:rPr>
        <w:t xml:space="preserve">A </w:t>
      </w:r>
      <w:r w:rsidR="00586DA7">
        <w:rPr>
          <w:b/>
          <w:sz w:val="22"/>
        </w:rPr>
        <w:t xml:space="preserve">JOINT </w:t>
      </w:r>
      <w:r>
        <w:rPr>
          <w:b/>
          <w:sz w:val="22"/>
        </w:rPr>
        <w:t xml:space="preserve">RESOLUTION OF THE CITY COUNCIL OF THE CITY OF HESPERIA, </w:t>
      </w:r>
      <w:r w:rsidR="00586DA7">
        <w:rPr>
          <w:b/>
          <w:sz w:val="22"/>
        </w:rPr>
        <w:t xml:space="preserve">AND THE </w:t>
      </w:r>
      <w:r w:rsidR="003324A7">
        <w:rPr>
          <w:b/>
          <w:sz w:val="22"/>
        </w:rPr>
        <w:t xml:space="preserve">BOARD OF DIRECTORS OF THE </w:t>
      </w:r>
      <w:r w:rsidR="00586DA7">
        <w:rPr>
          <w:b/>
          <w:sz w:val="22"/>
        </w:rPr>
        <w:t>HESPERIA WATER DISTRICT</w:t>
      </w:r>
      <w:r>
        <w:rPr>
          <w:b/>
          <w:sz w:val="22"/>
        </w:rPr>
        <w:t xml:space="preserve"> </w:t>
      </w:r>
      <w:r w:rsidR="000A7982">
        <w:rPr>
          <w:b/>
          <w:sz w:val="22"/>
        </w:rPr>
        <w:t xml:space="preserve">APPROVING THE </w:t>
      </w:r>
      <w:r w:rsidR="00A2228A">
        <w:rPr>
          <w:b/>
          <w:sz w:val="22"/>
        </w:rPr>
        <w:t>SIDE LETTER</w:t>
      </w:r>
      <w:r w:rsidR="00586DA7">
        <w:rPr>
          <w:b/>
          <w:sz w:val="22"/>
        </w:rPr>
        <w:t xml:space="preserve"> </w:t>
      </w:r>
      <w:r w:rsidR="00A2228A">
        <w:rPr>
          <w:b/>
          <w:sz w:val="22"/>
        </w:rPr>
        <w:t xml:space="preserve">OF </w:t>
      </w:r>
      <w:r w:rsidR="00586DA7">
        <w:rPr>
          <w:b/>
          <w:sz w:val="22"/>
        </w:rPr>
        <w:t xml:space="preserve">AGREEMENT BETWEEN THE CITY OF HESPERIA AND </w:t>
      </w:r>
      <w:r w:rsidR="000A7982">
        <w:rPr>
          <w:b/>
          <w:sz w:val="22"/>
        </w:rPr>
        <w:t xml:space="preserve">THE </w:t>
      </w:r>
      <w:r w:rsidR="006F5170">
        <w:rPr>
          <w:b/>
          <w:sz w:val="22"/>
        </w:rPr>
        <w:t>TEAMSTERS LOCAL 1932</w:t>
      </w:r>
    </w:p>
    <w:p w14:paraId="5E857194" w14:textId="77777777" w:rsidR="00A14C53" w:rsidRDefault="00A14C53">
      <w:pPr>
        <w:ind w:left="1440" w:right="1440"/>
        <w:jc w:val="both"/>
        <w:rPr>
          <w:b/>
          <w:sz w:val="22"/>
        </w:rPr>
      </w:pPr>
    </w:p>
    <w:p w14:paraId="4063283C" w14:textId="015C45F8" w:rsidR="00A14C53" w:rsidRDefault="00A14C53">
      <w:pPr>
        <w:jc w:val="both"/>
        <w:rPr>
          <w:sz w:val="22"/>
        </w:rPr>
      </w:pPr>
      <w:r>
        <w:rPr>
          <w:b/>
          <w:sz w:val="22"/>
        </w:rPr>
        <w:t xml:space="preserve">WHEREAS, </w:t>
      </w:r>
      <w:r w:rsidR="008A5B73">
        <w:rPr>
          <w:sz w:val="22"/>
        </w:rPr>
        <w:t xml:space="preserve">the City and the </w:t>
      </w:r>
      <w:r w:rsidR="006F5170">
        <w:rPr>
          <w:sz w:val="22"/>
        </w:rPr>
        <w:t>Teamsters Local 1932 (Teamsters Union</w:t>
      </w:r>
      <w:r w:rsidR="008A5B73">
        <w:rPr>
          <w:sz w:val="22"/>
        </w:rPr>
        <w:t xml:space="preserve">) have met and conferred and bargained in good faith and have reached agreement on a Memorandum of Understanding for the period of </w:t>
      </w:r>
      <w:r w:rsidR="00586DA7">
        <w:rPr>
          <w:sz w:val="22"/>
        </w:rPr>
        <w:t>February 1, 20</w:t>
      </w:r>
      <w:r w:rsidR="00522AD7">
        <w:rPr>
          <w:sz w:val="22"/>
        </w:rPr>
        <w:t>22</w:t>
      </w:r>
      <w:r w:rsidR="00C407DA">
        <w:rPr>
          <w:sz w:val="22"/>
        </w:rPr>
        <w:t xml:space="preserve"> through </w:t>
      </w:r>
      <w:r w:rsidR="00C17F96">
        <w:rPr>
          <w:sz w:val="22"/>
        </w:rPr>
        <w:t xml:space="preserve">January </w:t>
      </w:r>
      <w:r w:rsidR="00586DA7">
        <w:rPr>
          <w:sz w:val="22"/>
        </w:rPr>
        <w:t>31, 202</w:t>
      </w:r>
      <w:r w:rsidR="00522AD7">
        <w:rPr>
          <w:sz w:val="22"/>
        </w:rPr>
        <w:t>4</w:t>
      </w:r>
      <w:r>
        <w:rPr>
          <w:sz w:val="22"/>
        </w:rPr>
        <w:t>; and</w:t>
      </w:r>
    </w:p>
    <w:p w14:paraId="370B6E19" w14:textId="77777777" w:rsidR="00586DA7" w:rsidRDefault="00586DA7">
      <w:pPr>
        <w:jc w:val="both"/>
        <w:rPr>
          <w:sz w:val="22"/>
        </w:rPr>
      </w:pPr>
    </w:p>
    <w:p w14:paraId="4C8B88ED" w14:textId="1058F1FD" w:rsidR="00586DA7" w:rsidRDefault="00586DA7">
      <w:pPr>
        <w:jc w:val="both"/>
        <w:rPr>
          <w:sz w:val="22"/>
        </w:rPr>
      </w:pPr>
      <w:r>
        <w:rPr>
          <w:b/>
          <w:sz w:val="22"/>
        </w:rPr>
        <w:t>WHEREAS,</w:t>
      </w:r>
      <w:r>
        <w:rPr>
          <w:sz w:val="22"/>
        </w:rPr>
        <w:t xml:space="preserve"> the City Council </w:t>
      </w:r>
      <w:r w:rsidR="00611CE2">
        <w:rPr>
          <w:sz w:val="22"/>
        </w:rPr>
        <w:t xml:space="preserve">adopted the Memorandum of Understanding on </w:t>
      </w:r>
      <w:r w:rsidR="00A2228A">
        <w:rPr>
          <w:sz w:val="22"/>
        </w:rPr>
        <w:br/>
      </w:r>
      <w:r w:rsidR="00522AD7">
        <w:rPr>
          <w:sz w:val="22"/>
        </w:rPr>
        <w:t>May 17, 2022;</w:t>
      </w:r>
      <w:r w:rsidR="00D052B3">
        <w:rPr>
          <w:sz w:val="22"/>
        </w:rPr>
        <w:t xml:space="preserve"> and</w:t>
      </w:r>
    </w:p>
    <w:p w14:paraId="2010CFC1" w14:textId="77777777" w:rsidR="00A14C53" w:rsidRDefault="00A14C53">
      <w:pPr>
        <w:jc w:val="both"/>
        <w:rPr>
          <w:sz w:val="22"/>
        </w:rPr>
      </w:pPr>
    </w:p>
    <w:p w14:paraId="3FFEE8EB" w14:textId="4E134F32" w:rsidR="00A14C53" w:rsidRDefault="00A2228A">
      <w:pPr>
        <w:jc w:val="both"/>
        <w:rPr>
          <w:sz w:val="22"/>
        </w:rPr>
      </w:pPr>
      <w:r>
        <w:rPr>
          <w:b/>
          <w:sz w:val="22"/>
        </w:rPr>
        <w:t xml:space="preserve">WHEREAS, </w:t>
      </w:r>
      <w:r w:rsidR="008A5B73">
        <w:rPr>
          <w:sz w:val="22"/>
        </w:rPr>
        <w:t xml:space="preserve">the Memorandum of Understanding prescribes the salaries, benefits, and other terms and conditions for employees of the City of Hesperia represented by the </w:t>
      </w:r>
      <w:r w:rsidR="006F5170">
        <w:rPr>
          <w:sz w:val="22"/>
        </w:rPr>
        <w:t>Teamsters Union</w:t>
      </w:r>
      <w:r w:rsidR="00A14C53">
        <w:rPr>
          <w:sz w:val="22"/>
        </w:rPr>
        <w:t>; and</w:t>
      </w:r>
    </w:p>
    <w:p w14:paraId="313A55FD" w14:textId="77777777" w:rsidR="00A14C53" w:rsidRDefault="00A14C53">
      <w:pPr>
        <w:jc w:val="both"/>
        <w:rPr>
          <w:sz w:val="22"/>
        </w:rPr>
      </w:pPr>
    </w:p>
    <w:p w14:paraId="2601A3DA" w14:textId="67662FFA" w:rsidR="00A26D6A" w:rsidRPr="00A26D6A" w:rsidRDefault="00A14C53" w:rsidP="0031562C">
      <w:pPr>
        <w:jc w:val="both"/>
        <w:rPr>
          <w:sz w:val="22"/>
        </w:rPr>
      </w:pPr>
      <w:proofErr w:type="gramStart"/>
      <w:r>
        <w:rPr>
          <w:b/>
          <w:sz w:val="22"/>
        </w:rPr>
        <w:t>WHEREAS,</w:t>
      </w:r>
      <w:r>
        <w:rPr>
          <w:sz w:val="22"/>
        </w:rPr>
        <w:t xml:space="preserve"> </w:t>
      </w:r>
      <w:r w:rsidR="00A56889">
        <w:rPr>
          <w:sz w:val="22"/>
        </w:rPr>
        <w:t>the side letter adjust</w:t>
      </w:r>
      <w:r w:rsidR="00A26D6A">
        <w:rPr>
          <w:sz w:val="22"/>
        </w:rPr>
        <w:t>s</w:t>
      </w:r>
      <w:r w:rsidR="00A56889">
        <w:rPr>
          <w:sz w:val="22"/>
        </w:rPr>
        <w:t xml:space="preserve"> the language to state the following</w:t>
      </w:r>
      <w:r w:rsidR="00A26D6A">
        <w:rPr>
          <w:sz w:val="22"/>
        </w:rPr>
        <w:t>:</w:t>
      </w:r>
      <w:r w:rsidR="0031562C">
        <w:rPr>
          <w:sz w:val="22"/>
        </w:rPr>
        <w:t xml:space="preserve">  </w:t>
      </w:r>
      <w:r w:rsidR="00A26D6A" w:rsidRPr="00A26D6A">
        <w:rPr>
          <w:sz w:val="22"/>
        </w:rPr>
        <w:t>Effective the first full pay period of Fiscal Year 20</w:t>
      </w:r>
      <w:r w:rsidR="00522AD7">
        <w:rPr>
          <w:sz w:val="22"/>
        </w:rPr>
        <w:t>23-24</w:t>
      </w:r>
      <w:r w:rsidR="00A26D6A" w:rsidRPr="00A26D6A">
        <w:rPr>
          <w:sz w:val="22"/>
        </w:rPr>
        <w:t>, all salary ranges reflect in base salary a COLA increase based on the Consumer Price Index (CPI) – All Urban Consumers (Area: Riverside-San Bernardino-Ontario) measured by the annualized CPI from January 20</w:t>
      </w:r>
      <w:r w:rsidR="00522AD7">
        <w:rPr>
          <w:sz w:val="22"/>
        </w:rPr>
        <w:t>22</w:t>
      </w:r>
      <w:r w:rsidR="00A26D6A" w:rsidRPr="00A26D6A">
        <w:rPr>
          <w:sz w:val="22"/>
        </w:rPr>
        <w:t xml:space="preserve"> to January 20</w:t>
      </w:r>
      <w:r w:rsidR="00522AD7">
        <w:rPr>
          <w:sz w:val="22"/>
        </w:rPr>
        <w:t>23</w:t>
      </w:r>
      <w:r w:rsidR="00A26D6A" w:rsidRPr="00A26D6A">
        <w:rPr>
          <w:sz w:val="22"/>
        </w:rPr>
        <w:t xml:space="preserve"> no less than 2.</w:t>
      </w:r>
      <w:r w:rsidR="00522AD7">
        <w:rPr>
          <w:sz w:val="22"/>
        </w:rPr>
        <w:t>0</w:t>
      </w:r>
      <w:r w:rsidR="00A26D6A" w:rsidRPr="00A26D6A">
        <w:rPr>
          <w:sz w:val="22"/>
        </w:rPr>
        <w:t xml:space="preserve">% and no more than </w:t>
      </w:r>
      <w:r w:rsidR="00522AD7">
        <w:rPr>
          <w:sz w:val="22"/>
        </w:rPr>
        <w:t>6</w:t>
      </w:r>
      <w:r w:rsidR="00A26D6A" w:rsidRPr="00A26D6A">
        <w:rPr>
          <w:sz w:val="22"/>
        </w:rPr>
        <w:t>%</w:t>
      </w:r>
      <w:r w:rsidR="00A26D6A">
        <w:rPr>
          <w:sz w:val="22"/>
        </w:rPr>
        <w:t>; and</w:t>
      </w:r>
      <w:proofErr w:type="gramEnd"/>
      <w:r w:rsidR="00A26D6A">
        <w:rPr>
          <w:sz w:val="22"/>
        </w:rPr>
        <w:t xml:space="preserve"> </w:t>
      </w:r>
    </w:p>
    <w:p w14:paraId="27F7ACFA" w14:textId="77777777" w:rsidR="00A56889" w:rsidRDefault="00A56889">
      <w:pPr>
        <w:jc w:val="both"/>
        <w:rPr>
          <w:sz w:val="22"/>
        </w:rPr>
      </w:pPr>
    </w:p>
    <w:p w14:paraId="63B3B0EF" w14:textId="77777777" w:rsidR="00A14C53" w:rsidRDefault="00A26D6A">
      <w:pPr>
        <w:jc w:val="both"/>
        <w:rPr>
          <w:sz w:val="22"/>
        </w:rPr>
      </w:pPr>
      <w:r w:rsidRPr="00A26D6A">
        <w:rPr>
          <w:b/>
          <w:sz w:val="22"/>
        </w:rPr>
        <w:t>WHEREAS,</w:t>
      </w:r>
      <w:r>
        <w:rPr>
          <w:sz w:val="22"/>
        </w:rPr>
        <w:t xml:space="preserve"> </w:t>
      </w:r>
      <w:r w:rsidR="008A5B73">
        <w:rPr>
          <w:sz w:val="22"/>
        </w:rPr>
        <w:t xml:space="preserve">the City Council has reviewed and approves of the provisions included in the </w:t>
      </w:r>
      <w:r w:rsidR="009709F8">
        <w:rPr>
          <w:sz w:val="22"/>
        </w:rPr>
        <w:t>side letter of agreement</w:t>
      </w:r>
      <w:r w:rsidR="008A5B73">
        <w:rPr>
          <w:sz w:val="22"/>
        </w:rPr>
        <w:t>; and</w:t>
      </w:r>
    </w:p>
    <w:p w14:paraId="7F97B0EA" w14:textId="77777777" w:rsidR="00A14C53" w:rsidRDefault="00A14C53">
      <w:pPr>
        <w:jc w:val="both"/>
        <w:rPr>
          <w:sz w:val="22"/>
        </w:rPr>
      </w:pPr>
    </w:p>
    <w:p w14:paraId="796AF704" w14:textId="77777777" w:rsidR="00A14C53" w:rsidRDefault="00A14C53">
      <w:pPr>
        <w:jc w:val="both"/>
        <w:rPr>
          <w:sz w:val="22"/>
        </w:rPr>
      </w:pPr>
      <w:r>
        <w:rPr>
          <w:b/>
          <w:sz w:val="22"/>
        </w:rPr>
        <w:t xml:space="preserve">NOW THEREFORE, </w:t>
      </w:r>
      <w:r>
        <w:rPr>
          <w:sz w:val="22"/>
        </w:rPr>
        <w:t>BE IT RESOLVED BY THE CITY OF HESPERIA CITY COUNCIL AS FOLLOWS:</w:t>
      </w:r>
    </w:p>
    <w:p w14:paraId="179357F4" w14:textId="77777777" w:rsidR="00A14C53" w:rsidRDefault="00A14C53">
      <w:pPr>
        <w:jc w:val="both"/>
        <w:rPr>
          <w:sz w:val="22"/>
        </w:rPr>
      </w:pPr>
    </w:p>
    <w:p w14:paraId="0AA1FD17" w14:textId="77777777" w:rsidR="00A14C53" w:rsidRDefault="00A14C53" w:rsidP="001C01DC">
      <w:pPr>
        <w:tabs>
          <w:tab w:val="left" w:pos="1800"/>
        </w:tabs>
        <w:ind w:left="720"/>
        <w:rPr>
          <w:sz w:val="22"/>
        </w:rPr>
      </w:pPr>
      <w:r>
        <w:rPr>
          <w:sz w:val="22"/>
        </w:rPr>
        <w:t>Section 1.</w:t>
      </w:r>
      <w:r w:rsidR="001C01DC">
        <w:rPr>
          <w:sz w:val="22"/>
        </w:rPr>
        <w:tab/>
      </w:r>
      <w:r w:rsidR="008A5B73">
        <w:rPr>
          <w:sz w:val="22"/>
        </w:rPr>
        <w:t>That the recitals above are true and correct.</w:t>
      </w:r>
    </w:p>
    <w:p w14:paraId="03771FD8" w14:textId="77777777" w:rsidR="00A14C53" w:rsidRDefault="00A14C53">
      <w:pPr>
        <w:ind w:left="720"/>
        <w:rPr>
          <w:sz w:val="22"/>
        </w:rPr>
      </w:pPr>
    </w:p>
    <w:p w14:paraId="0C0D55B3" w14:textId="3FB03819" w:rsidR="00A14C53" w:rsidRDefault="00A14C53" w:rsidP="001C01DC">
      <w:pPr>
        <w:tabs>
          <w:tab w:val="left" w:pos="1800"/>
        </w:tabs>
        <w:ind w:left="720"/>
        <w:jc w:val="both"/>
        <w:rPr>
          <w:sz w:val="22"/>
        </w:rPr>
      </w:pPr>
      <w:r>
        <w:rPr>
          <w:sz w:val="22"/>
        </w:rPr>
        <w:t>Section 2.</w:t>
      </w:r>
      <w:r w:rsidR="001C01DC">
        <w:rPr>
          <w:sz w:val="22"/>
        </w:rPr>
        <w:tab/>
      </w:r>
      <w:r w:rsidR="008A5B73">
        <w:rPr>
          <w:sz w:val="22"/>
        </w:rPr>
        <w:t xml:space="preserve">That the City Council approves the </w:t>
      </w:r>
      <w:r w:rsidR="009709F8">
        <w:rPr>
          <w:sz w:val="22"/>
        </w:rPr>
        <w:t xml:space="preserve">Side Letter of Agreement to </w:t>
      </w:r>
      <w:r w:rsidR="00585A54">
        <w:rPr>
          <w:sz w:val="22"/>
        </w:rPr>
        <w:t>the Memorandum</w:t>
      </w:r>
      <w:r w:rsidR="008A5B73">
        <w:rPr>
          <w:sz w:val="22"/>
        </w:rPr>
        <w:t xml:space="preserve"> of Understanding between the City of Hesperia and the </w:t>
      </w:r>
      <w:r w:rsidR="006F5170">
        <w:rPr>
          <w:sz w:val="22"/>
        </w:rPr>
        <w:t>Teamsters Local 1932</w:t>
      </w:r>
      <w:r w:rsidR="008A5B73">
        <w:rPr>
          <w:sz w:val="22"/>
        </w:rPr>
        <w:t xml:space="preserve">, </w:t>
      </w:r>
      <w:r w:rsidR="009709F8">
        <w:rPr>
          <w:sz w:val="22"/>
        </w:rPr>
        <w:t>for the period of February 1, 20</w:t>
      </w:r>
      <w:r w:rsidR="00522AD7">
        <w:rPr>
          <w:sz w:val="22"/>
        </w:rPr>
        <w:t>22</w:t>
      </w:r>
      <w:r w:rsidR="008A5B73">
        <w:rPr>
          <w:sz w:val="22"/>
        </w:rPr>
        <w:t xml:space="preserve"> through </w:t>
      </w:r>
      <w:r w:rsidR="00C17F96">
        <w:rPr>
          <w:sz w:val="22"/>
        </w:rPr>
        <w:t>January</w:t>
      </w:r>
      <w:r w:rsidR="008A5B73">
        <w:rPr>
          <w:sz w:val="22"/>
        </w:rPr>
        <w:t xml:space="preserve"> 31, 20</w:t>
      </w:r>
      <w:r w:rsidR="009709F8">
        <w:rPr>
          <w:sz w:val="22"/>
        </w:rPr>
        <w:t>2</w:t>
      </w:r>
      <w:r w:rsidR="00522AD7">
        <w:rPr>
          <w:sz w:val="22"/>
        </w:rPr>
        <w:t>4</w:t>
      </w:r>
      <w:r w:rsidR="008A5B73">
        <w:rPr>
          <w:sz w:val="22"/>
        </w:rPr>
        <w:t>.</w:t>
      </w:r>
    </w:p>
    <w:p w14:paraId="769D584A" w14:textId="77777777" w:rsidR="00A14C53" w:rsidRDefault="00A14C53">
      <w:pPr>
        <w:ind w:left="720"/>
        <w:rPr>
          <w:sz w:val="22"/>
        </w:rPr>
      </w:pPr>
    </w:p>
    <w:p w14:paraId="0D510BCB" w14:textId="77777777" w:rsidR="00A14C53" w:rsidRDefault="00A14C53" w:rsidP="001C01DC">
      <w:pPr>
        <w:tabs>
          <w:tab w:val="left" w:pos="1800"/>
        </w:tabs>
        <w:ind w:left="720"/>
        <w:jc w:val="both"/>
        <w:rPr>
          <w:sz w:val="22"/>
        </w:rPr>
      </w:pPr>
      <w:r>
        <w:rPr>
          <w:sz w:val="22"/>
        </w:rPr>
        <w:t>Section 3.</w:t>
      </w:r>
      <w:r w:rsidR="001C01DC">
        <w:rPr>
          <w:sz w:val="22"/>
        </w:rPr>
        <w:tab/>
      </w:r>
      <w:r>
        <w:rPr>
          <w:sz w:val="22"/>
        </w:rPr>
        <w:t>That the City Clerk shall certify to the passage and adoption of this resolution and enter it into the book of original resolutions.</w:t>
      </w:r>
    </w:p>
    <w:p w14:paraId="793E166D" w14:textId="77777777" w:rsidR="00A14C53" w:rsidRDefault="00A14C53" w:rsidP="00456E70">
      <w:pPr>
        <w:jc w:val="both"/>
        <w:rPr>
          <w:sz w:val="22"/>
        </w:rPr>
      </w:pPr>
    </w:p>
    <w:p w14:paraId="5DEF4FD4" w14:textId="23E46BAD" w:rsidR="00A14C53" w:rsidRDefault="00A14C53">
      <w:pPr>
        <w:jc w:val="both"/>
        <w:rPr>
          <w:sz w:val="22"/>
          <w:u w:val="single"/>
        </w:rPr>
      </w:pPr>
      <w:r>
        <w:rPr>
          <w:b/>
          <w:bCs/>
          <w:sz w:val="22"/>
        </w:rPr>
        <w:t xml:space="preserve">ADOPTED AND APPROVED </w:t>
      </w:r>
      <w:r>
        <w:rPr>
          <w:sz w:val="22"/>
        </w:rPr>
        <w:t xml:space="preserve">this </w:t>
      </w:r>
      <w:r w:rsidR="00522AD7">
        <w:rPr>
          <w:sz w:val="22"/>
        </w:rPr>
        <w:t>2</w:t>
      </w:r>
      <w:r w:rsidR="00522AD7" w:rsidRPr="00522AD7">
        <w:rPr>
          <w:sz w:val="22"/>
          <w:vertAlign w:val="superscript"/>
        </w:rPr>
        <w:t>nd</w:t>
      </w:r>
      <w:r w:rsidR="00522AD7">
        <w:rPr>
          <w:sz w:val="22"/>
        </w:rPr>
        <w:t xml:space="preserve"> </w:t>
      </w:r>
      <w:r>
        <w:rPr>
          <w:sz w:val="22"/>
        </w:rPr>
        <w:t xml:space="preserve">day </w:t>
      </w:r>
      <w:r w:rsidR="008A5B73">
        <w:rPr>
          <w:sz w:val="22"/>
        </w:rPr>
        <w:t xml:space="preserve">of </w:t>
      </w:r>
      <w:r w:rsidR="00522AD7">
        <w:rPr>
          <w:sz w:val="22"/>
        </w:rPr>
        <w:t>May 2023</w:t>
      </w:r>
      <w:r>
        <w:rPr>
          <w:sz w:val="22"/>
        </w:rPr>
        <w:t>.</w:t>
      </w:r>
    </w:p>
    <w:p w14:paraId="40D65826" w14:textId="77777777" w:rsidR="00A14C53" w:rsidRDefault="00A14C53">
      <w:pPr>
        <w:jc w:val="both"/>
        <w:rPr>
          <w:sz w:val="22"/>
          <w:u w:val="single"/>
        </w:rPr>
      </w:pPr>
    </w:p>
    <w:p w14:paraId="7A00855D" w14:textId="38BC4BAA" w:rsidR="00A14C53" w:rsidRDefault="00A14C53">
      <w:pPr>
        <w:jc w:val="both"/>
        <w:rPr>
          <w:sz w:val="22"/>
          <w:u w:val="single"/>
        </w:rPr>
      </w:pPr>
    </w:p>
    <w:p w14:paraId="2AAF94B2" w14:textId="77777777" w:rsidR="002D5635" w:rsidRDefault="002D5635">
      <w:pPr>
        <w:jc w:val="both"/>
        <w:rPr>
          <w:sz w:val="22"/>
          <w:u w:val="single"/>
        </w:rPr>
      </w:pPr>
    </w:p>
    <w:p w14:paraId="01093FA5" w14:textId="77777777" w:rsidR="00A14C53" w:rsidRDefault="00A14C53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______________________________ </w:t>
      </w:r>
    </w:p>
    <w:p w14:paraId="5ADB3DFC" w14:textId="1BA7646E" w:rsidR="00A14C53" w:rsidRDefault="00A14C53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522AD7">
        <w:rPr>
          <w:sz w:val="22"/>
        </w:rPr>
        <w:t>Brigit Bennington</w:t>
      </w:r>
      <w:r>
        <w:rPr>
          <w:sz w:val="22"/>
        </w:rPr>
        <w:t>, Mayor</w:t>
      </w:r>
    </w:p>
    <w:p w14:paraId="15DD2007" w14:textId="77777777" w:rsidR="00A26D6A" w:rsidRDefault="00A26D6A">
      <w:pPr>
        <w:jc w:val="both"/>
        <w:rPr>
          <w:sz w:val="22"/>
        </w:rPr>
      </w:pPr>
    </w:p>
    <w:p w14:paraId="5F22578D" w14:textId="77777777" w:rsidR="00A14C53" w:rsidRDefault="00A14C53">
      <w:pPr>
        <w:jc w:val="both"/>
        <w:rPr>
          <w:sz w:val="22"/>
        </w:rPr>
      </w:pPr>
    </w:p>
    <w:p w14:paraId="4385A01A" w14:textId="77777777" w:rsidR="00A14C53" w:rsidRDefault="00A14C53">
      <w:pPr>
        <w:jc w:val="both"/>
        <w:rPr>
          <w:sz w:val="20"/>
        </w:rPr>
      </w:pPr>
      <w:r>
        <w:rPr>
          <w:sz w:val="20"/>
        </w:rPr>
        <w:t>ATTEST:</w:t>
      </w:r>
    </w:p>
    <w:p w14:paraId="785BE427" w14:textId="77777777" w:rsidR="00A14C53" w:rsidRDefault="00A14C53">
      <w:pPr>
        <w:jc w:val="both"/>
        <w:rPr>
          <w:sz w:val="22"/>
        </w:rPr>
      </w:pPr>
    </w:p>
    <w:p w14:paraId="784C9CC8" w14:textId="32966644" w:rsidR="00A14C53" w:rsidRDefault="00A14C53">
      <w:pPr>
        <w:jc w:val="both"/>
        <w:rPr>
          <w:sz w:val="22"/>
        </w:rPr>
      </w:pPr>
    </w:p>
    <w:p w14:paraId="4EDE1AF0" w14:textId="77777777" w:rsidR="002D5635" w:rsidRDefault="002D5635">
      <w:pPr>
        <w:jc w:val="both"/>
        <w:rPr>
          <w:sz w:val="22"/>
        </w:rPr>
      </w:pPr>
      <w:bookmarkStart w:id="0" w:name="_GoBack"/>
      <w:bookmarkEnd w:id="0"/>
    </w:p>
    <w:p w14:paraId="2E27A529" w14:textId="77777777" w:rsidR="00A14C53" w:rsidRDefault="00A14C53">
      <w:pPr>
        <w:jc w:val="both"/>
        <w:rPr>
          <w:sz w:val="22"/>
        </w:rPr>
      </w:pPr>
      <w:r>
        <w:rPr>
          <w:sz w:val="22"/>
        </w:rPr>
        <w:t>__________________________</w:t>
      </w:r>
      <w:r w:rsidR="00C6432E">
        <w:rPr>
          <w:sz w:val="22"/>
        </w:rPr>
        <w:t>_</w:t>
      </w:r>
      <w:r>
        <w:rPr>
          <w:sz w:val="22"/>
        </w:rPr>
        <w:t xml:space="preserve"> </w:t>
      </w:r>
    </w:p>
    <w:p w14:paraId="5CEBF10A" w14:textId="7FE614E3" w:rsidR="00A14C53" w:rsidRDefault="002D5635">
      <w:pPr>
        <w:jc w:val="both"/>
        <w:rPr>
          <w:sz w:val="22"/>
        </w:rPr>
      </w:pPr>
      <w:r>
        <w:rPr>
          <w:sz w:val="22"/>
        </w:rPr>
        <w:t>Erin Baum</w:t>
      </w:r>
      <w:r w:rsidR="00DA6DD8">
        <w:rPr>
          <w:sz w:val="22"/>
        </w:rPr>
        <w:t>,</w:t>
      </w:r>
      <w:r w:rsidR="00C6432E">
        <w:rPr>
          <w:sz w:val="22"/>
        </w:rPr>
        <w:t xml:space="preserve"> </w:t>
      </w:r>
      <w:r>
        <w:rPr>
          <w:sz w:val="22"/>
        </w:rPr>
        <w:t xml:space="preserve">Assistant </w:t>
      </w:r>
      <w:r w:rsidR="00A14C53">
        <w:rPr>
          <w:sz w:val="22"/>
        </w:rPr>
        <w:t>City Clerk</w:t>
      </w:r>
    </w:p>
    <w:sectPr w:rsidR="00A14C53" w:rsidSect="002D5635">
      <w:headerReference w:type="default" r:id="rId6"/>
      <w:pgSz w:w="12240" w:h="15840" w:code="1"/>
      <w:pgMar w:top="1260" w:right="1800" w:bottom="63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40B4D" w14:textId="77777777" w:rsidR="00035498" w:rsidRDefault="00035498">
      <w:r>
        <w:separator/>
      </w:r>
    </w:p>
  </w:endnote>
  <w:endnote w:type="continuationSeparator" w:id="0">
    <w:p w14:paraId="1F9C8BCD" w14:textId="77777777" w:rsidR="00035498" w:rsidRDefault="0003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AFE99" w14:textId="77777777" w:rsidR="00035498" w:rsidRDefault="00035498">
      <w:r>
        <w:separator/>
      </w:r>
    </w:p>
  </w:footnote>
  <w:footnote w:type="continuationSeparator" w:id="0">
    <w:p w14:paraId="46E307AC" w14:textId="77777777" w:rsidR="00035498" w:rsidRDefault="00035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5D96D" w14:textId="090DC5CE" w:rsidR="00A26D6A" w:rsidRPr="002D5635" w:rsidRDefault="00A26D6A" w:rsidP="00A26D6A">
    <w:pPr>
      <w:pStyle w:val="Header"/>
      <w:rPr>
        <w:sz w:val="20"/>
      </w:rPr>
    </w:pPr>
    <w:r w:rsidRPr="002D5635">
      <w:rPr>
        <w:sz w:val="20"/>
      </w:rPr>
      <w:t>Resolution No. 20</w:t>
    </w:r>
    <w:r w:rsidR="00522AD7" w:rsidRPr="002D5635">
      <w:rPr>
        <w:sz w:val="20"/>
      </w:rPr>
      <w:t>23-</w:t>
    </w:r>
    <w:r w:rsidR="00585A54" w:rsidRPr="002D5635">
      <w:rPr>
        <w:sz w:val="20"/>
      </w:rPr>
      <w:t>27</w:t>
    </w:r>
    <w:r w:rsidR="00522AD7" w:rsidRPr="002D5635">
      <w:rPr>
        <w:sz w:val="20"/>
      </w:rPr>
      <w:t xml:space="preserve"> </w:t>
    </w:r>
    <w:r w:rsidRPr="002D5635">
      <w:rPr>
        <w:sz w:val="20"/>
      </w:rPr>
      <w:t>and HWD 20</w:t>
    </w:r>
    <w:r w:rsidR="00522AD7" w:rsidRPr="002D5635">
      <w:rPr>
        <w:sz w:val="20"/>
      </w:rPr>
      <w:t>23</w:t>
    </w:r>
    <w:r w:rsidRPr="002D5635">
      <w:rPr>
        <w:sz w:val="20"/>
      </w:rPr>
      <w:t>-</w:t>
    </w:r>
    <w:r w:rsidR="00585A54" w:rsidRPr="002D5635">
      <w:rPr>
        <w:sz w:val="20"/>
      </w:rPr>
      <w:t>04</w:t>
    </w:r>
  </w:p>
  <w:p w14:paraId="1232E6D8" w14:textId="65C430F0" w:rsidR="000A7982" w:rsidRPr="002D5635" w:rsidRDefault="000A7982" w:rsidP="00A26D6A">
    <w:pPr>
      <w:pStyle w:val="Header"/>
      <w:rPr>
        <w:sz w:val="20"/>
      </w:rPr>
    </w:pPr>
    <w:r w:rsidRPr="002D5635">
      <w:rPr>
        <w:sz w:val="20"/>
      </w:rPr>
      <w:t xml:space="preserve">Page </w:t>
    </w:r>
    <w:r w:rsidR="00D1614A" w:rsidRPr="002D5635">
      <w:rPr>
        <w:rStyle w:val="PageNumber"/>
        <w:sz w:val="20"/>
      </w:rPr>
      <w:fldChar w:fldCharType="begin"/>
    </w:r>
    <w:r w:rsidRPr="002D5635">
      <w:rPr>
        <w:rStyle w:val="PageNumber"/>
        <w:sz w:val="20"/>
      </w:rPr>
      <w:instrText xml:space="preserve"> PAGE </w:instrText>
    </w:r>
    <w:r w:rsidR="00D1614A" w:rsidRPr="002D5635">
      <w:rPr>
        <w:rStyle w:val="PageNumber"/>
        <w:sz w:val="20"/>
      </w:rPr>
      <w:fldChar w:fldCharType="separate"/>
    </w:r>
    <w:r w:rsidR="002D5635">
      <w:rPr>
        <w:rStyle w:val="PageNumber"/>
        <w:noProof/>
        <w:sz w:val="20"/>
      </w:rPr>
      <w:t>2</w:t>
    </w:r>
    <w:r w:rsidR="00D1614A" w:rsidRPr="002D5635">
      <w:rPr>
        <w:rStyle w:val="PageNumber"/>
        <w:sz w:val="20"/>
      </w:rPr>
      <w:fldChar w:fldCharType="end"/>
    </w:r>
    <w:r w:rsidR="002D5635" w:rsidRPr="002D5635">
      <w:rPr>
        <w:rStyle w:val="PageNumber"/>
        <w:sz w:val="20"/>
      </w:rPr>
      <w:t xml:space="preserve"> of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revisionView w:inkAnnotation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C4"/>
    <w:rsid w:val="00035498"/>
    <w:rsid w:val="00065314"/>
    <w:rsid w:val="00091D1B"/>
    <w:rsid w:val="000A7982"/>
    <w:rsid w:val="00114AAE"/>
    <w:rsid w:val="0018738E"/>
    <w:rsid w:val="001974A5"/>
    <w:rsid w:val="001C01DC"/>
    <w:rsid w:val="002D5635"/>
    <w:rsid w:val="0031562C"/>
    <w:rsid w:val="003324A7"/>
    <w:rsid w:val="00340F71"/>
    <w:rsid w:val="00456E70"/>
    <w:rsid w:val="004930D6"/>
    <w:rsid w:val="00503DF9"/>
    <w:rsid w:val="00522AD7"/>
    <w:rsid w:val="00524B6B"/>
    <w:rsid w:val="005320D0"/>
    <w:rsid w:val="005537A6"/>
    <w:rsid w:val="00585A54"/>
    <w:rsid w:val="00586DA7"/>
    <w:rsid w:val="005A04A9"/>
    <w:rsid w:val="005F338F"/>
    <w:rsid w:val="00611CE2"/>
    <w:rsid w:val="006A2059"/>
    <w:rsid w:val="006C6075"/>
    <w:rsid w:val="006F5170"/>
    <w:rsid w:val="00702906"/>
    <w:rsid w:val="00791E0D"/>
    <w:rsid w:val="007B7B7B"/>
    <w:rsid w:val="00850CE7"/>
    <w:rsid w:val="008A5B73"/>
    <w:rsid w:val="00916E97"/>
    <w:rsid w:val="00955FDA"/>
    <w:rsid w:val="009709F8"/>
    <w:rsid w:val="0098714A"/>
    <w:rsid w:val="009F7865"/>
    <w:rsid w:val="00A018C4"/>
    <w:rsid w:val="00A14C53"/>
    <w:rsid w:val="00A2228A"/>
    <w:rsid w:val="00A26D6A"/>
    <w:rsid w:val="00A56889"/>
    <w:rsid w:val="00AA4707"/>
    <w:rsid w:val="00AB0065"/>
    <w:rsid w:val="00B6338F"/>
    <w:rsid w:val="00BF6BB4"/>
    <w:rsid w:val="00C17F96"/>
    <w:rsid w:val="00C407DA"/>
    <w:rsid w:val="00C6432E"/>
    <w:rsid w:val="00D052B3"/>
    <w:rsid w:val="00D1614A"/>
    <w:rsid w:val="00D851E2"/>
    <w:rsid w:val="00DA6DD8"/>
    <w:rsid w:val="00EA1E0B"/>
    <w:rsid w:val="00EB4A28"/>
    <w:rsid w:val="00ED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E97AF63"/>
  <w15:docId w15:val="{F73CE54F-D043-4786-8FA0-E35EED4B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8C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18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018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A018C4"/>
  </w:style>
  <w:style w:type="paragraph" w:styleId="Title">
    <w:name w:val="Title"/>
    <w:basedOn w:val="Normal"/>
    <w:qFormat/>
    <w:rsid w:val="00A018C4"/>
    <w:pPr>
      <w:jc w:val="center"/>
    </w:pPr>
    <w:rPr>
      <w:b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E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D6A"/>
    <w:pPr>
      <w:ind w:left="720"/>
      <w:contextualSpacing/>
    </w:pPr>
    <w:rPr>
      <w:rFonts w:eastAsia="Calibri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ndrew\Local%20Settings\Temporary%20Internet%20Files\Content.Outlook\FEWM7RH4\Resolution%20City%20Counci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Resolution City Council.dot</Template>
  <TotalTime>25</TotalTime>
  <Pages>1</Pages>
  <Words>318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Hesperia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landrew</dc:creator>
  <cp:lastModifiedBy>Lorraine Carmona</cp:lastModifiedBy>
  <cp:revision>8</cp:revision>
  <cp:lastPrinted>2023-04-24T21:50:00Z</cp:lastPrinted>
  <dcterms:created xsi:type="dcterms:W3CDTF">2023-04-24T17:05:00Z</dcterms:created>
  <dcterms:modified xsi:type="dcterms:W3CDTF">2023-04-24T21:50:00Z</dcterms:modified>
</cp:coreProperties>
</file>