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566A5AEA" w:rsidR="008D0D1F" w:rsidRPr="002620B3" w:rsidRDefault="00EE2ED8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May </w:t>
            </w:r>
            <w:r w:rsidR="009E5D00">
              <w:rPr>
                <w:rFonts w:cs="Arial"/>
                <w:iCs/>
                <w:noProof w:val="0"/>
                <w:szCs w:val="22"/>
              </w:rPr>
              <w:t>17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2022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137C7FAC" w:rsidR="00394BDD" w:rsidRDefault="00546B42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Fatima Jacobo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AD85659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EE2ED8">
        <w:rPr>
          <w:rFonts w:ascii="Arial" w:hAnsi="Arial" w:cs="Arial"/>
          <w:sz w:val="22"/>
          <w:szCs w:val="22"/>
        </w:rPr>
        <w:t xml:space="preserve">March </w:t>
      </w:r>
      <w:r w:rsidR="009E5D00">
        <w:rPr>
          <w:rFonts w:ascii="Arial" w:hAnsi="Arial" w:cs="Arial"/>
          <w:sz w:val="22"/>
          <w:szCs w:val="22"/>
        </w:rPr>
        <w:t>26</w:t>
      </w:r>
      <w:r w:rsidR="00BB2D48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BB2D48">
        <w:rPr>
          <w:rFonts w:ascii="Arial" w:hAnsi="Arial" w:cs="Arial"/>
          <w:sz w:val="22"/>
          <w:szCs w:val="22"/>
        </w:rPr>
        <w:t>2022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9E5D00">
        <w:rPr>
          <w:rFonts w:ascii="Arial" w:hAnsi="Arial" w:cs="Arial"/>
          <w:sz w:val="22"/>
          <w:szCs w:val="22"/>
        </w:rPr>
        <w:t>April 22</w:t>
      </w:r>
      <w:r w:rsidR="00DB3417">
        <w:rPr>
          <w:rFonts w:ascii="Arial" w:hAnsi="Arial" w:cs="Arial"/>
          <w:sz w:val="22"/>
          <w:szCs w:val="22"/>
        </w:rPr>
        <w:t>, 202</w:t>
      </w:r>
      <w:r w:rsidR="00546B42">
        <w:rPr>
          <w:rFonts w:ascii="Arial" w:hAnsi="Arial" w:cs="Arial"/>
          <w:sz w:val="22"/>
          <w:szCs w:val="22"/>
        </w:rPr>
        <w:t>2</w:t>
      </w:r>
      <w:r w:rsidR="006F4BE9">
        <w:rPr>
          <w:rFonts w:ascii="Arial" w:hAnsi="Arial" w:cs="Arial"/>
          <w:sz w:val="22"/>
          <w:szCs w:val="22"/>
        </w:rPr>
        <w:t>.</w:t>
      </w:r>
    </w:p>
    <w:p w14:paraId="13CE5233" w14:textId="77777777" w:rsidR="00C93131" w:rsidRDefault="00C93131" w:rsidP="00DA71AC">
      <w:pPr>
        <w:jc w:val="both"/>
        <w:rPr>
          <w:rFonts w:ascii="Arial" w:hAnsi="Arial" w:cs="Arial"/>
          <w:sz w:val="22"/>
          <w:szCs w:val="22"/>
        </w:rPr>
      </w:pPr>
    </w:p>
    <w:p w14:paraId="6D342778" w14:textId="4D6053BF" w:rsidR="004C74DD" w:rsidRPr="00C3043A" w:rsidRDefault="004C74DD" w:rsidP="00DA71AC">
      <w:pPr>
        <w:jc w:val="both"/>
        <w:rPr>
          <w:rFonts w:ascii="Arial" w:hAnsi="Arial" w:cs="Arial"/>
          <w:sz w:val="16"/>
          <w:szCs w:val="16"/>
        </w:rPr>
      </w:pPr>
    </w:p>
    <w:p w14:paraId="04DB2899" w14:textId="28ECFEC4" w:rsidR="00D949D8" w:rsidRDefault="00C4296E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C4296E">
        <w:drawing>
          <wp:inline distT="0" distB="0" distL="0" distR="0" wp14:anchorId="6396D5B3" wp14:editId="7F422E09">
            <wp:extent cx="5943600" cy="12090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66378" w14:textId="77777777" w:rsidR="00C4296E" w:rsidRDefault="00C4296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2F017DD9" w14:textId="77777777" w:rsidR="009E5D00" w:rsidRDefault="009E5D00" w:rsidP="00F71673">
      <w:pPr>
        <w:jc w:val="both"/>
        <w:rPr>
          <w:rFonts w:ascii="Arial" w:hAnsi="Arial" w:cs="Arial"/>
          <w:sz w:val="22"/>
          <w:szCs w:val="22"/>
        </w:rPr>
      </w:pPr>
    </w:p>
    <w:p w14:paraId="66B12EC0" w14:textId="587581CD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398381">
    <w:abstractNumId w:val="38"/>
  </w:num>
  <w:num w:numId="2" w16cid:durableId="1226600161">
    <w:abstractNumId w:val="19"/>
  </w:num>
  <w:num w:numId="3" w16cid:durableId="553659286">
    <w:abstractNumId w:val="28"/>
  </w:num>
  <w:num w:numId="4" w16cid:durableId="409500812">
    <w:abstractNumId w:val="22"/>
  </w:num>
  <w:num w:numId="5" w16cid:durableId="26804451">
    <w:abstractNumId w:val="17"/>
  </w:num>
  <w:num w:numId="6" w16cid:durableId="1885827313">
    <w:abstractNumId w:val="12"/>
  </w:num>
  <w:num w:numId="7" w16cid:durableId="878275766">
    <w:abstractNumId w:val="16"/>
  </w:num>
  <w:num w:numId="8" w16cid:durableId="18899407">
    <w:abstractNumId w:val="11"/>
  </w:num>
  <w:num w:numId="9" w16cid:durableId="2005666274">
    <w:abstractNumId w:val="20"/>
  </w:num>
  <w:num w:numId="10" w16cid:durableId="357389231">
    <w:abstractNumId w:val="10"/>
  </w:num>
  <w:num w:numId="11" w16cid:durableId="1564754141">
    <w:abstractNumId w:val="15"/>
  </w:num>
  <w:num w:numId="12" w16cid:durableId="857427589">
    <w:abstractNumId w:val="23"/>
  </w:num>
  <w:num w:numId="13" w16cid:durableId="1602448673">
    <w:abstractNumId w:val="8"/>
  </w:num>
  <w:num w:numId="14" w16cid:durableId="244069452">
    <w:abstractNumId w:val="30"/>
  </w:num>
  <w:num w:numId="15" w16cid:durableId="1473594573">
    <w:abstractNumId w:val="27"/>
  </w:num>
  <w:num w:numId="16" w16cid:durableId="1279263387">
    <w:abstractNumId w:val="2"/>
  </w:num>
  <w:num w:numId="17" w16cid:durableId="1975408632">
    <w:abstractNumId w:val="26"/>
  </w:num>
  <w:num w:numId="18" w16cid:durableId="994648165">
    <w:abstractNumId w:val="21"/>
  </w:num>
  <w:num w:numId="19" w16cid:durableId="1269462526">
    <w:abstractNumId w:val="37"/>
  </w:num>
  <w:num w:numId="20" w16cid:durableId="1341004172">
    <w:abstractNumId w:val="36"/>
  </w:num>
  <w:num w:numId="21" w16cid:durableId="1324698522">
    <w:abstractNumId w:val="5"/>
  </w:num>
  <w:num w:numId="22" w16cid:durableId="1087654217">
    <w:abstractNumId w:val="35"/>
  </w:num>
  <w:num w:numId="23" w16cid:durableId="818378316">
    <w:abstractNumId w:val="9"/>
  </w:num>
  <w:num w:numId="24" w16cid:durableId="133832639">
    <w:abstractNumId w:val="25"/>
  </w:num>
  <w:num w:numId="25" w16cid:durableId="1377468376">
    <w:abstractNumId w:val="34"/>
  </w:num>
  <w:num w:numId="26" w16cid:durableId="393892199">
    <w:abstractNumId w:val="18"/>
  </w:num>
  <w:num w:numId="27" w16cid:durableId="1626888212">
    <w:abstractNumId w:val="4"/>
  </w:num>
  <w:num w:numId="28" w16cid:durableId="716052429">
    <w:abstractNumId w:val="32"/>
  </w:num>
  <w:num w:numId="29" w16cid:durableId="1156340048">
    <w:abstractNumId w:val="39"/>
  </w:num>
  <w:num w:numId="30" w16cid:durableId="653870613">
    <w:abstractNumId w:val="33"/>
  </w:num>
  <w:num w:numId="31" w16cid:durableId="1401975956">
    <w:abstractNumId w:val="6"/>
  </w:num>
  <w:num w:numId="32" w16cid:durableId="1137718300">
    <w:abstractNumId w:val="1"/>
  </w:num>
  <w:num w:numId="33" w16cid:durableId="2136170969">
    <w:abstractNumId w:val="24"/>
  </w:num>
  <w:num w:numId="34" w16cid:durableId="2044480633">
    <w:abstractNumId w:val="14"/>
  </w:num>
  <w:num w:numId="35" w16cid:durableId="573661841">
    <w:abstractNumId w:val="13"/>
  </w:num>
  <w:num w:numId="36" w16cid:durableId="341006986">
    <w:abstractNumId w:val="3"/>
  </w:num>
  <w:num w:numId="37" w16cid:durableId="1062756952">
    <w:abstractNumId w:val="31"/>
  </w:num>
  <w:num w:numId="38" w16cid:durableId="1559628249">
    <w:abstractNumId w:val="29"/>
  </w:num>
  <w:num w:numId="39" w16cid:durableId="96876572">
    <w:abstractNumId w:val="0"/>
  </w:num>
  <w:num w:numId="40" w16cid:durableId="14451506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6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68EC"/>
    <w:rsid w:val="0002153A"/>
    <w:rsid w:val="00021EC3"/>
    <w:rsid w:val="00024D56"/>
    <w:rsid w:val="00037390"/>
    <w:rsid w:val="000410DB"/>
    <w:rsid w:val="00043880"/>
    <w:rsid w:val="00044AE9"/>
    <w:rsid w:val="0005576A"/>
    <w:rsid w:val="000632F3"/>
    <w:rsid w:val="00091E83"/>
    <w:rsid w:val="0009716D"/>
    <w:rsid w:val="000A0929"/>
    <w:rsid w:val="000A1506"/>
    <w:rsid w:val="000A1603"/>
    <w:rsid w:val="000A5247"/>
    <w:rsid w:val="000C2D50"/>
    <w:rsid w:val="000D168F"/>
    <w:rsid w:val="000D256B"/>
    <w:rsid w:val="000D5348"/>
    <w:rsid w:val="000E2539"/>
    <w:rsid w:val="000F545E"/>
    <w:rsid w:val="000F7349"/>
    <w:rsid w:val="00105376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7E65"/>
    <w:rsid w:val="00220CB1"/>
    <w:rsid w:val="00232B16"/>
    <w:rsid w:val="002411B3"/>
    <w:rsid w:val="0024376B"/>
    <w:rsid w:val="002464F1"/>
    <w:rsid w:val="002472D0"/>
    <w:rsid w:val="00251B92"/>
    <w:rsid w:val="002620B3"/>
    <w:rsid w:val="00273A85"/>
    <w:rsid w:val="0028167E"/>
    <w:rsid w:val="00287346"/>
    <w:rsid w:val="002A0797"/>
    <w:rsid w:val="002B497E"/>
    <w:rsid w:val="002D4AC9"/>
    <w:rsid w:val="002D5EF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7D71"/>
    <w:rsid w:val="00344EFD"/>
    <w:rsid w:val="00346A21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24C6"/>
    <w:rsid w:val="0043301A"/>
    <w:rsid w:val="0043523C"/>
    <w:rsid w:val="0044295F"/>
    <w:rsid w:val="004446A4"/>
    <w:rsid w:val="004475A7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F4BE9"/>
    <w:rsid w:val="006F4C28"/>
    <w:rsid w:val="006F543A"/>
    <w:rsid w:val="006F6D4F"/>
    <w:rsid w:val="00700497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4C79"/>
    <w:rsid w:val="00784233"/>
    <w:rsid w:val="007853CB"/>
    <w:rsid w:val="00794BCC"/>
    <w:rsid w:val="007A78DD"/>
    <w:rsid w:val="007B4C13"/>
    <w:rsid w:val="007D0618"/>
    <w:rsid w:val="007D27AC"/>
    <w:rsid w:val="007D4B4A"/>
    <w:rsid w:val="007D4F11"/>
    <w:rsid w:val="007D7570"/>
    <w:rsid w:val="007F4682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71A3B"/>
    <w:rsid w:val="00873316"/>
    <w:rsid w:val="00874076"/>
    <w:rsid w:val="00883E77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D1592"/>
    <w:rsid w:val="00AD334E"/>
    <w:rsid w:val="00AD62E7"/>
    <w:rsid w:val="00AE6C85"/>
    <w:rsid w:val="00AF48BA"/>
    <w:rsid w:val="00AF5A26"/>
    <w:rsid w:val="00AF61B8"/>
    <w:rsid w:val="00B10B78"/>
    <w:rsid w:val="00B13F07"/>
    <w:rsid w:val="00B15605"/>
    <w:rsid w:val="00B22ED3"/>
    <w:rsid w:val="00B360B7"/>
    <w:rsid w:val="00B366FE"/>
    <w:rsid w:val="00B402EF"/>
    <w:rsid w:val="00B45292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E197E"/>
    <w:rsid w:val="00C16D10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7323E"/>
    <w:rsid w:val="00C7567D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AA2"/>
    <w:rsid w:val="00D07A74"/>
    <w:rsid w:val="00D2781A"/>
    <w:rsid w:val="00D344CA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358A"/>
    <w:rsid w:val="00DD74DC"/>
    <w:rsid w:val="00DF08FB"/>
    <w:rsid w:val="00DF3006"/>
    <w:rsid w:val="00DF7757"/>
    <w:rsid w:val="00E00D9E"/>
    <w:rsid w:val="00E10BFF"/>
    <w:rsid w:val="00E10E2D"/>
    <w:rsid w:val="00E1321F"/>
    <w:rsid w:val="00E237A5"/>
    <w:rsid w:val="00E26D63"/>
    <w:rsid w:val="00E32DBD"/>
    <w:rsid w:val="00E400F9"/>
    <w:rsid w:val="00E4216E"/>
    <w:rsid w:val="00E42AF1"/>
    <w:rsid w:val="00E454C8"/>
    <w:rsid w:val="00E459B6"/>
    <w:rsid w:val="00E54AC0"/>
    <w:rsid w:val="00E74DEF"/>
    <w:rsid w:val="00E861C8"/>
    <w:rsid w:val="00EA24FA"/>
    <w:rsid w:val="00EB17F7"/>
    <w:rsid w:val="00EB6851"/>
    <w:rsid w:val="00EC4C72"/>
    <w:rsid w:val="00ED16E4"/>
    <w:rsid w:val="00EE2ED8"/>
    <w:rsid w:val="00EE56A9"/>
    <w:rsid w:val="00EF5E5F"/>
    <w:rsid w:val="00EF5E75"/>
    <w:rsid w:val="00F04CF4"/>
    <w:rsid w:val="00F16176"/>
    <w:rsid w:val="00F23ACE"/>
    <w:rsid w:val="00F32A58"/>
    <w:rsid w:val="00F372FB"/>
    <w:rsid w:val="00F42916"/>
    <w:rsid w:val="00F4635F"/>
    <w:rsid w:val="00F52752"/>
    <w:rsid w:val="00F628CC"/>
    <w:rsid w:val="00F650E7"/>
    <w:rsid w:val="00F71673"/>
    <w:rsid w:val="00F72E49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52633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33</TotalTime>
  <Pages>1</Pages>
  <Words>129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Fatima Jacobo</cp:lastModifiedBy>
  <cp:revision>18</cp:revision>
  <cp:lastPrinted>2022-04-29T00:32:00Z</cp:lastPrinted>
  <dcterms:created xsi:type="dcterms:W3CDTF">2022-01-19T01:35:00Z</dcterms:created>
  <dcterms:modified xsi:type="dcterms:W3CDTF">2022-04-29T00:33:00Z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