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72AF9A" w14:textId="77777777" w:rsidR="00481DCE" w:rsidRPr="002620B3" w:rsidRDefault="00606D28">
      <w:pPr>
        <w:rPr>
          <w:rFonts w:ascii="Arial" w:hAnsi="Arial" w:cs="Arial"/>
          <w:sz w:val="22"/>
          <w:szCs w:val="22"/>
        </w:rPr>
      </w:pPr>
      <w:r w:rsidRPr="002620B3"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6704" behindDoc="0" locked="0" layoutInCell="1" allowOverlap="1" wp14:anchorId="42C63324" wp14:editId="48A4D32E">
            <wp:simplePos x="0" y="0"/>
            <wp:positionH relativeFrom="column">
              <wp:posOffset>5304155</wp:posOffset>
            </wp:positionH>
            <wp:positionV relativeFrom="paragraph">
              <wp:posOffset>-683260</wp:posOffset>
            </wp:positionV>
            <wp:extent cx="1138555" cy="1495425"/>
            <wp:effectExtent l="0" t="0" r="0" b="0"/>
            <wp:wrapNone/>
            <wp:docPr id="5" name="Picture 2" descr="city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itylog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8555" cy="149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C7685C" w14:textId="77777777" w:rsidR="00481DCE" w:rsidRPr="002620B3" w:rsidRDefault="00481DCE">
      <w:pPr>
        <w:rPr>
          <w:rFonts w:ascii="Arial" w:hAnsi="Arial" w:cs="Arial"/>
          <w:sz w:val="22"/>
          <w:szCs w:val="2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8100"/>
      </w:tblGrid>
      <w:tr w:rsidR="00394BDD" w:rsidRPr="002620B3" w14:paraId="122CA56D" w14:textId="77777777" w:rsidTr="66ADEC15">
        <w:trPr>
          <w:trHeight w:val="480"/>
        </w:trPr>
        <w:tc>
          <w:tcPr>
            <w:tcW w:w="1458" w:type="dxa"/>
          </w:tcPr>
          <w:p w14:paraId="11FB5AD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DATE:</w:t>
            </w:r>
          </w:p>
        </w:tc>
        <w:tc>
          <w:tcPr>
            <w:tcW w:w="8100" w:type="dxa"/>
          </w:tcPr>
          <w:p w14:paraId="72D93755" w14:textId="2EE86C44" w:rsidR="00394BDD" w:rsidRPr="002620B3" w:rsidRDefault="009B1166" w:rsidP="66ADEC15">
            <w:pPr>
              <w:pStyle w:val="MemoText"/>
              <w:rPr>
                <w:rFonts w:cs="Arial"/>
                <w:noProof w:val="0"/>
              </w:rPr>
            </w:pPr>
            <w:r>
              <w:rPr>
                <w:rFonts w:cs="Arial"/>
                <w:noProof w:val="0"/>
              </w:rPr>
              <w:t>May 6,</w:t>
            </w:r>
            <w:r w:rsidR="00496686">
              <w:rPr>
                <w:rFonts w:cs="Arial"/>
                <w:noProof w:val="0"/>
              </w:rPr>
              <w:t xml:space="preserve"> 2025</w:t>
            </w:r>
          </w:p>
        </w:tc>
      </w:tr>
      <w:tr w:rsidR="00394BDD" w:rsidRPr="002620B3" w14:paraId="0048B1A7" w14:textId="77777777" w:rsidTr="66ADEC15">
        <w:trPr>
          <w:trHeight w:val="480"/>
        </w:trPr>
        <w:tc>
          <w:tcPr>
            <w:tcW w:w="1458" w:type="dxa"/>
          </w:tcPr>
          <w:p w14:paraId="55D30FA7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sz w:val="22"/>
                <w:szCs w:val="22"/>
              </w:rPr>
              <w:t>TO:</w:t>
            </w:r>
          </w:p>
        </w:tc>
        <w:tc>
          <w:tcPr>
            <w:tcW w:w="8100" w:type="dxa"/>
          </w:tcPr>
          <w:p w14:paraId="1D0C5755" w14:textId="77777777" w:rsidR="00606D28" w:rsidRPr="002620B3" w:rsidRDefault="00606D28" w:rsidP="00606D28">
            <w:pPr>
              <w:rPr>
                <w:rFonts w:ascii="Arial" w:hAnsi="Arial" w:cs="Arial"/>
                <w:iCs/>
                <w:sz w:val="22"/>
                <w:szCs w:val="22"/>
              </w:rPr>
            </w:pPr>
            <w:r w:rsidRPr="66ADEC15">
              <w:rPr>
                <w:rFonts w:ascii="Arial" w:hAnsi="Arial" w:cs="Arial"/>
                <w:sz w:val="22"/>
                <w:szCs w:val="22"/>
              </w:rPr>
              <w:t>Mayor and Council Members</w:t>
            </w:r>
          </w:p>
          <w:p w14:paraId="1D02677C" w14:textId="77777777" w:rsidR="00CE45DC" w:rsidRPr="002620B3" w:rsidRDefault="00CE45DC" w:rsidP="00CE45DC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10D7A68A" w14:textId="77777777" w:rsidTr="66ADEC15">
        <w:trPr>
          <w:trHeight w:val="480"/>
        </w:trPr>
        <w:tc>
          <w:tcPr>
            <w:tcW w:w="1458" w:type="dxa"/>
          </w:tcPr>
          <w:p w14:paraId="7FD41095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FROM:</w:t>
            </w:r>
          </w:p>
        </w:tc>
        <w:tc>
          <w:tcPr>
            <w:tcW w:w="8100" w:type="dxa"/>
          </w:tcPr>
          <w:p w14:paraId="058D17D3" w14:textId="6884563C" w:rsidR="00394BDD" w:rsidRPr="002620B3" w:rsidRDefault="007E6C4C" w:rsidP="00992BB4">
            <w:pPr>
              <w:rPr>
                <w:rFonts w:ascii="Arial" w:hAnsi="Arial" w:cs="Arial"/>
                <w:iCs/>
                <w:sz w:val="22"/>
                <w:szCs w:val="22"/>
              </w:rPr>
            </w:pPr>
            <w:r>
              <w:rPr>
                <w:rFonts w:ascii="Arial" w:hAnsi="Arial" w:cs="Arial"/>
                <w:iCs/>
                <w:noProof/>
                <w:sz w:val="22"/>
                <w:szCs w:val="22"/>
              </w:rPr>
              <w:t>Rachel Molina</w:t>
            </w:r>
            <w:r w:rsidR="00394BDD" w:rsidRPr="002620B3">
              <w:rPr>
                <w:rFonts w:ascii="Arial" w:hAnsi="Arial" w:cs="Arial"/>
                <w:iCs/>
                <w:noProof/>
                <w:sz w:val="22"/>
                <w:szCs w:val="22"/>
              </w:rPr>
              <w:t>, City Manager</w:t>
            </w:r>
          </w:p>
        </w:tc>
      </w:tr>
      <w:tr w:rsidR="00394BDD" w:rsidRPr="002620B3" w14:paraId="027278CB" w14:textId="77777777" w:rsidTr="66ADEC15">
        <w:trPr>
          <w:trHeight w:val="480"/>
        </w:trPr>
        <w:tc>
          <w:tcPr>
            <w:tcW w:w="1458" w:type="dxa"/>
          </w:tcPr>
          <w:p w14:paraId="3C1CA80B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BY:</w:t>
            </w:r>
          </w:p>
        </w:tc>
        <w:tc>
          <w:tcPr>
            <w:tcW w:w="8100" w:type="dxa"/>
          </w:tcPr>
          <w:p w14:paraId="32677268" w14:textId="68AE741D" w:rsidR="00606D28" w:rsidRPr="002620B3" w:rsidRDefault="11E42C72" w:rsidP="66ADEC15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66ADEC15">
              <w:rPr>
                <w:rFonts w:ascii="Arial" w:hAnsi="Arial" w:cs="Arial"/>
                <w:noProof/>
                <w:sz w:val="22"/>
                <w:szCs w:val="22"/>
              </w:rPr>
              <w:t>Melinda Sayre, Deputy City Manager/City Clerk</w:t>
            </w:r>
          </w:p>
          <w:p w14:paraId="459CD367" w14:textId="5F9CFE13" w:rsidR="00606D28" w:rsidRPr="002620B3" w:rsidRDefault="11E42C72" w:rsidP="66ADEC15">
            <w:pPr>
              <w:rPr>
                <w:rFonts w:ascii="Arial" w:hAnsi="Arial" w:cs="Arial"/>
                <w:noProof/>
                <w:sz w:val="22"/>
                <w:szCs w:val="22"/>
              </w:rPr>
            </w:pPr>
            <w:r w:rsidRPr="66ADEC15">
              <w:rPr>
                <w:rFonts w:ascii="Arial" w:hAnsi="Arial" w:cs="Arial"/>
                <w:noProof/>
                <w:sz w:val="22"/>
                <w:szCs w:val="22"/>
              </w:rPr>
              <w:t>Tammy Pelayes, Assistant to the City Manager</w:t>
            </w:r>
          </w:p>
          <w:p w14:paraId="2C66E52B" w14:textId="77777777" w:rsidR="00394BDD" w:rsidRPr="002620B3" w:rsidRDefault="00394BDD" w:rsidP="00FE59FE">
            <w:pPr>
              <w:rPr>
                <w:rFonts w:ascii="Arial" w:hAnsi="Arial" w:cs="Arial"/>
                <w:iCs/>
                <w:noProof/>
                <w:sz w:val="22"/>
                <w:szCs w:val="22"/>
              </w:rPr>
            </w:pPr>
          </w:p>
        </w:tc>
      </w:tr>
      <w:tr w:rsidR="00394BDD" w:rsidRPr="002620B3" w14:paraId="4F4C970C" w14:textId="77777777" w:rsidTr="66ADEC15">
        <w:trPr>
          <w:trHeight w:val="480"/>
        </w:trPr>
        <w:tc>
          <w:tcPr>
            <w:tcW w:w="1458" w:type="dxa"/>
          </w:tcPr>
          <w:p w14:paraId="7C90B2DF" w14:textId="77777777" w:rsidR="00394BDD" w:rsidRPr="002620B3" w:rsidRDefault="00394BDD" w:rsidP="00FE59FE">
            <w:pPr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</w:pPr>
            <w:r w:rsidRPr="002620B3">
              <w:rPr>
                <w:rFonts w:ascii="Arial" w:hAnsi="Arial" w:cs="Arial"/>
                <w:b/>
                <w:bCs/>
                <w:noProof/>
                <w:sz w:val="22"/>
                <w:szCs w:val="22"/>
              </w:rPr>
              <w:t>SUBJECT:</w:t>
            </w:r>
          </w:p>
        </w:tc>
        <w:tc>
          <w:tcPr>
            <w:tcW w:w="8100" w:type="dxa"/>
          </w:tcPr>
          <w:p w14:paraId="562B1EE2" w14:textId="3D54EC2C" w:rsidR="00394BDD" w:rsidRPr="002620B3" w:rsidRDefault="00496686" w:rsidP="66ADEC15">
            <w:pPr>
              <w:rPr>
                <w:rFonts w:ascii="Arial" w:hAnsi="Arial" w:cs="Arial"/>
                <w:noProof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t xml:space="preserve">Ad-Hoc Committee </w:t>
            </w:r>
            <w:r w:rsidR="007A460A">
              <w:rPr>
                <w:rFonts w:ascii="Arial" w:hAnsi="Arial" w:cs="Arial"/>
                <w:noProof/>
                <w:sz w:val="22"/>
                <w:szCs w:val="22"/>
              </w:rPr>
              <w:t>Collaboration Opportunity</w:t>
            </w:r>
          </w:p>
        </w:tc>
      </w:tr>
    </w:tbl>
    <w:p w14:paraId="484B841F" w14:textId="77777777" w:rsidR="00481DCE" w:rsidRPr="002620B3" w:rsidRDefault="00481DCE">
      <w:pPr>
        <w:pStyle w:val="MemoText"/>
        <w:rPr>
          <w:rFonts w:cs="Arial"/>
          <w:noProof w:val="0"/>
          <w:szCs w:val="22"/>
        </w:rPr>
        <w:sectPr w:rsidR="00481DCE" w:rsidRPr="002620B3">
          <w:headerReference w:type="default" r:id="rId11"/>
          <w:footerReference w:type="default" r:id="rId12"/>
          <w:pgSz w:w="12240" w:h="15840" w:code="1"/>
          <w:pgMar w:top="1440" w:right="1440" w:bottom="1440" w:left="1440" w:header="432" w:footer="720" w:gutter="0"/>
          <w:cols w:space="720"/>
        </w:sectPr>
      </w:pPr>
    </w:p>
    <w:p w14:paraId="14186E29" w14:textId="77777777" w:rsidR="00FA71E8" w:rsidRPr="002620B3" w:rsidRDefault="00606D28">
      <w:pPr>
        <w:pStyle w:val="MemoText"/>
        <w:rPr>
          <w:rFonts w:cs="Arial"/>
          <w:noProof w:val="0"/>
          <w:szCs w:val="22"/>
        </w:rPr>
      </w:pP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6466326" wp14:editId="0556A809">
                <wp:simplePos x="0" y="0"/>
                <wp:positionH relativeFrom="column">
                  <wp:posOffset>-62865</wp:posOffset>
                </wp:positionH>
                <wp:positionV relativeFrom="paragraph">
                  <wp:posOffset>65405</wp:posOffset>
                </wp:positionV>
                <wp:extent cx="6075045" cy="0"/>
                <wp:effectExtent l="0" t="0" r="0" b="0"/>
                <wp:wrapNone/>
                <wp:docPr id="4" name="Lin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31FAB82" id="Line 15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5.15pt" to="473.4pt,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"/>
            </w:pict>
          </mc:Fallback>
        </mc:AlternateContent>
      </w:r>
      <w:r>
        <w:rPr>
          <w:rFonts w:cs="Arial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879253A" wp14:editId="0A96189C">
                <wp:simplePos x="0" y="0"/>
                <wp:positionH relativeFrom="column">
                  <wp:posOffset>-62865</wp:posOffset>
                </wp:positionH>
                <wp:positionV relativeFrom="paragraph">
                  <wp:posOffset>42545</wp:posOffset>
                </wp:positionV>
                <wp:extent cx="6075045" cy="0"/>
                <wp:effectExtent l="0" t="0" r="0" b="0"/>
                <wp:wrapNone/>
                <wp:docPr id="3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7504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55F3D2" id="Line 1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5pt,3.35pt" to="473.4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"/>
            </w:pict>
          </mc:Fallback>
        </mc:AlternateContent>
      </w:r>
    </w:p>
    <w:p w14:paraId="0846C6A8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RECOMMENDED ACTION</w:t>
      </w:r>
    </w:p>
    <w:p w14:paraId="1E3FD182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74D11548" w14:textId="52F0E711" w:rsidR="00073A0C" w:rsidRPr="006D239A" w:rsidRDefault="00073A0C" w:rsidP="66ADEC15">
      <w:pPr>
        <w:pStyle w:val="MemoText"/>
        <w:jc w:val="both"/>
        <w:rPr>
          <w:rFonts w:cs="Arial"/>
          <w:noProof w:val="0"/>
        </w:rPr>
      </w:pPr>
      <w:r>
        <w:rPr>
          <w:rFonts w:cs="Arial"/>
          <w:color w:val="000000"/>
          <w:szCs w:val="22"/>
        </w:rPr>
        <w:t xml:space="preserve">It is recommended that the City Council </w:t>
      </w:r>
      <w:r w:rsidR="000D1F77">
        <w:rPr>
          <w:rFonts w:cs="Arial"/>
          <w:color w:val="000000"/>
          <w:szCs w:val="22"/>
        </w:rPr>
        <w:t>approve the</w:t>
      </w:r>
      <w:r>
        <w:rPr>
          <w:rFonts w:cs="Arial"/>
          <w:color w:val="000000"/>
          <w:szCs w:val="22"/>
        </w:rPr>
        <w:t xml:space="preserve"> addition of a discussion item for the City / Hesperia Recreation and Park District (HRPD) Ad Hoc Committee, regarding the proposed Hesperia Animal Shelter Play Yard Capital Improvement Project. </w:t>
      </w:r>
    </w:p>
    <w:p w14:paraId="10CBBBD3" w14:textId="13C76B9E" w:rsidR="66ADEC15" w:rsidRDefault="66ADEC15" w:rsidP="66ADEC15">
      <w:pPr>
        <w:jc w:val="both"/>
        <w:rPr>
          <w:rFonts w:ascii="Arial" w:hAnsi="Arial" w:cs="Arial"/>
          <w:sz w:val="22"/>
          <w:szCs w:val="22"/>
        </w:rPr>
      </w:pPr>
    </w:p>
    <w:p w14:paraId="535940FE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BACKGROUND</w:t>
      </w:r>
    </w:p>
    <w:p w14:paraId="221F3C19" w14:textId="77777777" w:rsidR="00394BDD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486B09E9" w14:textId="0E3A1872" w:rsidR="00657068" w:rsidRDefault="006D1FFA" w:rsidP="006D1FFA">
      <w:pPr>
        <w:jc w:val="both"/>
        <w:rPr>
          <w:rFonts w:ascii="Arial" w:hAnsi="Arial" w:cs="Arial"/>
          <w:sz w:val="22"/>
          <w:szCs w:val="22"/>
        </w:rPr>
      </w:pPr>
      <w:r w:rsidRPr="66ADEC15">
        <w:rPr>
          <w:rFonts w:ascii="Arial" w:hAnsi="Arial" w:cs="Arial"/>
          <w:sz w:val="22"/>
          <w:szCs w:val="22"/>
        </w:rPr>
        <w:t xml:space="preserve">At the </w:t>
      </w:r>
      <w:r>
        <w:rPr>
          <w:rFonts w:ascii="Arial" w:hAnsi="Arial" w:cs="Arial"/>
          <w:sz w:val="22"/>
          <w:szCs w:val="22"/>
        </w:rPr>
        <w:t>January 21, 2025, City Council meeting</w:t>
      </w:r>
      <w:r w:rsidRPr="66ADEC15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the City </w:t>
      </w:r>
      <w:r w:rsidRPr="66ADEC15">
        <w:rPr>
          <w:rFonts w:ascii="Arial" w:hAnsi="Arial" w:cs="Arial"/>
          <w:sz w:val="22"/>
          <w:szCs w:val="22"/>
        </w:rPr>
        <w:t>Council</w:t>
      </w:r>
      <w:r>
        <w:rPr>
          <w:rFonts w:ascii="Arial" w:hAnsi="Arial" w:cs="Arial"/>
          <w:sz w:val="22"/>
          <w:szCs w:val="22"/>
        </w:rPr>
        <w:t xml:space="preserve"> approved </w:t>
      </w:r>
      <w:r w:rsidR="00073A0C">
        <w:rPr>
          <w:rFonts w:ascii="Arial" w:hAnsi="Arial" w:cs="Arial"/>
          <w:sz w:val="22"/>
          <w:szCs w:val="22"/>
        </w:rPr>
        <w:t>the establishment of</w:t>
      </w:r>
      <w:r>
        <w:rPr>
          <w:rFonts w:ascii="Arial" w:hAnsi="Arial" w:cs="Arial"/>
          <w:sz w:val="22"/>
          <w:szCs w:val="22"/>
        </w:rPr>
        <w:t xml:space="preserve"> an Ad-Hoc Committee </w:t>
      </w:r>
      <w:r w:rsidR="00073A0C">
        <w:rPr>
          <w:rFonts w:ascii="Arial" w:hAnsi="Arial" w:cs="Arial"/>
          <w:sz w:val="22"/>
          <w:szCs w:val="22"/>
        </w:rPr>
        <w:t xml:space="preserve">with HRPD </w:t>
      </w:r>
      <w:r>
        <w:rPr>
          <w:rFonts w:ascii="Arial" w:hAnsi="Arial" w:cs="Arial"/>
          <w:sz w:val="22"/>
          <w:szCs w:val="22"/>
        </w:rPr>
        <w:t>that would focus on the Hesperia Lake</w:t>
      </w:r>
      <w:r w:rsidR="00073A0C">
        <w:rPr>
          <w:rFonts w:ascii="Arial" w:hAnsi="Arial" w:cs="Arial"/>
          <w:sz w:val="22"/>
          <w:szCs w:val="22"/>
        </w:rPr>
        <w:t xml:space="preserve"> Park</w:t>
      </w:r>
      <w:r>
        <w:rPr>
          <w:rFonts w:ascii="Arial" w:hAnsi="Arial" w:cs="Arial"/>
          <w:sz w:val="22"/>
          <w:szCs w:val="22"/>
        </w:rPr>
        <w:t xml:space="preserve"> Lease Agreement and </w:t>
      </w:r>
      <w:r w:rsidR="00073A0C">
        <w:rPr>
          <w:rFonts w:ascii="Arial" w:hAnsi="Arial" w:cs="Arial"/>
          <w:sz w:val="22"/>
          <w:szCs w:val="22"/>
        </w:rPr>
        <w:t xml:space="preserve">the HRPD </w:t>
      </w:r>
      <w:r>
        <w:rPr>
          <w:rFonts w:ascii="Arial" w:hAnsi="Arial" w:cs="Arial"/>
          <w:sz w:val="22"/>
          <w:szCs w:val="22"/>
        </w:rPr>
        <w:t>Communities Facilities Districts (CFD).</w:t>
      </w:r>
    </w:p>
    <w:p w14:paraId="010A4C68" w14:textId="4F1DB17B" w:rsidR="00394BDD" w:rsidRPr="00DA71AC" w:rsidRDefault="00394BDD" w:rsidP="66ADEC15">
      <w:pPr>
        <w:jc w:val="both"/>
        <w:rPr>
          <w:rFonts w:ascii="Arial" w:hAnsi="Arial" w:cs="Arial"/>
          <w:sz w:val="22"/>
          <w:szCs w:val="22"/>
        </w:rPr>
      </w:pPr>
    </w:p>
    <w:p w14:paraId="0321E6D6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ISSUES/ANALYSIS</w:t>
      </w:r>
    </w:p>
    <w:p w14:paraId="46A143EF" w14:textId="77777777" w:rsidR="00394BDD" w:rsidRPr="00DA71AC" w:rsidRDefault="00394BDD" w:rsidP="00DA71AC">
      <w:pPr>
        <w:jc w:val="both"/>
        <w:rPr>
          <w:rFonts w:ascii="Arial" w:hAnsi="Arial" w:cs="Arial"/>
          <w:sz w:val="22"/>
          <w:szCs w:val="22"/>
        </w:rPr>
      </w:pPr>
    </w:p>
    <w:p w14:paraId="259DA257" w14:textId="0B274BD3" w:rsidR="002E0FCD" w:rsidRDefault="0032768D" w:rsidP="66ADEC15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During the April 15, 2025, City Council meeting</w:t>
      </w:r>
      <w:r w:rsidR="00073A0C">
        <w:rPr>
          <w:rFonts w:ascii="Arial" w:hAnsi="Arial" w:cs="Arial"/>
          <w:sz w:val="22"/>
          <w:szCs w:val="22"/>
        </w:rPr>
        <w:t xml:space="preserve">, there was a </w:t>
      </w:r>
      <w:r w:rsidR="0017771C">
        <w:rPr>
          <w:rFonts w:ascii="Arial" w:hAnsi="Arial" w:cs="Arial"/>
          <w:sz w:val="22"/>
          <w:szCs w:val="22"/>
        </w:rPr>
        <w:t xml:space="preserve">staff report </w:t>
      </w:r>
      <w:r w:rsidR="00073A0C">
        <w:rPr>
          <w:rFonts w:ascii="Arial" w:hAnsi="Arial" w:cs="Arial"/>
          <w:sz w:val="22"/>
          <w:szCs w:val="22"/>
        </w:rPr>
        <w:t xml:space="preserve">on </w:t>
      </w:r>
      <w:r w:rsidR="0017771C">
        <w:rPr>
          <w:rFonts w:ascii="Arial" w:hAnsi="Arial" w:cs="Arial"/>
          <w:sz w:val="22"/>
          <w:szCs w:val="22"/>
        </w:rPr>
        <w:t>the</w:t>
      </w:r>
      <w:r w:rsidR="00AB1DF9">
        <w:rPr>
          <w:rFonts w:ascii="Arial" w:hAnsi="Arial" w:cs="Arial"/>
          <w:sz w:val="22"/>
          <w:szCs w:val="22"/>
        </w:rPr>
        <w:t xml:space="preserve"> status of the </w:t>
      </w:r>
      <w:r w:rsidR="0017771C">
        <w:rPr>
          <w:rFonts w:ascii="Arial" w:hAnsi="Arial" w:cs="Arial"/>
          <w:sz w:val="22"/>
          <w:szCs w:val="22"/>
        </w:rPr>
        <w:t>Animal Shelter Play Yard</w:t>
      </w:r>
      <w:r w:rsidR="00AB1DF9">
        <w:rPr>
          <w:rFonts w:ascii="Arial" w:hAnsi="Arial" w:cs="Arial"/>
          <w:sz w:val="22"/>
          <w:szCs w:val="22"/>
        </w:rPr>
        <w:t xml:space="preserve"> Capital Improvement Project</w:t>
      </w:r>
      <w:r w:rsidR="000D1F77">
        <w:rPr>
          <w:rFonts w:ascii="Arial" w:hAnsi="Arial" w:cs="Arial"/>
          <w:sz w:val="22"/>
          <w:szCs w:val="22"/>
        </w:rPr>
        <w:t xml:space="preserve">. </w:t>
      </w:r>
      <w:r w:rsidR="00A96F06">
        <w:rPr>
          <w:rFonts w:ascii="Arial" w:hAnsi="Arial" w:cs="Arial"/>
          <w:sz w:val="22"/>
          <w:szCs w:val="22"/>
        </w:rPr>
        <w:t xml:space="preserve">Mayor Pro </w:t>
      </w:r>
      <w:proofErr w:type="spellStart"/>
      <w:r w:rsidR="00A96F06">
        <w:rPr>
          <w:rFonts w:ascii="Arial" w:hAnsi="Arial" w:cs="Arial"/>
          <w:sz w:val="22"/>
          <w:szCs w:val="22"/>
        </w:rPr>
        <w:t>Tem</w:t>
      </w:r>
      <w:proofErr w:type="spellEnd"/>
      <w:r w:rsidR="00A96F06">
        <w:rPr>
          <w:rFonts w:ascii="Arial" w:hAnsi="Arial" w:cs="Arial"/>
          <w:sz w:val="22"/>
          <w:szCs w:val="22"/>
        </w:rPr>
        <w:t xml:space="preserve"> Gregg expressed interest in exploring partnership opportunities with the HRPD for the construction of the Animal Shelter Play Yard. Subsequently, </w:t>
      </w:r>
      <w:r w:rsidR="0017771C">
        <w:rPr>
          <w:rFonts w:ascii="Arial" w:hAnsi="Arial" w:cs="Arial"/>
          <w:sz w:val="22"/>
          <w:szCs w:val="22"/>
        </w:rPr>
        <w:t>Council Member Ochoa requested this item be added to a future HRPD Ad Hoc Committee meeting agenda.</w:t>
      </w:r>
      <w:r w:rsidR="00657068">
        <w:rPr>
          <w:rFonts w:ascii="Arial" w:hAnsi="Arial" w:cs="Arial"/>
          <w:sz w:val="22"/>
          <w:szCs w:val="22"/>
        </w:rPr>
        <w:t xml:space="preserve"> </w:t>
      </w:r>
      <w:r w:rsidR="00C423E1">
        <w:rPr>
          <w:rFonts w:ascii="Arial" w:hAnsi="Arial" w:cs="Arial"/>
          <w:sz w:val="22"/>
          <w:szCs w:val="22"/>
        </w:rPr>
        <w:t xml:space="preserve">To place </w:t>
      </w:r>
      <w:r w:rsidR="00657068">
        <w:rPr>
          <w:rFonts w:ascii="Arial" w:hAnsi="Arial" w:cs="Arial"/>
          <w:sz w:val="22"/>
          <w:szCs w:val="22"/>
        </w:rPr>
        <w:t xml:space="preserve">this item </w:t>
      </w:r>
      <w:r w:rsidR="00C423E1">
        <w:rPr>
          <w:rFonts w:ascii="Arial" w:hAnsi="Arial" w:cs="Arial"/>
          <w:sz w:val="22"/>
          <w:szCs w:val="22"/>
        </w:rPr>
        <w:t>on t</w:t>
      </w:r>
      <w:r w:rsidR="00657068">
        <w:rPr>
          <w:rFonts w:ascii="Arial" w:hAnsi="Arial" w:cs="Arial"/>
          <w:sz w:val="22"/>
          <w:szCs w:val="22"/>
        </w:rPr>
        <w:t xml:space="preserve">he Ad-Hoc Committee </w:t>
      </w:r>
      <w:r w:rsidR="00C423E1">
        <w:rPr>
          <w:rFonts w:ascii="Arial" w:hAnsi="Arial" w:cs="Arial"/>
          <w:sz w:val="22"/>
          <w:szCs w:val="22"/>
        </w:rPr>
        <w:t xml:space="preserve">meeting </w:t>
      </w:r>
      <w:r w:rsidR="00657068">
        <w:rPr>
          <w:rFonts w:ascii="Arial" w:hAnsi="Arial" w:cs="Arial"/>
          <w:sz w:val="22"/>
          <w:szCs w:val="22"/>
        </w:rPr>
        <w:t xml:space="preserve">agenda, </w:t>
      </w:r>
      <w:r w:rsidR="002E0FCD">
        <w:rPr>
          <w:rFonts w:ascii="Arial" w:hAnsi="Arial" w:cs="Arial"/>
          <w:sz w:val="22"/>
          <w:szCs w:val="22"/>
        </w:rPr>
        <w:t xml:space="preserve">staff is requesting that </w:t>
      </w:r>
      <w:r w:rsidR="00657068">
        <w:rPr>
          <w:rFonts w:ascii="Arial" w:hAnsi="Arial" w:cs="Arial"/>
          <w:sz w:val="22"/>
          <w:szCs w:val="22"/>
        </w:rPr>
        <w:t xml:space="preserve">the City Council </w:t>
      </w:r>
      <w:r w:rsidR="000D1F77">
        <w:rPr>
          <w:rFonts w:ascii="Arial" w:hAnsi="Arial" w:cs="Arial"/>
          <w:sz w:val="22"/>
          <w:szCs w:val="22"/>
        </w:rPr>
        <w:t>approve the addition of</w:t>
      </w:r>
      <w:r w:rsidR="002E0FCD">
        <w:rPr>
          <w:rFonts w:ascii="Arial" w:hAnsi="Arial" w:cs="Arial"/>
          <w:sz w:val="22"/>
          <w:szCs w:val="22"/>
        </w:rPr>
        <w:t xml:space="preserve"> this project </w:t>
      </w:r>
      <w:r w:rsidR="000D1F77">
        <w:rPr>
          <w:rFonts w:ascii="Arial" w:hAnsi="Arial" w:cs="Arial"/>
          <w:sz w:val="22"/>
          <w:szCs w:val="22"/>
        </w:rPr>
        <w:t xml:space="preserve">as a discussion item. </w:t>
      </w:r>
    </w:p>
    <w:p w14:paraId="686CAA47" w14:textId="33814273" w:rsidR="66ADEC15" w:rsidRDefault="66ADEC15" w:rsidP="66ADEC15">
      <w:pPr>
        <w:jc w:val="both"/>
        <w:rPr>
          <w:rFonts w:ascii="Arial" w:hAnsi="Arial" w:cs="Arial"/>
          <w:sz w:val="22"/>
          <w:szCs w:val="22"/>
        </w:rPr>
      </w:pPr>
    </w:p>
    <w:p w14:paraId="5FBDF831" w14:textId="34A6CD4A" w:rsidR="00465A25" w:rsidRDefault="00530851" w:rsidP="00465A25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CITY GOAL SUPPORTED BY THIS ITEM</w:t>
      </w:r>
    </w:p>
    <w:p w14:paraId="6539E472" w14:textId="77777777" w:rsidR="00465A25" w:rsidRDefault="00465A25" w:rsidP="00465A25">
      <w:pPr>
        <w:jc w:val="both"/>
        <w:rPr>
          <w:rFonts w:ascii="Arial" w:hAnsi="Arial" w:cs="Arial"/>
          <w:b/>
          <w:sz w:val="22"/>
          <w:szCs w:val="22"/>
        </w:rPr>
      </w:pPr>
    </w:p>
    <w:p w14:paraId="6B385AB4" w14:textId="7052E456" w:rsidR="003B6C5B" w:rsidRPr="00DA64C6" w:rsidRDefault="002E0FCD" w:rsidP="00465A25">
      <w:pPr>
        <w:jc w:val="both"/>
        <w:rPr>
          <w:rFonts w:ascii="Arial" w:hAnsi="Arial" w:cs="Arial"/>
          <w:sz w:val="22"/>
          <w:szCs w:val="22"/>
        </w:rPr>
      </w:pPr>
      <w:r w:rsidRPr="00385E0D">
        <w:rPr>
          <w:rFonts w:ascii="Arial" w:hAnsi="Arial" w:cs="Arial"/>
          <w:b/>
          <w:bCs/>
          <w:sz w:val="22"/>
          <w:szCs w:val="22"/>
        </w:rPr>
        <w:t>Future Development</w:t>
      </w:r>
      <w:r w:rsidR="003B6C5B" w:rsidRPr="00385E0D">
        <w:rPr>
          <w:rFonts w:ascii="Arial" w:hAnsi="Arial" w:cs="Arial"/>
          <w:b/>
          <w:bCs/>
          <w:sz w:val="22"/>
          <w:szCs w:val="22"/>
        </w:rPr>
        <w:t xml:space="preserve"> </w:t>
      </w:r>
      <w:r w:rsidRPr="00385E0D">
        <w:rPr>
          <w:rFonts w:ascii="Arial" w:hAnsi="Arial" w:cs="Arial"/>
          <w:b/>
          <w:bCs/>
          <w:sz w:val="22"/>
          <w:szCs w:val="22"/>
        </w:rPr>
        <w:t>–</w:t>
      </w:r>
      <w:r w:rsidR="003B6C5B" w:rsidRPr="00DA64C6">
        <w:rPr>
          <w:rFonts w:ascii="Arial" w:hAnsi="Arial" w:cs="Arial"/>
          <w:sz w:val="22"/>
          <w:szCs w:val="22"/>
        </w:rPr>
        <w:t xml:space="preserve"> </w:t>
      </w:r>
      <w:r w:rsidRPr="00DA64C6">
        <w:rPr>
          <w:rFonts w:ascii="Arial" w:hAnsi="Arial" w:cs="Arial"/>
          <w:sz w:val="22"/>
          <w:szCs w:val="22"/>
        </w:rPr>
        <w:t xml:space="preserve">Facilitate balanced growth to </w:t>
      </w:r>
      <w:r w:rsidR="00DA64C6" w:rsidRPr="00DA64C6">
        <w:rPr>
          <w:rFonts w:ascii="Arial" w:hAnsi="Arial" w:cs="Arial"/>
          <w:sz w:val="22"/>
          <w:szCs w:val="22"/>
        </w:rPr>
        <w:t>e</w:t>
      </w:r>
      <w:r w:rsidRPr="00DA64C6">
        <w:rPr>
          <w:rFonts w:ascii="Arial" w:hAnsi="Arial" w:cs="Arial"/>
          <w:sz w:val="22"/>
          <w:szCs w:val="22"/>
        </w:rPr>
        <w:t xml:space="preserve">nsure cohesive community development and pursue economic development. </w:t>
      </w:r>
    </w:p>
    <w:p w14:paraId="09A6845B" w14:textId="77777777" w:rsidR="00500DE0" w:rsidRDefault="00500DE0" w:rsidP="00DA71A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604D77C7" w14:textId="736BCD0E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66ADEC15">
        <w:rPr>
          <w:rFonts w:ascii="Arial" w:hAnsi="Arial" w:cs="Arial"/>
          <w:b/>
          <w:bCs/>
          <w:sz w:val="22"/>
          <w:szCs w:val="22"/>
        </w:rPr>
        <w:t>FISCAL IMPACT</w:t>
      </w:r>
    </w:p>
    <w:p w14:paraId="2FA0F27D" w14:textId="48448D3B" w:rsidR="66ADEC15" w:rsidRDefault="66ADEC15" w:rsidP="66ADEC15">
      <w:pPr>
        <w:jc w:val="both"/>
        <w:rPr>
          <w:rFonts w:ascii="Arial" w:hAnsi="Arial" w:cs="Arial"/>
          <w:sz w:val="22"/>
          <w:szCs w:val="22"/>
        </w:rPr>
      </w:pPr>
    </w:p>
    <w:p w14:paraId="4033A17E" w14:textId="11790A61" w:rsidR="00CE0BF7" w:rsidRDefault="00CE0BF7" w:rsidP="66ADEC15">
      <w:pPr>
        <w:jc w:val="both"/>
        <w:rPr>
          <w:rFonts w:ascii="Arial" w:hAnsi="Arial" w:cs="Arial"/>
          <w:sz w:val="22"/>
          <w:szCs w:val="22"/>
        </w:rPr>
      </w:pPr>
      <w:r w:rsidRPr="66ADEC15">
        <w:rPr>
          <w:rFonts w:ascii="Arial" w:hAnsi="Arial" w:cs="Arial"/>
          <w:sz w:val="22"/>
          <w:szCs w:val="22"/>
        </w:rPr>
        <w:t>There is no fiscal impact associated with approval of the recommended action.</w:t>
      </w:r>
    </w:p>
    <w:p w14:paraId="2313A626" w14:textId="3FE93A03" w:rsidR="66ADEC15" w:rsidRDefault="66ADEC15" w:rsidP="66ADEC15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5299DC46" w14:textId="77777777" w:rsidR="00394BDD" w:rsidRPr="00DA71AC" w:rsidRDefault="00394BDD" w:rsidP="00DA71AC">
      <w:pPr>
        <w:jc w:val="both"/>
        <w:rPr>
          <w:rFonts w:ascii="Arial" w:hAnsi="Arial" w:cs="Arial"/>
          <w:b/>
          <w:sz w:val="22"/>
          <w:szCs w:val="22"/>
        </w:rPr>
      </w:pPr>
      <w:r w:rsidRPr="00DA71AC">
        <w:rPr>
          <w:rFonts w:ascii="Arial" w:hAnsi="Arial" w:cs="Arial"/>
          <w:b/>
          <w:sz w:val="22"/>
          <w:szCs w:val="22"/>
        </w:rPr>
        <w:t>ALTERNATIVE(S)</w:t>
      </w:r>
    </w:p>
    <w:p w14:paraId="73A443DE" w14:textId="77777777" w:rsidR="00B76BBE" w:rsidRDefault="00B76BBE" w:rsidP="00DA71AC">
      <w:pPr>
        <w:jc w:val="both"/>
        <w:rPr>
          <w:rFonts w:ascii="Arial" w:hAnsi="Arial" w:cs="Arial"/>
          <w:sz w:val="22"/>
          <w:szCs w:val="22"/>
        </w:rPr>
      </w:pPr>
    </w:p>
    <w:p w14:paraId="7FCC7EB3" w14:textId="1A3E1081" w:rsidR="00DA71AC" w:rsidRDefault="00DA71AC" w:rsidP="00A97AFB">
      <w:pPr>
        <w:numPr>
          <w:ilvl w:val="0"/>
          <w:numId w:val="1"/>
        </w:numPr>
        <w:jc w:val="both"/>
        <w:rPr>
          <w:rFonts w:ascii="Arial" w:hAnsi="Arial" w:cs="Arial"/>
          <w:sz w:val="22"/>
          <w:szCs w:val="22"/>
        </w:rPr>
      </w:pPr>
      <w:r w:rsidRPr="66ADEC15">
        <w:rPr>
          <w:rFonts w:ascii="Arial" w:hAnsi="Arial" w:cs="Arial"/>
          <w:sz w:val="22"/>
          <w:szCs w:val="22"/>
        </w:rPr>
        <w:t>Provide alternative direction to staff.</w:t>
      </w:r>
    </w:p>
    <w:p w14:paraId="4592AA29" w14:textId="77777777" w:rsidR="00DB6A63" w:rsidRPr="00DA71AC" w:rsidRDefault="00DB6A63" w:rsidP="00DA71AC">
      <w:pPr>
        <w:jc w:val="both"/>
        <w:rPr>
          <w:rFonts w:ascii="Arial" w:hAnsi="Arial" w:cs="Arial"/>
          <w:sz w:val="22"/>
          <w:szCs w:val="22"/>
        </w:rPr>
      </w:pPr>
    </w:p>
    <w:p w14:paraId="2696C1A2" w14:textId="77777777" w:rsidR="00DB6A63" w:rsidRDefault="00DA71AC" w:rsidP="00DA71AC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ATTACHMENT(S)</w:t>
      </w:r>
    </w:p>
    <w:p w14:paraId="008F3C6C" w14:textId="77777777" w:rsidR="00F72E49" w:rsidRDefault="00F72E49" w:rsidP="00DA71AC">
      <w:pPr>
        <w:jc w:val="both"/>
        <w:rPr>
          <w:rFonts w:ascii="Arial" w:hAnsi="Arial" w:cs="Arial"/>
          <w:b/>
          <w:sz w:val="22"/>
          <w:szCs w:val="22"/>
        </w:rPr>
      </w:pPr>
    </w:p>
    <w:p w14:paraId="43021AAD" w14:textId="188A9CDE" w:rsidR="00DA71AC" w:rsidRPr="00DA71AC" w:rsidRDefault="00F72E49" w:rsidP="0017771C">
      <w:pPr>
        <w:jc w:val="both"/>
        <w:rPr>
          <w:rFonts w:ascii="Arial" w:hAnsi="Arial" w:cs="Arial"/>
          <w:b/>
          <w:sz w:val="22"/>
          <w:szCs w:val="22"/>
        </w:rPr>
      </w:pPr>
      <w:r w:rsidRPr="66ADEC15">
        <w:rPr>
          <w:rFonts w:ascii="Arial" w:hAnsi="Arial" w:cs="Arial"/>
          <w:sz w:val="22"/>
          <w:szCs w:val="22"/>
        </w:rPr>
        <w:lastRenderedPageBreak/>
        <w:t>None</w:t>
      </w:r>
    </w:p>
    <w:sectPr w:rsidR="00DA71AC" w:rsidRPr="00DA71AC">
      <w:headerReference w:type="default" r:id="rId13"/>
      <w:footerReference w:type="default" r:id="rId14"/>
      <w:type w:val="continuous"/>
      <w:pgSz w:w="12240" w:h="15840" w:code="1"/>
      <w:pgMar w:top="1440" w:right="1440" w:bottom="1440" w:left="1440" w:header="432" w:footer="720" w:gutter="0"/>
      <w:cols w:space="720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038705" w14:textId="77777777" w:rsidR="00D07790" w:rsidRDefault="00D07790">
      <w:r>
        <w:separator/>
      </w:r>
    </w:p>
  </w:endnote>
  <w:endnote w:type="continuationSeparator" w:id="0">
    <w:p w14:paraId="42D822BD" w14:textId="77777777" w:rsidR="00D07790" w:rsidRDefault="00D077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dern No. 20">
    <w:panose1 w:val="02070704070505020303"/>
    <w:charset w:val="00"/>
    <w:family w:val="roman"/>
    <w:pitch w:val="variable"/>
    <w:sig w:usb0="00000003" w:usb1="00000000" w:usb2="00000000" w:usb3="00000000" w:csb0="00000001" w:csb1="00000000"/>
  </w:font>
  <w:font w:name="MurrayHilD">
    <w:panose1 w:val="00000000000000000000"/>
    <w:charset w:val="00"/>
    <w:family w:val="auto"/>
    <w:pitch w:val="variable"/>
    <w:sig w:usb0="800000AF" w:usb1="0000204A" w:usb2="00000000" w:usb3="00000000" w:csb0="0000001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E152DED" w14:paraId="72E1C943" w14:textId="77777777" w:rsidTr="5E152DED">
      <w:trPr>
        <w:trHeight w:val="300"/>
      </w:trPr>
      <w:tc>
        <w:tcPr>
          <w:tcW w:w="3120" w:type="dxa"/>
        </w:tcPr>
        <w:p w14:paraId="54D96AFC" w14:textId="5A127DF8" w:rsidR="5E152DED" w:rsidRDefault="5E152DED" w:rsidP="5E152DED">
          <w:pPr>
            <w:pStyle w:val="Header"/>
            <w:ind w:left="-115"/>
          </w:pPr>
        </w:p>
      </w:tc>
      <w:tc>
        <w:tcPr>
          <w:tcW w:w="3120" w:type="dxa"/>
        </w:tcPr>
        <w:p w14:paraId="51041148" w14:textId="1F9612C4" w:rsidR="5E152DED" w:rsidRDefault="5E152DED" w:rsidP="5E152DED">
          <w:pPr>
            <w:pStyle w:val="Header"/>
            <w:jc w:val="center"/>
          </w:pPr>
        </w:p>
      </w:tc>
      <w:tc>
        <w:tcPr>
          <w:tcW w:w="3120" w:type="dxa"/>
        </w:tcPr>
        <w:p w14:paraId="18AF09DF" w14:textId="09CF79F3" w:rsidR="5E152DED" w:rsidRDefault="5E152DED" w:rsidP="5E152DED">
          <w:pPr>
            <w:pStyle w:val="Header"/>
            <w:ind w:right="-115"/>
            <w:jc w:val="right"/>
          </w:pPr>
        </w:p>
      </w:tc>
    </w:tr>
  </w:tbl>
  <w:p w14:paraId="5B3B6E29" w14:textId="273CF275" w:rsidR="5E152DED" w:rsidRDefault="5E152DED" w:rsidP="5E152D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1261E" w14:textId="77777777" w:rsidR="00373996" w:rsidRDefault="0037399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09EDF" w14:textId="77777777" w:rsidR="00D07790" w:rsidRDefault="00D07790">
      <w:r>
        <w:separator/>
      </w:r>
    </w:p>
  </w:footnote>
  <w:footnote w:type="continuationSeparator" w:id="0">
    <w:p w14:paraId="379E78CE" w14:textId="77777777" w:rsidR="00D07790" w:rsidRDefault="00D077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3E63BE" w14:textId="77777777" w:rsidR="00373996" w:rsidRDefault="00606D28">
    <w:pPr>
      <w:pStyle w:val="Header"/>
      <w:jc w:val="center"/>
      <w:rPr>
        <w:rFonts w:ascii="Garamond" w:hAnsi="Garamond"/>
        <w:b/>
        <w:spacing w:val="24"/>
        <w:sz w:val="40"/>
      </w:rPr>
    </w:pP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6EEB833" wp14:editId="0F1D2A16">
              <wp:simplePos x="0" y="0"/>
              <wp:positionH relativeFrom="column">
                <wp:posOffset>3251835</wp:posOffset>
              </wp:positionH>
              <wp:positionV relativeFrom="paragraph">
                <wp:posOffset>-157480</wp:posOffset>
              </wp:positionV>
              <wp:extent cx="3886200" cy="594995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86200" cy="5949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78633C1" w14:textId="77777777" w:rsidR="00373996" w:rsidRPr="00FA71E8" w:rsidRDefault="00373996">
                          <w:pPr>
                            <w:pStyle w:val="Header"/>
                            <w:shd w:val="solid" w:color="FFFFFF" w:fill="FFFFFF"/>
                            <w:tabs>
                              <w:tab w:val="clear" w:pos="4320"/>
                            </w:tabs>
                            <w:ind w:right="2685"/>
                            <w:jc w:val="center"/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</w:pPr>
                          <w:r w:rsidRPr="00FA71E8">
                            <w:rPr>
                              <w:rFonts w:ascii="MurrayHilD" w:hAnsi="MurrayHilD"/>
                              <w:b/>
                              <w:color w:val="333399"/>
                              <w:spacing w:val="24"/>
                              <w:sz w:val="36"/>
                              <w:szCs w:val="36"/>
                            </w:rPr>
                            <w:t xml:space="preserve">City of </w:t>
                          </w:r>
                          <w:smartTag w:uri="urn:schemas-microsoft-com:office:smarttags" w:element="place">
                            <w:smartTag w:uri="urn:schemas-microsoft-com:office:smarttags" w:element="City">
                              <w:r w:rsidRPr="00FA71E8">
                                <w:rPr>
                                  <w:rFonts w:ascii="MurrayHilD" w:hAnsi="MurrayHilD"/>
                                  <w:b/>
                                  <w:color w:val="333399"/>
                                  <w:spacing w:val="24"/>
                                  <w:sz w:val="36"/>
                                  <w:szCs w:val="36"/>
                                </w:rPr>
                                <w:t>Hesperia</w:t>
                              </w:r>
                            </w:smartTag>
                          </w:smartTag>
                        </w:p>
                        <w:p w14:paraId="427C301B" w14:textId="77777777" w:rsidR="00373996" w:rsidRPr="00FA71E8" w:rsidRDefault="00373996">
                          <w:pPr>
                            <w:pStyle w:val="Heading1"/>
                            <w:tabs>
                              <w:tab w:val="clear" w:pos="3420"/>
                            </w:tabs>
                            <w:ind w:left="0" w:right="2685"/>
                            <w:jc w:val="center"/>
                            <w:rPr>
                              <w:b w:val="0"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ascii="Baskerville Old Face" w:hAnsi="Baskerville Old Face"/>
                              <w:b w:val="0"/>
                              <w:sz w:val="36"/>
                              <w:szCs w:val="36"/>
                            </w:rPr>
                            <w:t>STAFF REPORT</w:t>
                          </w:r>
                        </w:p>
                        <w:p w14:paraId="314E501B" w14:textId="77777777" w:rsidR="00373996" w:rsidRDefault="00373996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EEB83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256.05pt;margin-top:-12.4pt;width:306pt;height:46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" stroked="f">
              <v:textbox>
                <w:txbxContent>
                  <w:p w14:paraId="078633C1" w14:textId="77777777" w:rsidR="00373996" w:rsidRPr="00FA71E8" w:rsidRDefault="00373996">
                    <w:pPr>
                      <w:pStyle w:val="Header"/>
                      <w:shd w:val="solid" w:color="FFFFFF" w:fill="FFFFFF"/>
                      <w:tabs>
                        <w:tab w:val="clear" w:pos="4320"/>
                      </w:tabs>
                      <w:ind w:right="2685"/>
                      <w:jc w:val="center"/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</w:pPr>
                    <w:r w:rsidRPr="00FA71E8">
                      <w:rPr>
                        <w:rFonts w:ascii="MurrayHilD" w:hAnsi="MurrayHilD"/>
                        <w:b/>
                        <w:color w:val="333399"/>
                        <w:spacing w:val="24"/>
                        <w:sz w:val="36"/>
                        <w:szCs w:val="36"/>
                      </w:rPr>
                      <w:t xml:space="preserve">City of </w:t>
                    </w:r>
                    <w:smartTag w:uri="urn:schemas-microsoft-com:office:smarttags" w:element="City">
                      <w:smartTag w:uri="urn:schemas-microsoft-com:office:smarttags" w:element="place">
                        <w:r w:rsidRPr="00FA71E8">
                          <w:rPr>
                            <w:rFonts w:ascii="MurrayHilD" w:hAnsi="MurrayHilD"/>
                            <w:b/>
                            <w:color w:val="333399"/>
                            <w:spacing w:val="24"/>
                            <w:sz w:val="36"/>
                            <w:szCs w:val="36"/>
                          </w:rPr>
                          <w:t>Hesperia</w:t>
                        </w:r>
                      </w:smartTag>
                    </w:smartTag>
                  </w:p>
                  <w:p w14:paraId="427C301B" w14:textId="77777777" w:rsidR="00373996" w:rsidRPr="00FA71E8" w:rsidRDefault="00373996">
                    <w:pPr>
                      <w:pStyle w:val="Heading1"/>
                      <w:tabs>
                        <w:tab w:val="clear" w:pos="3420"/>
                      </w:tabs>
                      <w:ind w:left="0" w:right="2685"/>
                      <w:jc w:val="center"/>
                      <w:rPr>
                        <w:b w:val="0"/>
                        <w:sz w:val="36"/>
                        <w:szCs w:val="36"/>
                      </w:rPr>
                    </w:pPr>
                    <w:r>
                      <w:rPr>
                        <w:rFonts w:ascii="Baskerville Old Face" w:hAnsi="Baskerville Old Face"/>
                        <w:b w:val="0"/>
                        <w:sz w:val="36"/>
                        <w:szCs w:val="36"/>
                      </w:rPr>
                      <w:t>STAFF REPORT</w:t>
                    </w:r>
                  </w:p>
                  <w:p w14:paraId="314E501B" w14:textId="77777777" w:rsidR="00373996" w:rsidRDefault="00373996"/>
                </w:txbxContent>
              </v:textbox>
            </v:shape>
          </w:pict>
        </mc:Fallback>
      </mc:AlternateContent>
    </w:r>
    <w:r>
      <w:rPr>
        <w:rFonts w:ascii="Modern No. 20" w:hAnsi="Modern No. 20"/>
        <w:b/>
        <w:noProof/>
        <w:spacing w:val="24"/>
        <w:sz w:val="32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6CE45240" wp14:editId="0E344D4D">
              <wp:simplePos x="0" y="0"/>
              <wp:positionH relativeFrom="column">
                <wp:posOffset>-405765</wp:posOffset>
              </wp:positionH>
              <wp:positionV relativeFrom="paragraph">
                <wp:posOffset>71120</wp:posOffset>
              </wp:positionV>
              <wp:extent cx="6858000" cy="9431655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858000" cy="9431655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rgbClr val="FFFFFF"/>
                      </a:solidFill>
                      <a:ln w="28575">
                        <a:solidFill>
                          <a:srgbClr val="333399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1CEFF929" id="AutoShape 1" o:spid="_x0000_s1026" style="position:absolute;margin-left:-31.95pt;margin-top:5.6pt;width:540pt;height:742.6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" strokecolor="#339" strokeweight="2.25pt"/>
          </w:pict>
        </mc:Fallback>
      </mc:AlternateContent>
    </w:r>
    <w:r w:rsidR="00373996">
      <w:rPr>
        <w:rFonts w:ascii="Modern No. 20" w:hAnsi="Modern No. 20"/>
        <w:b/>
        <w:spacing w:val="24"/>
        <w:sz w:val="32"/>
      </w:rPr>
      <w:t xml:space="preserve">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64E91" w14:textId="49E18A74" w:rsidR="00373996" w:rsidRDefault="66ADEC15" w:rsidP="66ADEC15">
    <w:pPr>
      <w:pStyle w:val="Header"/>
      <w:rPr>
        <w:rFonts w:ascii="Arial" w:hAnsi="Arial" w:cs="Arial"/>
        <w:noProof/>
      </w:rPr>
    </w:pPr>
    <w:r w:rsidRPr="66ADEC15">
      <w:rPr>
        <w:rFonts w:ascii="Arial" w:hAnsi="Arial" w:cs="Arial"/>
      </w:rPr>
      <w:t xml:space="preserve">Page </w:t>
    </w:r>
    <w:r w:rsidR="00373996" w:rsidRPr="66ADEC15">
      <w:rPr>
        <w:rFonts w:ascii="Arial" w:hAnsi="Arial" w:cs="Arial"/>
        <w:noProof/>
      </w:rPr>
      <w:fldChar w:fldCharType="begin"/>
    </w:r>
    <w:r w:rsidR="00373996" w:rsidRPr="66ADEC15">
      <w:rPr>
        <w:rFonts w:ascii="Arial" w:hAnsi="Arial" w:cs="Arial"/>
      </w:rPr>
      <w:instrText xml:space="preserve"> PAGE </w:instrText>
    </w:r>
    <w:r w:rsidR="00373996" w:rsidRPr="66ADEC15">
      <w:rPr>
        <w:rFonts w:ascii="Arial" w:hAnsi="Arial" w:cs="Arial"/>
      </w:rPr>
      <w:fldChar w:fldCharType="separate"/>
    </w:r>
    <w:r w:rsidRPr="66ADEC15">
      <w:rPr>
        <w:rFonts w:ascii="Arial" w:hAnsi="Arial" w:cs="Arial"/>
        <w:noProof/>
      </w:rPr>
      <w:t>2</w:t>
    </w:r>
    <w:r w:rsidR="00373996" w:rsidRPr="66ADEC15">
      <w:rPr>
        <w:rFonts w:ascii="Arial" w:hAnsi="Arial" w:cs="Arial"/>
        <w:noProof/>
      </w:rPr>
      <w:fldChar w:fldCharType="end"/>
    </w:r>
    <w:r w:rsidRPr="66ADEC15">
      <w:rPr>
        <w:rFonts w:ascii="Arial" w:hAnsi="Arial" w:cs="Arial"/>
      </w:rPr>
      <w:t xml:space="preserve"> of 2</w:t>
    </w:r>
  </w:p>
  <w:p w14:paraId="5170CE0B" w14:textId="317844A5" w:rsidR="00373996" w:rsidRDefault="66ADEC15" w:rsidP="00505860">
    <w:pPr>
      <w:pStyle w:val="Header"/>
      <w:rPr>
        <w:rFonts w:ascii="Arial" w:hAnsi="Arial" w:cs="Arial"/>
      </w:rPr>
    </w:pPr>
    <w:r w:rsidRPr="66ADEC15">
      <w:rPr>
        <w:rFonts w:ascii="Arial" w:hAnsi="Arial" w:cs="Arial"/>
      </w:rPr>
      <w:t>Staff Report to the Mayor and Council Members</w:t>
    </w:r>
  </w:p>
  <w:p w14:paraId="6F9D4CC4" w14:textId="7D94A594" w:rsidR="00373996" w:rsidRDefault="009C4C19" w:rsidP="00505860">
    <w:pPr>
      <w:pStyle w:val="Header"/>
      <w:rPr>
        <w:rFonts w:ascii="Arial" w:hAnsi="Arial" w:cs="Arial"/>
      </w:rPr>
    </w:pPr>
    <w:r>
      <w:rPr>
        <w:rFonts w:ascii="Arial" w:hAnsi="Arial" w:cs="Arial"/>
      </w:rPr>
      <w:t xml:space="preserve">Ad Hoc Committee Collaboration Opportunity </w:t>
    </w:r>
  </w:p>
  <w:p w14:paraId="3A1DE334" w14:textId="493050AF" w:rsidR="00373996" w:rsidRPr="00505860" w:rsidRDefault="009C4C19" w:rsidP="00505860">
    <w:pPr>
      <w:pStyle w:val="Header"/>
    </w:pPr>
    <w:r>
      <w:rPr>
        <w:rFonts w:ascii="Arial" w:hAnsi="Arial" w:cs="Arial"/>
      </w:rPr>
      <w:t>May 6, 2025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FD50C3"/>
    <w:multiLevelType w:val="hybridMultilevel"/>
    <w:tmpl w:val="B3D21E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2853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D28"/>
    <w:rsid w:val="00024D56"/>
    <w:rsid w:val="0005576A"/>
    <w:rsid w:val="00073A0C"/>
    <w:rsid w:val="000A1506"/>
    <w:rsid w:val="000B08EF"/>
    <w:rsid w:val="000C6EBF"/>
    <w:rsid w:val="000D1F77"/>
    <w:rsid w:val="000E7B08"/>
    <w:rsid w:val="0017771C"/>
    <w:rsid w:val="00195789"/>
    <w:rsid w:val="001E2185"/>
    <w:rsid w:val="001E5BE4"/>
    <w:rsid w:val="001E74A2"/>
    <w:rsid w:val="001F5B31"/>
    <w:rsid w:val="00231737"/>
    <w:rsid w:val="002620B3"/>
    <w:rsid w:val="002A0797"/>
    <w:rsid w:val="002E0FCD"/>
    <w:rsid w:val="0031741A"/>
    <w:rsid w:val="0032768D"/>
    <w:rsid w:val="00335153"/>
    <w:rsid w:val="00361018"/>
    <w:rsid w:val="0036C549"/>
    <w:rsid w:val="00373996"/>
    <w:rsid w:val="00385E0D"/>
    <w:rsid w:val="00394BDD"/>
    <w:rsid w:val="003B6C5B"/>
    <w:rsid w:val="003E3E9A"/>
    <w:rsid w:val="0043301A"/>
    <w:rsid w:val="0045204D"/>
    <w:rsid w:val="00465A25"/>
    <w:rsid w:val="00472450"/>
    <w:rsid w:val="00481DCE"/>
    <w:rsid w:val="00496686"/>
    <w:rsid w:val="004E07F9"/>
    <w:rsid w:val="00500DE0"/>
    <w:rsid w:val="00505860"/>
    <w:rsid w:val="00515117"/>
    <w:rsid w:val="00530851"/>
    <w:rsid w:val="005B7180"/>
    <w:rsid w:val="005B7CC3"/>
    <w:rsid w:val="005F5321"/>
    <w:rsid w:val="00606D28"/>
    <w:rsid w:val="0061330D"/>
    <w:rsid w:val="00657068"/>
    <w:rsid w:val="006B5F6B"/>
    <w:rsid w:val="006D1FFA"/>
    <w:rsid w:val="006D239A"/>
    <w:rsid w:val="007A460A"/>
    <w:rsid w:val="007C0FF6"/>
    <w:rsid w:val="007E6C4C"/>
    <w:rsid w:val="008155B2"/>
    <w:rsid w:val="00827927"/>
    <w:rsid w:val="008358AB"/>
    <w:rsid w:val="00840FAB"/>
    <w:rsid w:val="00891B16"/>
    <w:rsid w:val="008A4BF4"/>
    <w:rsid w:val="008F5796"/>
    <w:rsid w:val="00927803"/>
    <w:rsid w:val="00946D03"/>
    <w:rsid w:val="00961750"/>
    <w:rsid w:val="00992BB4"/>
    <w:rsid w:val="009B1166"/>
    <w:rsid w:val="009C4C19"/>
    <w:rsid w:val="00A26998"/>
    <w:rsid w:val="00A6687E"/>
    <w:rsid w:val="00A96F06"/>
    <w:rsid w:val="00A97AFB"/>
    <w:rsid w:val="00AA2C2B"/>
    <w:rsid w:val="00AB1DF9"/>
    <w:rsid w:val="00AD6B58"/>
    <w:rsid w:val="00AE5070"/>
    <w:rsid w:val="00B10B78"/>
    <w:rsid w:val="00B26707"/>
    <w:rsid w:val="00B76BBE"/>
    <w:rsid w:val="00B775E5"/>
    <w:rsid w:val="00BB6DAA"/>
    <w:rsid w:val="00C062D9"/>
    <w:rsid w:val="00C24DDB"/>
    <w:rsid w:val="00C423E1"/>
    <w:rsid w:val="00C7323E"/>
    <w:rsid w:val="00CB793F"/>
    <w:rsid w:val="00CE0BF7"/>
    <w:rsid w:val="00CE45DC"/>
    <w:rsid w:val="00D05AA2"/>
    <w:rsid w:val="00D07790"/>
    <w:rsid w:val="00D07A74"/>
    <w:rsid w:val="00D34754"/>
    <w:rsid w:val="00D36B99"/>
    <w:rsid w:val="00D91BBA"/>
    <w:rsid w:val="00DA64C6"/>
    <w:rsid w:val="00DA71AC"/>
    <w:rsid w:val="00DB6A63"/>
    <w:rsid w:val="00DC6C80"/>
    <w:rsid w:val="00DD358A"/>
    <w:rsid w:val="00DF3006"/>
    <w:rsid w:val="00EC4C72"/>
    <w:rsid w:val="00F32A58"/>
    <w:rsid w:val="00F42916"/>
    <w:rsid w:val="00F72E49"/>
    <w:rsid w:val="00F91535"/>
    <w:rsid w:val="00FA71E8"/>
    <w:rsid w:val="00FB3298"/>
    <w:rsid w:val="00FE59FE"/>
    <w:rsid w:val="01622D14"/>
    <w:rsid w:val="08ADB483"/>
    <w:rsid w:val="096C4F5B"/>
    <w:rsid w:val="0A25E1CA"/>
    <w:rsid w:val="0AB16B79"/>
    <w:rsid w:val="0BFD5B95"/>
    <w:rsid w:val="0F7E8FCF"/>
    <w:rsid w:val="1041FC08"/>
    <w:rsid w:val="107860C3"/>
    <w:rsid w:val="1112490A"/>
    <w:rsid w:val="111E36D7"/>
    <w:rsid w:val="11E42C72"/>
    <w:rsid w:val="124475DD"/>
    <w:rsid w:val="130F6DD0"/>
    <w:rsid w:val="138CA146"/>
    <w:rsid w:val="15127FE3"/>
    <w:rsid w:val="16BBB971"/>
    <w:rsid w:val="16E8904A"/>
    <w:rsid w:val="16F7464F"/>
    <w:rsid w:val="17194C4D"/>
    <w:rsid w:val="18CA0128"/>
    <w:rsid w:val="1BAA64ED"/>
    <w:rsid w:val="1C4BD5A9"/>
    <w:rsid w:val="21B9C5FE"/>
    <w:rsid w:val="23BBB534"/>
    <w:rsid w:val="27E3AB5E"/>
    <w:rsid w:val="280CD1F9"/>
    <w:rsid w:val="2A297546"/>
    <w:rsid w:val="2A6CE997"/>
    <w:rsid w:val="2CF53D20"/>
    <w:rsid w:val="2E40B21D"/>
    <w:rsid w:val="2E849CF9"/>
    <w:rsid w:val="30C9F3D5"/>
    <w:rsid w:val="30DE6A1A"/>
    <w:rsid w:val="324AA07A"/>
    <w:rsid w:val="348B4482"/>
    <w:rsid w:val="35799F8C"/>
    <w:rsid w:val="36F719CF"/>
    <w:rsid w:val="3732DBDF"/>
    <w:rsid w:val="37CF3B79"/>
    <w:rsid w:val="386E6AF9"/>
    <w:rsid w:val="3967044A"/>
    <w:rsid w:val="3B79ED22"/>
    <w:rsid w:val="3C4DDE8D"/>
    <w:rsid w:val="3C81B3F3"/>
    <w:rsid w:val="3F577AEF"/>
    <w:rsid w:val="428C2EDD"/>
    <w:rsid w:val="42DF5785"/>
    <w:rsid w:val="43847815"/>
    <w:rsid w:val="43A8196B"/>
    <w:rsid w:val="45EACFDF"/>
    <w:rsid w:val="4663EE5E"/>
    <w:rsid w:val="46DBE82B"/>
    <w:rsid w:val="46F960B7"/>
    <w:rsid w:val="472524EB"/>
    <w:rsid w:val="47635D9B"/>
    <w:rsid w:val="486A6AF6"/>
    <w:rsid w:val="4AA1B83A"/>
    <w:rsid w:val="4AED81FE"/>
    <w:rsid w:val="4C17043B"/>
    <w:rsid w:val="4D996B54"/>
    <w:rsid w:val="4F37FAD4"/>
    <w:rsid w:val="4F4D5B64"/>
    <w:rsid w:val="502A42C5"/>
    <w:rsid w:val="50B6EEAE"/>
    <w:rsid w:val="52797F95"/>
    <w:rsid w:val="531F3C1F"/>
    <w:rsid w:val="53E2F3E1"/>
    <w:rsid w:val="546F9370"/>
    <w:rsid w:val="5699D2D2"/>
    <w:rsid w:val="5737B9F9"/>
    <w:rsid w:val="5870A155"/>
    <w:rsid w:val="59661D9B"/>
    <w:rsid w:val="5AEA3D1C"/>
    <w:rsid w:val="5B352270"/>
    <w:rsid w:val="5B3CB88A"/>
    <w:rsid w:val="5CCFCA44"/>
    <w:rsid w:val="5E152DED"/>
    <w:rsid w:val="5E3768AF"/>
    <w:rsid w:val="5EEAD2E7"/>
    <w:rsid w:val="61FFC981"/>
    <w:rsid w:val="6250444E"/>
    <w:rsid w:val="63EA472B"/>
    <w:rsid w:val="650FE371"/>
    <w:rsid w:val="6537831B"/>
    <w:rsid w:val="66ADEC15"/>
    <w:rsid w:val="66D25DAD"/>
    <w:rsid w:val="678F0074"/>
    <w:rsid w:val="67F48D33"/>
    <w:rsid w:val="687C9CA1"/>
    <w:rsid w:val="68EC73C5"/>
    <w:rsid w:val="695450A6"/>
    <w:rsid w:val="6B6E4F26"/>
    <w:rsid w:val="6DB19D87"/>
    <w:rsid w:val="6E74D41E"/>
    <w:rsid w:val="6EF7AA24"/>
    <w:rsid w:val="6F5C74B0"/>
    <w:rsid w:val="7027CDDF"/>
    <w:rsid w:val="70BF2D06"/>
    <w:rsid w:val="716B0C16"/>
    <w:rsid w:val="733669C2"/>
    <w:rsid w:val="7338F934"/>
    <w:rsid w:val="7378EB62"/>
    <w:rsid w:val="74D4FED0"/>
    <w:rsid w:val="75B7BE95"/>
    <w:rsid w:val="7649B244"/>
    <w:rsid w:val="76C55A49"/>
    <w:rsid w:val="7814DA47"/>
    <w:rsid w:val="7ACD582F"/>
    <w:rsid w:val="7B189AE8"/>
    <w:rsid w:val="7B6AF304"/>
    <w:rsid w:val="7E4636A1"/>
    <w:rsid w:val="7FB4E6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12FFC3EB"/>
  <w15:chartTrackingRefBased/>
  <w15:docId w15:val="{93C3CAC3-F154-463A-BFC9-4594B4A8F0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framePr w:w="6408" w:h="1296" w:hSpace="180" w:wrap="around" w:vAnchor="text" w:hAnchor="page" w:x="4897" w:y="-431"/>
      <w:shd w:val="solid" w:color="FFFFFF" w:fill="FFFFFF"/>
      <w:tabs>
        <w:tab w:val="left" w:pos="3420"/>
      </w:tabs>
      <w:ind w:left="270" w:right="1965"/>
      <w:jc w:val="right"/>
      <w:outlineLvl w:val="0"/>
    </w:pPr>
    <w:rPr>
      <w:rFonts w:ascii="Garamond" w:hAnsi="Garamond"/>
      <w:b/>
      <w:spacing w:val="24"/>
      <w:sz w:val="40"/>
    </w:rPr>
  </w:style>
  <w:style w:type="paragraph" w:styleId="Heading2">
    <w:name w:val="heading 2"/>
    <w:basedOn w:val="Normal"/>
    <w:next w:val="Normal"/>
    <w:qFormat/>
    <w:rsid w:val="00394BD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MemoText">
    <w:name w:val="MemoText"/>
    <w:basedOn w:val="Normal"/>
    <w:rPr>
      <w:rFonts w:ascii="Arial" w:hAnsi="Arial"/>
      <w:noProof/>
      <w:sz w:val="22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</w:style>
  <w:style w:type="paragraph" w:styleId="BalloonText">
    <w:name w:val="Balloon Text"/>
    <w:basedOn w:val="Normal"/>
    <w:semiHidden/>
    <w:rsid w:val="00FA71E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Revision">
    <w:name w:val="Revision"/>
    <w:hidden/>
    <w:uiPriority w:val="99"/>
    <w:semiHidden/>
    <w:rsid w:val="00AB1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mcclure\Downloads\Staff%20Report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00E71D62B3584BA6CDDE0BF4BCF37A" ma:contentTypeVersion="4" ma:contentTypeDescription="Create a new document." ma:contentTypeScope="" ma:versionID="e1f606fe28b6e9ef130257a7752ce1b9">
  <xsd:schema xmlns:xsd="http://www.w3.org/2001/XMLSchema" xmlns:xs="http://www.w3.org/2001/XMLSchema" xmlns:p="http://schemas.microsoft.com/office/2006/metadata/properties" xmlns:ns2="61531df4-bec5-4896-8e93-e7f00a378285" targetNamespace="http://schemas.microsoft.com/office/2006/metadata/properties" ma:root="true" ma:fieldsID="b384b3ad50bb1058acf600c409dad5f8" ns2:_="">
    <xsd:import namespace="61531df4-bec5-4896-8e93-e7f00a3782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31df4-bec5-4896-8e93-e7f00a37828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F87B905-A2A0-4C49-AEFA-96D15C1CCAFC}">
  <ds:schemaRefs>
    <ds:schemaRef ds:uri="http://www.w3.org/XML/1998/namespace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61531df4-bec5-4896-8e93-e7f00a378285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19DCB8D-94BE-4720-88DE-5317BA1886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531df4-bec5-4896-8e93-e7f00a37828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7E2A6C2-D480-4AC3-A7D7-7D16EA79928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Staff Report Template.dot</Template>
  <TotalTime>29</TotalTime>
  <Pages>2</Pages>
  <Words>247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DATE:</vt:lpstr>
    </vt:vector>
  </TitlesOfParts>
  <Company>IKON</Company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DATE:</dc:title>
  <dc:subject>Memo</dc:subject>
  <dc:creator>Stephanie McClure - Assistant City Clerk</dc:creator>
  <cp:keywords/>
  <cp:lastModifiedBy>Jessica Giber</cp:lastModifiedBy>
  <cp:revision>8</cp:revision>
  <cp:lastPrinted>2005-09-21T22:15:00Z</cp:lastPrinted>
  <dcterms:created xsi:type="dcterms:W3CDTF">2025-04-28T21:54:00Z</dcterms:created>
  <dcterms:modified xsi:type="dcterms:W3CDTF">2025-04-30T00:05:00Z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0x0101005200E71D62B3584BA6CDDE0BF4BCF37A</vt:lpwstr>
  </property>
</Properties>
</file>