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5E6D8DC9" w:rsidR="00394BDD" w:rsidRPr="002620B3" w:rsidRDefault="002A1F20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April 19</w:t>
            </w:r>
            <w:r w:rsidR="006756AB">
              <w:rPr>
                <w:rFonts w:cs="Arial"/>
                <w:iCs/>
                <w:noProof w:val="0"/>
                <w:szCs w:val="22"/>
              </w:rPr>
              <w:t>,</w:t>
            </w:r>
            <w:r w:rsidR="004328AD">
              <w:rPr>
                <w:rFonts w:cs="Arial"/>
                <w:iCs/>
                <w:noProof w:val="0"/>
                <w:szCs w:val="22"/>
              </w:rPr>
              <w:t xml:space="preserve"> 202</w:t>
            </w:r>
            <w:r w:rsidR="007B4750">
              <w:rPr>
                <w:rFonts w:cs="Arial"/>
                <w:iCs/>
                <w:noProof w:val="0"/>
                <w:szCs w:val="22"/>
              </w:rPr>
              <w:t>2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77777777" w:rsidR="00571898" w:rsidRPr="00D37002" w:rsidRDefault="00E9237E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56281F25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CC333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8087184" w:rsidR="00394BDD" w:rsidRDefault="00C10C8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Nichole </w:t>
            </w:r>
            <w:r w:rsidR="002E1F80">
              <w:rPr>
                <w:rFonts w:ascii="Arial" w:hAnsi="Arial" w:cs="Arial"/>
                <w:iCs/>
                <w:noProof/>
                <w:sz w:val="22"/>
                <w:szCs w:val="22"/>
              </w:rPr>
              <w:t>Sheppard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>, Financial Analyst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5D5AA074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2A1F20">
              <w:rPr>
                <w:rFonts w:ascii="Arial" w:hAnsi="Arial" w:cs="Arial"/>
                <w:iCs/>
                <w:noProof/>
                <w:sz w:val="22"/>
                <w:szCs w:val="22"/>
              </w:rPr>
              <w:t>February 28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590566">
              <w:rPr>
                <w:rFonts w:ascii="Arial" w:hAnsi="Arial" w:cs="Arial"/>
                <w:iCs/>
                <w:noProof/>
                <w:sz w:val="22"/>
                <w:szCs w:val="22"/>
              </w:rPr>
              <w:t>2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3CF5CB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FEFA1F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0857C133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2A1F20">
        <w:rPr>
          <w:rFonts w:ascii="Arial" w:hAnsi="Arial" w:cs="Arial"/>
          <w:iCs/>
          <w:noProof/>
          <w:sz w:val="22"/>
          <w:szCs w:val="22"/>
        </w:rPr>
        <w:t>February 28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590566">
        <w:rPr>
          <w:rFonts w:ascii="Arial" w:hAnsi="Arial" w:cs="Arial"/>
          <w:iCs/>
          <w:noProof/>
          <w:sz w:val="22"/>
          <w:szCs w:val="22"/>
        </w:rPr>
        <w:t>2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064F04D9" w14:textId="77777777" w:rsidR="00B80812" w:rsidRDefault="00B80812" w:rsidP="00BE115D">
      <w:pPr>
        <w:pStyle w:val="MemoText"/>
        <w:rPr>
          <w:rFonts w:cs="Arial"/>
          <w:iCs/>
          <w:noProof w:val="0"/>
        </w:rPr>
      </w:pPr>
    </w:p>
    <w:p w14:paraId="62C11B79" w14:textId="2547CA59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E2A868E" w14:textId="5078E7B3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95DB05E" w14:textId="77777777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A0D4AB3" w14:textId="6125DC50" w:rsidR="00262189" w:rsidRDefault="00B80812" w:rsidP="00606DAE">
      <w:pPr>
        <w:pStyle w:val="MemoText"/>
        <w:jc w:val="center"/>
        <w:rPr>
          <w:rFonts w:cs="Arial"/>
          <w:iCs/>
          <w:noProof w:val="0"/>
        </w:rPr>
      </w:pPr>
      <w:r w:rsidRPr="00B80812">
        <w:drawing>
          <wp:inline distT="0" distB="0" distL="0" distR="0" wp14:anchorId="6980CC16" wp14:editId="02F737D7">
            <wp:extent cx="4695825" cy="6286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7B7B98C0" w:rsidR="00B555B1" w:rsidRDefault="00B80812" w:rsidP="00606DAE">
      <w:pPr>
        <w:pStyle w:val="MemoText"/>
        <w:jc w:val="center"/>
        <w:rPr>
          <w:rFonts w:cs="Arial"/>
          <w:iCs/>
          <w:noProof w:val="0"/>
        </w:rPr>
      </w:pPr>
      <w:r w:rsidRPr="00B80812">
        <w:drawing>
          <wp:inline distT="0" distB="0" distL="0" distR="0" wp14:anchorId="08EB45AC" wp14:editId="5FB42C76">
            <wp:extent cx="4800600" cy="1352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23B375FE" w:rsidR="000314C7" w:rsidRDefault="00B80812" w:rsidP="00606DAE">
      <w:pPr>
        <w:pStyle w:val="MemoText"/>
        <w:jc w:val="center"/>
        <w:rPr>
          <w:rFonts w:cs="Arial"/>
          <w:iCs/>
          <w:noProof w:val="0"/>
        </w:rPr>
      </w:pPr>
      <w:r w:rsidRPr="00B80812">
        <w:drawing>
          <wp:inline distT="0" distB="0" distL="0" distR="0" wp14:anchorId="266AD5A7" wp14:editId="3C0194BA">
            <wp:extent cx="4800600" cy="1790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D2815" w14:textId="679A3C5D" w:rsidR="00174A20" w:rsidRDefault="00174A20" w:rsidP="00561B75">
      <w:pPr>
        <w:pStyle w:val="MemoText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40B7E722" w:rsidR="00E25E3E" w:rsidRDefault="00561B75" w:rsidP="00561B75">
      <w:pPr>
        <w:pStyle w:val="MemoText"/>
        <w:jc w:val="center"/>
        <w:rPr>
          <w:rFonts w:cs="Arial"/>
          <w:iCs/>
          <w:noProof w:val="0"/>
        </w:rPr>
      </w:pPr>
      <w:r w:rsidRPr="00561B75">
        <w:drawing>
          <wp:inline distT="0" distB="0" distL="0" distR="0" wp14:anchorId="2CB6D63E" wp14:editId="0D102DC0">
            <wp:extent cx="4800600" cy="13335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32B093" w14:textId="77777777" w:rsidR="00E25E3E" w:rsidRDefault="00E25E3E" w:rsidP="00AA6B92">
      <w:pPr>
        <w:pStyle w:val="MemoText"/>
        <w:jc w:val="center"/>
      </w:pPr>
    </w:p>
    <w:p w14:paraId="5FACBD89" w14:textId="77777777" w:rsidR="00E25E3E" w:rsidRDefault="00E25E3E" w:rsidP="00AA6B92">
      <w:pPr>
        <w:pStyle w:val="MemoText"/>
        <w:jc w:val="center"/>
      </w:pPr>
    </w:p>
    <w:p w14:paraId="00F00B36" w14:textId="77777777" w:rsidR="00063785" w:rsidRDefault="00063785" w:rsidP="00606DAE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2539257C" w14:textId="7986FDFF" w:rsidR="007B4750" w:rsidRDefault="007B4750" w:rsidP="00561B75">
      <w:pPr>
        <w:pStyle w:val="MemoText"/>
      </w:pPr>
    </w:p>
    <w:p w14:paraId="1CD72AAB" w14:textId="33C4D5D5" w:rsidR="00340D63" w:rsidRDefault="00340D63" w:rsidP="007B4750">
      <w:pPr>
        <w:pStyle w:val="MemoText"/>
        <w:jc w:val="center"/>
      </w:pPr>
    </w:p>
    <w:p w14:paraId="689B1C40" w14:textId="52CCC784" w:rsidR="00105EB5" w:rsidRDefault="00B80812" w:rsidP="00262189">
      <w:pPr>
        <w:pStyle w:val="MemoText"/>
        <w:jc w:val="center"/>
      </w:pPr>
      <w:r w:rsidRPr="00B80812">
        <w:drawing>
          <wp:inline distT="0" distB="0" distL="0" distR="0" wp14:anchorId="2A42C4E3" wp14:editId="41C23735">
            <wp:extent cx="4076700" cy="37242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7A5EF" w14:textId="77777777" w:rsidR="00F448E9" w:rsidRDefault="00F448E9" w:rsidP="00606DAE">
      <w:pPr>
        <w:pStyle w:val="MemoText"/>
        <w:jc w:val="center"/>
      </w:pP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A5080D2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4688C3CD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787DEF97" w:rsidR="00373996" w:rsidRPr="00505860" w:rsidRDefault="002A1F20" w:rsidP="00505860">
    <w:pPr>
      <w:pStyle w:val="Header"/>
    </w:pPr>
    <w:r>
      <w:rPr>
        <w:rFonts w:ascii="Arial" w:hAnsi="Arial" w:cs="Arial"/>
      </w:rPr>
      <w:t>April 19</w:t>
    </w:r>
    <w:r w:rsidR="007B4750">
      <w:rPr>
        <w:rFonts w:ascii="Arial" w:hAnsi="Arial" w:cs="Arial"/>
      </w:rPr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9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76F3"/>
    <w:rsid w:val="00020A15"/>
    <w:rsid w:val="00024D56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85C7D"/>
    <w:rsid w:val="00087E29"/>
    <w:rsid w:val="000A1506"/>
    <w:rsid w:val="000B5198"/>
    <w:rsid w:val="000C4BFD"/>
    <w:rsid w:val="000D67E5"/>
    <w:rsid w:val="000D6A76"/>
    <w:rsid w:val="000E7E26"/>
    <w:rsid w:val="000F2A9B"/>
    <w:rsid w:val="000F776C"/>
    <w:rsid w:val="001059CA"/>
    <w:rsid w:val="00105EB5"/>
    <w:rsid w:val="00121451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C0CB4"/>
    <w:rsid w:val="001C2261"/>
    <w:rsid w:val="001C5FB9"/>
    <w:rsid w:val="001D19B3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34BF9"/>
    <w:rsid w:val="0023547C"/>
    <w:rsid w:val="002565A6"/>
    <w:rsid w:val="00260417"/>
    <w:rsid w:val="0026190B"/>
    <w:rsid w:val="002620B3"/>
    <w:rsid w:val="00262189"/>
    <w:rsid w:val="00270CB3"/>
    <w:rsid w:val="002A0096"/>
    <w:rsid w:val="002A0797"/>
    <w:rsid w:val="002A1F20"/>
    <w:rsid w:val="002B65B1"/>
    <w:rsid w:val="002C084C"/>
    <w:rsid w:val="002E1F80"/>
    <w:rsid w:val="002F5377"/>
    <w:rsid w:val="003001D6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D4060"/>
    <w:rsid w:val="003E3E9A"/>
    <w:rsid w:val="003F19E2"/>
    <w:rsid w:val="003F2709"/>
    <w:rsid w:val="003F28B4"/>
    <w:rsid w:val="003F7427"/>
    <w:rsid w:val="003F7DE3"/>
    <w:rsid w:val="00404B87"/>
    <w:rsid w:val="00407BE8"/>
    <w:rsid w:val="00427F0D"/>
    <w:rsid w:val="004328AD"/>
    <w:rsid w:val="0043301A"/>
    <w:rsid w:val="00440C11"/>
    <w:rsid w:val="00443401"/>
    <w:rsid w:val="004517E1"/>
    <w:rsid w:val="00464FA7"/>
    <w:rsid w:val="00471C1E"/>
    <w:rsid w:val="00472450"/>
    <w:rsid w:val="00481DCE"/>
    <w:rsid w:val="00485171"/>
    <w:rsid w:val="00495161"/>
    <w:rsid w:val="004C6408"/>
    <w:rsid w:val="004D3F3F"/>
    <w:rsid w:val="004E0B0D"/>
    <w:rsid w:val="004E1C69"/>
    <w:rsid w:val="005042CF"/>
    <w:rsid w:val="00505860"/>
    <w:rsid w:val="00511023"/>
    <w:rsid w:val="00520447"/>
    <w:rsid w:val="00525B17"/>
    <w:rsid w:val="00540B70"/>
    <w:rsid w:val="00543CF7"/>
    <w:rsid w:val="005476B1"/>
    <w:rsid w:val="00550476"/>
    <w:rsid w:val="00561B75"/>
    <w:rsid w:val="00562752"/>
    <w:rsid w:val="00571771"/>
    <w:rsid w:val="00571898"/>
    <w:rsid w:val="00571925"/>
    <w:rsid w:val="00586F25"/>
    <w:rsid w:val="00590566"/>
    <w:rsid w:val="00590A2F"/>
    <w:rsid w:val="00591AE0"/>
    <w:rsid w:val="005B17B4"/>
    <w:rsid w:val="005B7180"/>
    <w:rsid w:val="005B7CC3"/>
    <w:rsid w:val="005C0366"/>
    <w:rsid w:val="005C142D"/>
    <w:rsid w:val="005D730B"/>
    <w:rsid w:val="005E4246"/>
    <w:rsid w:val="005F5321"/>
    <w:rsid w:val="00606DAE"/>
    <w:rsid w:val="0061330D"/>
    <w:rsid w:val="00646A5F"/>
    <w:rsid w:val="00654513"/>
    <w:rsid w:val="00656E95"/>
    <w:rsid w:val="00660040"/>
    <w:rsid w:val="006756AB"/>
    <w:rsid w:val="00676EDB"/>
    <w:rsid w:val="0069630B"/>
    <w:rsid w:val="006B27B3"/>
    <w:rsid w:val="006B4F9D"/>
    <w:rsid w:val="006C65FB"/>
    <w:rsid w:val="006D239A"/>
    <w:rsid w:val="006E1301"/>
    <w:rsid w:val="006F49A5"/>
    <w:rsid w:val="00701E5C"/>
    <w:rsid w:val="00704AF8"/>
    <w:rsid w:val="007113F8"/>
    <w:rsid w:val="007153C2"/>
    <w:rsid w:val="00726CDC"/>
    <w:rsid w:val="00763937"/>
    <w:rsid w:val="00767CA5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40FAB"/>
    <w:rsid w:val="008419B8"/>
    <w:rsid w:val="008431FB"/>
    <w:rsid w:val="008635B8"/>
    <w:rsid w:val="008719A9"/>
    <w:rsid w:val="00872622"/>
    <w:rsid w:val="008846DD"/>
    <w:rsid w:val="00885EA0"/>
    <w:rsid w:val="00887426"/>
    <w:rsid w:val="00891B16"/>
    <w:rsid w:val="008A2544"/>
    <w:rsid w:val="008A4BF4"/>
    <w:rsid w:val="008C0F26"/>
    <w:rsid w:val="008C747B"/>
    <w:rsid w:val="008D2CFF"/>
    <w:rsid w:val="008E5276"/>
    <w:rsid w:val="008F4483"/>
    <w:rsid w:val="008F5796"/>
    <w:rsid w:val="008F71B5"/>
    <w:rsid w:val="009313C7"/>
    <w:rsid w:val="009443DD"/>
    <w:rsid w:val="00945CFE"/>
    <w:rsid w:val="00946D03"/>
    <w:rsid w:val="00961750"/>
    <w:rsid w:val="00965D1B"/>
    <w:rsid w:val="0096798A"/>
    <w:rsid w:val="00977540"/>
    <w:rsid w:val="009973E5"/>
    <w:rsid w:val="009B167D"/>
    <w:rsid w:val="009B5FD1"/>
    <w:rsid w:val="009C3D4E"/>
    <w:rsid w:val="009C62E6"/>
    <w:rsid w:val="009D3CC9"/>
    <w:rsid w:val="00A11214"/>
    <w:rsid w:val="00A23685"/>
    <w:rsid w:val="00A26998"/>
    <w:rsid w:val="00A31A59"/>
    <w:rsid w:val="00A325E1"/>
    <w:rsid w:val="00A36188"/>
    <w:rsid w:val="00A570E8"/>
    <w:rsid w:val="00A573B0"/>
    <w:rsid w:val="00A64D28"/>
    <w:rsid w:val="00A65C1E"/>
    <w:rsid w:val="00A6687E"/>
    <w:rsid w:val="00A97AFB"/>
    <w:rsid w:val="00A97BF9"/>
    <w:rsid w:val="00AA2C2B"/>
    <w:rsid w:val="00AA345A"/>
    <w:rsid w:val="00AA6B92"/>
    <w:rsid w:val="00AC5E60"/>
    <w:rsid w:val="00AD3788"/>
    <w:rsid w:val="00AE29C7"/>
    <w:rsid w:val="00AF36C5"/>
    <w:rsid w:val="00B06469"/>
    <w:rsid w:val="00B10B78"/>
    <w:rsid w:val="00B11984"/>
    <w:rsid w:val="00B339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4DDB"/>
    <w:rsid w:val="00C26B6D"/>
    <w:rsid w:val="00C663D0"/>
    <w:rsid w:val="00C7129F"/>
    <w:rsid w:val="00C7323E"/>
    <w:rsid w:val="00C75EB6"/>
    <w:rsid w:val="00C81AC8"/>
    <w:rsid w:val="00C8228E"/>
    <w:rsid w:val="00C917A7"/>
    <w:rsid w:val="00CA4C52"/>
    <w:rsid w:val="00CA4F18"/>
    <w:rsid w:val="00CB2D1A"/>
    <w:rsid w:val="00CC333C"/>
    <w:rsid w:val="00CC4B8B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358A"/>
    <w:rsid w:val="00DD3F34"/>
    <w:rsid w:val="00DF3006"/>
    <w:rsid w:val="00DF5AC7"/>
    <w:rsid w:val="00E10C97"/>
    <w:rsid w:val="00E1559F"/>
    <w:rsid w:val="00E24661"/>
    <w:rsid w:val="00E259D4"/>
    <w:rsid w:val="00E25E3E"/>
    <w:rsid w:val="00E30501"/>
    <w:rsid w:val="00E42879"/>
    <w:rsid w:val="00E506E1"/>
    <w:rsid w:val="00E507C5"/>
    <w:rsid w:val="00E61BEA"/>
    <w:rsid w:val="00E77809"/>
    <w:rsid w:val="00E810B7"/>
    <w:rsid w:val="00E85431"/>
    <w:rsid w:val="00E9237E"/>
    <w:rsid w:val="00E94A28"/>
    <w:rsid w:val="00EA6DF2"/>
    <w:rsid w:val="00EC380A"/>
    <w:rsid w:val="00EC4C72"/>
    <w:rsid w:val="00EC7B41"/>
    <w:rsid w:val="00ED0A2B"/>
    <w:rsid w:val="00ED6C4A"/>
    <w:rsid w:val="00EF4335"/>
    <w:rsid w:val="00EF6498"/>
    <w:rsid w:val="00F276FC"/>
    <w:rsid w:val="00F32306"/>
    <w:rsid w:val="00F32A58"/>
    <w:rsid w:val="00F42916"/>
    <w:rsid w:val="00F448E9"/>
    <w:rsid w:val="00F47D29"/>
    <w:rsid w:val="00F61A1B"/>
    <w:rsid w:val="00F72E49"/>
    <w:rsid w:val="00F82318"/>
    <w:rsid w:val="00F857CE"/>
    <w:rsid w:val="00F91535"/>
    <w:rsid w:val="00F94C17"/>
    <w:rsid w:val="00F96ED9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29729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A8EC11-A397-416A-A66C-3ED3F6285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1465</TotalTime>
  <Pages>4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Nichole Eddleman</cp:lastModifiedBy>
  <cp:revision>135</cp:revision>
  <cp:lastPrinted>2022-02-24T20:40:00Z</cp:lastPrinted>
  <dcterms:created xsi:type="dcterms:W3CDTF">2019-02-04T23:14:00Z</dcterms:created>
  <dcterms:modified xsi:type="dcterms:W3CDTF">2022-03-23T21:46:00Z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