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A993" w14:textId="77777777" w:rsidR="001E6973" w:rsidRDefault="001E6973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4C7E01C0" w:rsidR="00394BDD" w:rsidRPr="002620B3" w:rsidRDefault="00D926AE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October </w:t>
            </w:r>
            <w:r w:rsidR="00E912F7">
              <w:rPr>
                <w:rFonts w:cs="Arial"/>
                <w:iCs/>
                <w:noProof w:val="0"/>
                <w:szCs w:val="22"/>
              </w:rPr>
              <w:t>18</w:t>
            </w:r>
            <w:r w:rsidR="00AD32CE">
              <w:rPr>
                <w:rFonts w:cs="Arial"/>
                <w:iCs/>
                <w:noProof w:val="0"/>
                <w:szCs w:val="22"/>
              </w:rPr>
              <w:t>, 2022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77777777" w:rsidR="00571898" w:rsidRPr="00D37002" w:rsidRDefault="00E9237E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56281F25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CC333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Director of 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>Administrative Services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69584EFF" w:rsidR="00394BDD" w:rsidRDefault="00F8770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321D8F59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0D3077">
              <w:rPr>
                <w:rFonts w:ascii="Arial" w:hAnsi="Arial" w:cs="Arial"/>
                <w:iCs/>
                <w:noProof/>
                <w:sz w:val="22"/>
                <w:szCs w:val="22"/>
              </w:rPr>
              <w:t>Ju</w:t>
            </w:r>
            <w:r w:rsidR="00D926AE">
              <w:rPr>
                <w:rFonts w:ascii="Arial" w:hAnsi="Arial" w:cs="Arial"/>
                <w:iCs/>
                <w:noProof/>
                <w:sz w:val="22"/>
                <w:szCs w:val="22"/>
              </w:rPr>
              <w:t>ly</w:t>
            </w:r>
            <w:r w:rsidR="000D3077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D926AE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590566">
              <w:rPr>
                <w:rFonts w:ascii="Arial" w:hAnsi="Arial" w:cs="Arial"/>
                <w:iCs/>
                <w:noProof/>
                <w:sz w:val="22"/>
                <w:szCs w:val="22"/>
              </w:rPr>
              <w:t>2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6AB9BDD8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DD1016">
        <w:rPr>
          <w:rFonts w:ascii="Arial" w:hAnsi="Arial" w:cs="Arial"/>
          <w:iCs/>
          <w:noProof/>
          <w:sz w:val="22"/>
          <w:szCs w:val="22"/>
        </w:rPr>
        <w:t>July 31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590566">
        <w:rPr>
          <w:rFonts w:ascii="Arial" w:hAnsi="Arial" w:cs="Arial"/>
          <w:iCs/>
          <w:noProof/>
          <w:sz w:val="22"/>
          <w:szCs w:val="22"/>
        </w:rPr>
        <w:t>2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064F04D9" w14:textId="77777777" w:rsidR="00B80812" w:rsidRDefault="00B80812" w:rsidP="00BE115D">
      <w:pPr>
        <w:pStyle w:val="MemoText"/>
        <w:rPr>
          <w:rFonts w:cs="Arial"/>
          <w:iCs/>
          <w:noProof w:val="0"/>
        </w:rPr>
      </w:pPr>
    </w:p>
    <w:p w14:paraId="62C11B79" w14:textId="2547CA59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E2A868E" w14:textId="5078E7B3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95DB05E" w14:textId="77777777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A0D4AB3" w14:textId="3BE91B43" w:rsidR="00262189" w:rsidRDefault="00235A53" w:rsidP="00606DAE">
      <w:pPr>
        <w:pStyle w:val="MemoText"/>
        <w:jc w:val="center"/>
        <w:rPr>
          <w:rFonts w:cs="Arial"/>
          <w:iCs/>
          <w:noProof w:val="0"/>
        </w:rPr>
      </w:pPr>
      <w:r w:rsidRPr="00235A53">
        <w:drawing>
          <wp:inline distT="0" distB="0" distL="0" distR="0" wp14:anchorId="692D6207" wp14:editId="72838DF0">
            <wp:extent cx="4695825" cy="6467475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E0E23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0F13DF71" w:rsidR="00B555B1" w:rsidRDefault="00235A53" w:rsidP="00606DAE">
      <w:pPr>
        <w:pStyle w:val="MemoText"/>
        <w:jc w:val="center"/>
        <w:rPr>
          <w:rFonts w:cs="Arial"/>
          <w:iCs/>
          <w:noProof w:val="0"/>
        </w:rPr>
      </w:pPr>
      <w:r w:rsidRPr="00235A53">
        <w:drawing>
          <wp:inline distT="0" distB="0" distL="0" distR="0" wp14:anchorId="6C42279E" wp14:editId="106508EB">
            <wp:extent cx="4800600" cy="13525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4F9FE945" w:rsidR="00561B75" w:rsidRDefault="00561B75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5F7AC5C6" w:rsidR="000314C7" w:rsidRDefault="00235A53" w:rsidP="00606DAE">
      <w:pPr>
        <w:pStyle w:val="MemoText"/>
        <w:jc w:val="center"/>
        <w:rPr>
          <w:rFonts w:cs="Arial"/>
          <w:iCs/>
          <w:noProof w:val="0"/>
        </w:rPr>
      </w:pPr>
      <w:r w:rsidRPr="00235A53">
        <w:drawing>
          <wp:inline distT="0" distB="0" distL="0" distR="0" wp14:anchorId="2410004F" wp14:editId="5259F0E1">
            <wp:extent cx="4800600" cy="1790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65CA506C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77777777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64E1C7C4" w:rsidR="00E25E3E" w:rsidRDefault="00235A53" w:rsidP="00561B75">
      <w:pPr>
        <w:pStyle w:val="MemoText"/>
        <w:jc w:val="center"/>
        <w:rPr>
          <w:rFonts w:cs="Arial"/>
          <w:iCs/>
          <w:noProof w:val="0"/>
        </w:rPr>
      </w:pPr>
      <w:r w:rsidRPr="00235A53">
        <w:drawing>
          <wp:inline distT="0" distB="0" distL="0" distR="0" wp14:anchorId="68C1A8ED" wp14:editId="521759ED">
            <wp:extent cx="4800600" cy="1333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C32B093" w14:textId="77777777" w:rsidR="00E25E3E" w:rsidRDefault="00E25E3E" w:rsidP="00AA6B92">
      <w:pPr>
        <w:pStyle w:val="MemoText"/>
        <w:jc w:val="center"/>
      </w:pPr>
    </w:p>
    <w:p w14:paraId="5FACBD89" w14:textId="77777777" w:rsidR="00E25E3E" w:rsidRDefault="00E25E3E" w:rsidP="00AA6B92">
      <w:pPr>
        <w:pStyle w:val="MemoText"/>
        <w:jc w:val="center"/>
      </w:pPr>
    </w:p>
    <w:p w14:paraId="00F00B36" w14:textId="77777777" w:rsidR="00063785" w:rsidRDefault="00063785" w:rsidP="00606DAE">
      <w:pPr>
        <w:pStyle w:val="MemoText"/>
        <w:jc w:val="center"/>
      </w:pPr>
    </w:p>
    <w:p w14:paraId="13EAD350" w14:textId="77777777" w:rsidR="009973E5" w:rsidRDefault="009973E5" w:rsidP="00606DAE">
      <w:pPr>
        <w:pStyle w:val="MemoText"/>
        <w:jc w:val="center"/>
      </w:pPr>
    </w:p>
    <w:p w14:paraId="32B95C7C" w14:textId="77777777" w:rsidR="009973E5" w:rsidRDefault="009973E5" w:rsidP="00606DAE">
      <w:pPr>
        <w:pStyle w:val="MemoText"/>
        <w:jc w:val="center"/>
      </w:pPr>
    </w:p>
    <w:p w14:paraId="70C4265D" w14:textId="77777777" w:rsidR="00F94C17" w:rsidRDefault="00F94C17" w:rsidP="00E259D4">
      <w:pPr>
        <w:pStyle w:val="MemoText"/>
      </w:pPr>
    </w:p>
    <w:p w14:paraId="2539257C" w14:textId="7986FDFF" w:rsidR="007B4750" w:rsidRDefault="007B4750" w:rsidP="00561B75">
      <w:pPr>
        <w:pStyle w:val="MemoText"/>
      </w:pPr>
    </w:p>
    <w:p w14:paraId="1CD72AAB" w14:textId="33C4D5D5" w:rsidR="00340D63" w:rsidRDefault="00340D63" w:rsidP="007B4750">
      <w:pPr>
        <w:pStyle w:val="MemoText"/>
        <w:jc w:val="center"/>
      </w:pPr>
    </w:p>
    <w:p w14:paraId="2197A5EF" w14:textId="7B75FA71" w:rsidR="00F448E9" w:rsidRDefault="00235A53" w:rsidP="00606DAE">
      <w:pPr>
        <w:pStyle w:val="MemoText"/>
        <w:jc w:val="center"/>
      </w:pPr>
      <w:r w:rsidRPr="00235A53">
        <w:drawing>
          <wp:inline distT="0" distB="0" distL="0" distR="0" wp14:anchorId="22B869E4" wp14:editId="329AE5FD">
            <wp:extent cx="4076700" cy="37242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4688C3CD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D07605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D07605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39D8D056" w:rsidR="00373996" w:rsidRPr="00AF4C17" w:rsidRDefault="00D926AE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October </w:t>
    </w:r>
    <w:r w:rsidR="00E912F7">
      <w:rPr>
        <w:rFonts w:ascii="Arial" w:hAnsi="Arial" w:cs="Arial"/>
      </w:rPr>
      <w:t>18</w:t>
    </w:r>
    <w:r w:rsidR="007B4750">
      <w:rPr>
        <w:rFonts w:ascii="Arial" w:hAnsi="Arial" w:cs="Arial"/>
      </w:rPr>
      <w:t>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77528">
    <w:abstractNumId w:val="1"/>
  </w:num>
  <w:num w:numId="2" w16cid:durableId="56892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74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59F"/>
    <w:rsid w:val="00003AC4"/>
    <w:rsid w:val="00003FEF"/>
    <w:rsid w:val="00010568"/>
    <w:rsid w:val="000123FE"/>
    <w:rsid w:val="000176F3"/>
    <w:rsid w:val="00020A15"/>
    <w:rsid w:val="00024D56"/>
    <w:rsid w:val="000314C7"/>
    <w:rsid w:val="000453A9"/>
    <w:rsid w:val="00046B7E"/>
    <w:rsid w:val="0005576A"/>
    <w:rsid w:val="00055EA0"/>
    <w:rsid w:val="0006027B"/>
    <w:rsid w:val="00061993"/>
    <w:rsid w:val="00062F05"/>
    <w:rsid w:val="00063785"/>
    <w:rsid w:val="00070C87"/>
    <w:rsid w:val="00085C7D"/>
    <w:rsid w:val="00087E29"/>
    <w:rsid w:val="00092A4B"/>
    <w:rsid w:val="000A1506"/>
    <w:rsid w:val="000B5198"/>
    <w:rsid w:val="000C4BFD"/>
    <w:rsid w:val="000D3077"/>
    <w:rsid w:val="000D67E5"/>
    <w:rsid w:val="000D6A76"/>
    <w:rsid w:val="000E7E26"/>
    <w:rsid w:val="000F2A9B"/>
    <w:rsid w:val="000F776C"/>
    <w:rsid w:val="001059CA"/>
    <w:rsid w:val="00105EB5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C0CB4"/>
    <w:rsid w:val="001C2261"/>
    <w:rsid w:val="001C5FB9"/>
    <w:rsid w:val="001D19B3"/>
    <w:rsid w:val="001E0120"/>
    <w:rsid w:val="001E1E38"/>
    <w:rsid w:val="001E2185"/>
    <w:rsid w:val="001E6973"/>
    <w:rsid w:val="001F45BD"/>
    <w:rsid w:val="001F5B31"/>
    <w:rsid w:val="001F7B1E"/>
    <w:rsid w:val="002047D4"/>
    <w:rsid w:val="002074A5"/>
    <w:rsid w:val="00216D91"/>
    <w:rsid w:val="00217B56"/>
    <w:rsid w:val="00220271"/>
    <w:rsid w:val="00234BF9"/>
    <w:rsid w:val="0023547C"/>
    <w:rsid w:val="00235A53"/>
    <w:rsid w:val="002565A6"/>
    <w:rsid w:val="00260417"/>
    <w:rsid w:val="0026190B"/>
    <w:rsid w:val="002620B3"/>
    <w:rsid w:val="00262189"/>
    <w:rsid w:val="00270CB3"/>
    <w:rsid w:val="0029002C"/>
    <w:rsid w:val="002A0096"/>
    <w:rsid w:val="002A0797"/>
    <w:rsid w:val="002A1F20"/>
    <w:rsid w:val="002B65B1"/>
    <w:rsid w:val="002C084C"/>
    <w:rsid w:val="002D397E"/>
    <w:rsid w:val="002E1F80"/>
    <w:rsid w:val="002F5377"/>
    <w:rsid w:val="003001D6"/>
    <w:rsid w:val="00305CF8"/>
    <w:rsid w:val="00307EEA"/>
    <w:rsid w:val="0031741A"/>
    <w:rsid w:val="00325F42"/>
    <w:rsid w:val="0033128E"/>
    <w:rsid w:val="00335153"/>
    <w:rsid w:val="00340D63"/>
    <w:rsid w:val="003500C4"/>
    <w:rsid w:val="00361018"/>
    <w:rsid w:val="00373996"/>
    <w:rsid w:val="00394BDD"/>
    <w:rsid w:val="003969B4"/>
    <w:rsid w:val="003A459F"/>
    <w:rsid w:val="003B3082"/>
    <w:rsid w:val="003B6C87"/>
    <w:rsid w:val="003B6D40"/>
    <w:rsid w:val="003C22EC"/>
    <w:rsid w:val="003D4060"/>
    <w:rsid w:val="003D4B91"/>
    <w:rsid w:val="003E3E9A"/>
    <w:rsid w:val="003F19E2"/>
    <w:rsid w:val="003F2709"/>
    <w:rsid w:val="003F28B4"/>
    <w:rsid w:val="003F7427"/>
    <w:rsid w:val="003F7DE3"/>
    <w:rsid w:val="00403A41"/>
    <w:rsid w:val="00404B87"/>
    <w:rsid w:val="00407BE8"/>
    <w:rsid w:val="00427F0D"/>
    <w:rsid w:val="00430478"/>
    <w:rsid w:val="004322CA"/>
    <w:rsid w:val="004328AD"/>
    <w:rsid w:val="0043301A"/>
    <w:rsid w:val="00440C11"/>
    <w:rsid w:val="00443401"/>
    <w:rsid w:val="004517E1"/>
    <w:rsid w:val="00456602"/>
    <w:rsid w:val="00464FA7"/>
    <w:rsid w:val="00471C1E"/>
    <w:rsid w:val="00472450"/>
    <w:rsid w:val="00474920"/>
    <w:rsid w:val="00481DCE"/>
    <w:rsid w:val="00485171"/>
    <w:rsid w:val="00495161"/>
    <w:rsid w:val="00496A10"/>
    <w:rsid w:val="004C6408"/>
    <w:rsid w:val="004D3F3F"/>
    <w:rsid w:val="004E0B0D"/>
    <w:rsid w:val="004E152A"/>
    <w:rsid w:val="004E1C69"/>
    <w:rsid w:val="005042CF"/>
    <w:rsid w:val="00505860"/>
    <w:rsid w:val="00511023"/>
    <w:rsid w:val="00520447"/>
    <w:rsid w:val="00520F9A"/>
    <w:rsid w:val="00525B17"/>
    <w:rsid w:val="00540B70"/>
    <w:rsid w:val="00543CF7"/>
    <w:rsid w:val="005476B1"/>
    <w:rsid w:val="00550476"/>
    <w:rsid w:val="00561B75"/>
    <w:rsid w:val="00562752"/>
    <w:rsid w:val="00571771"/>
    <w:rsid w:val="00571898"/>
    <w:rsid w:val="00571925"/>
    <w:rsid w:val="005767D3"/>
    <w:rsid w:val="00586F25"/>
    <w:rsid w:val="00590566"/>
    <w:rsid w:val="00590A2F"/>
    <w:rsid w:val="00591AE0"/>
    <w:rsid w:val="005B17B4"/>
    <w:rsid w:val="005B7180"/>
    <w:rsid w:val="005B7951"/>
    <w:rsid w:val="005B7CC3"/>
    <w:rsid w:val="005C0366"/>
    <w:rsid w:val="005C142D"/>
    <w:rsid w:val="005D730B"/>
    <w:rsid w:val="005E4246"/>
    <w:rsid w:val="005F48AA"/>
    <w:rsid w:val="005F5321"/>
    <w:rsid w:val="00606DAE"/>
    <w:rsid w:val="0061330D"/>
    <w:rsid w:val="00632C04"/>
    <w:rsid w:val="00646A5F"/>
    <w:rsid w:val="00654513"/>
    <w:rsid w:val="00655B5E"/>
    <w:rsid w:val="00656E95"/>
    <w:rsid w:val="00660040"/>
    <w:rsid w:val="006756AB"/>
    <w:rsid w:val="00676EDB"/>
    <w:rsid w:val="0069630B"/>
    <w:rsid w:val="006A344F"/>
    <w:rsid w:val="006B27B3"/>
    <w:rsid w:val="006B4F9D"/>
    <w:rsid w:val="006C65FB"/>
    <w:rsid w:val="006D239A"/>
    <w:rsid w:val="006E06A9"/>
    <w:rsid w:val="006E1301"/>
    <w:rsid w:val="006F49A5"/>
    <w:rsid w:val="00701E5C"/>
    <w:rsid w:val="00704AF8"/>
    <w:rsid w:val="007113F8"/>
    <w:rsid w:val="007153C2"/>
    <w:rsid w:val="00726CDC"/>
    <w:rsid w:val="00763937"/>
    <w:rsid w:val="00767CA5"/>
    <w:rsid w:val="00782674"/>
    <w:rsid w:val="007940C1"/>
    <w:rsid w:val="007A2228"/>
    <w:rsid w:val="007A37C7"/>
    <w:rsid w:val="007A60E5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F26"/>
    <w:rsid w:val="008C747B"/>
    <w:rsid w:val="008D2CFF"/>
    <w:rsid w:val="008E5276"/>
    <w:rsid w:val="008F4483"/>
    <w:rsid w:val="008F5796"/>
    <w:rsid w:val="008F71B5"/>
    <w:rsid w:val="009313C7"/>
    <w:rsid w:val="009443DD"/>
    <w:rsid w:val="00945CFE"/>
    <w:rsid w:val="00946D03"/>
    <w:rsid w:val="00961750"/>
    <w:rsid w:val="00965D1B"/>
    <w:rsid w:val="0096798A"/>
    <w:rsid w:val="00977540"/>
    <w:rsid w:val="009973E5"/>
    <w:rsid w:val="009B167D"/>
    <w:rsid w:val="009B5FD1"/>
    <w:rsid w:val="009C3D4E"/>
    <w:rsid w:val="009C62E6"/>
    <w:rsid w:val="009D3CC9"/>
    <w:rsid w:val="009E3A57"/>
    <w:rsid w:val="00A11214"/>
    <w:rsid w:val="00A23685"/>
    <w:rsid w:val="00A26998"/>
    <w:rsid w:val="00A31A59"/>
    <w:rsid w:val="00A325E1"/>
    <w:rsid w:val="00A36188"/>
    <w:rsid w:val="00A570E8"/>
    <w:rsid w:val="00A573B0"/>
    <w:rsid w:val="00A64D28"/>
    <w:rsid w:val="00A65C1E"/>
    <w:rsid w:val="00A6687E"/>
    <w:rsid w:val="00A97AFB"/>
    <w:rsid w:val="00A97BF9"/>
    <w:rsid w:val="00AA2C2B"/>
    <w:rsid w:val="00AA345A"/>
    <w:rsid w:val="00AA6B92"/>
    <w:rsid w:val="00AB7AC1"/>
    <w:rsid w:val="00AC4A32"/>
    <w:rsid w:val="00AC5E60"/>
    <w:rsid w:val="00AD32CE"/>
    <w:rsid w:val="00AD3788"/>
    <w:rsid w:val="00AE29C7"/>
    <w:rsid w:val="00AF17D8"/>
    <w:rsid w:val="00AF36C5"/>
    <w:rsid w:val="00AF4C17"/>
    <w:rsid w:val="00B06469"/>
    <w:rsid w:val="00B10B78"/>
    <w:rsid w:val="00B11984"/>
    <w:rsid w:val="00B339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17A7"/>
    <w:rsid w:val="00CA4C52"/>
    <w:rsid w:val="00CA4F18"/>
    <w:rsid w:val="00CB2D1A"/>
    <w:rsid w:val="00CC0D3C"/>
    <w:rsid w:val="00CC333C"/>
    <w:rsid w:val="00CC4B8B"/>
    <w:rsid w:val="00CC5E04"/>
    <w:rsid w:val="00CD4FBD"/>
    <w:rsid w:val="00CE0BF7"/>
    <w:rsid w:val="00CE45DC"/>
    <w:rsid w:val="00CE62B6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3006"/>
    <w:rsid w:val="00DF5AC7"/>
    <w:rsid w:val="00E02F1D"/>
    <w:rsid w:val="00E10C97"/>
    <w:rsid w:val="00E1559F"/>
    <w:rsid w:val="00E24661"/>
    <w:rsid w:val="00E259D4"/>
    <w:rsid w:val="00E25E3E"/>
    <w:rsid w:val="00E27B45"/>
    <w:rsid w:val="00E30501"/>
    <w:rsid w:val="00E42879"/>
    <w:rsid w:val="00E506E1"/>
    <w:rsid w:val="00E507C5"/>
    <w:rsid w:val="00E61BEA"/>
    <w:rsid w:val="00E77809"/>
    <w:rsid w:val="00E810B7"/>
    <w:rsid w:val="00E85431"/>
    <w:rsid w:val="00E912F7"/>
    <w:rsid w:val="00E9237E"/>
    <w:rsid w:val="00E94A28"/>
    <w:rsid w:val="00EA6DF2"/>
    <w:rsid w:val="00EC380A"/>
    <w:rsid w:val="00EC4C72"/>
    <w:rsid w:val="00EC7B41"/>
    <w:rsid w:val="00ED0A2B"/>
    <w:rsid w:val="00ED6C4A"/>
    <w:rsid w:val="00EF4335"/>
    <w:rsid w:val="00EF6498"/>
    <w:rsid w:val="00F25693"/>
    <w:rsid w:val="00F276FC"/>
    <w:rsid w:val="00F32306"/>
    <w:rsid w:val="00F32A58"/>
    <w:rsid w:val="00F42916"/>
    <w:rsid w:val="00F448E9"/>
    <w:rsid w:val="00F47D29"/>
    <w:rsid w:val="00F5289C"/>
    <w:rsid w:val="00F61A1B"/>
    <w:rsid w:val="00F72E49"/>
    <w:rsid w:val="00F82318"/>
    <w:rsid w:val="00F857CE"/>
    <w:rsid w:val="00F87701"/>
    <w:rsid w:val="00F91535"/>
    <w:rsid w:val="00F94C17"/>
    <w:rsid w:val="00F96ED9"/>
    <w:rsid w:val="00F974AB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74785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6A8EC11-A397-416A-A66C-3ED3F6285E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5</TotalTime>
  <Pages>4</Pages>
  <Words>196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Jacob Weatherbie</cp:lastModifiedBy>
  <cp:revision>2</cp:revision>
  <cp:lastPrinted>2022-09-22T18:00:00Z</cp:lastPrinted>
  <dcterms:created xsi:type="dcterms:W3CDTF">2022-09-26T18:21:00Z</dcterms:created>
  <dcterms:modified xsi:type="dcterms:W3CDTF">2022-09-26T18:21:00Z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