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48150BF0" w:rsidR="001E6973" w:rsidRDefault="006540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535AC81D" wp14:editId="43378C91">
            <wp:simplePos x="0" y="0"/>
            <wp:positionH relativeFrom="column">
              <wp:posOffset>5424985</wp:posOffset>
            </wp:positionH>
            <wp:positionV relativeFrom="paragraph">
              <wp:posOffset>-525439</wp:posOffset>
            </wp:positionV>
            <wp:extent cx="1015725" cy="133409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257" cy="134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856F4" w14:textId="40B05761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7E75B0EB" w:rsidR="00394BDD" w:rsidRPr="002620B3" w:rsidRDefault="00295D1E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 17,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5F4C4BBB" w14:textId="59B9D458" w:rsidR="00D37002" w:rsidRPr="00D37002" w:rsidRDefault="00D37002" w:rsidP="00654045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  <w:r w:rsidR="00654045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54F2A57C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295D1E">
              <w:rPr>
                <w:rFonts w:ascii="Arial" w:hAnsi="Arial" w:cs="Arial"/>
                <w:iCs/>
                <w:noProof/>
                <w:sz w:val="22"/>
                <w:szCs w:val="22"/>
              </w:rPr>
              <w:t>November 30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266C0A76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295D1E">
        <w:rPr>
          <w:rFonts w:ascii="Arial" w:hAnsi="Arial" w:cs="Arial"/>
          <w:iCs/>
          <w:noProof/>
          <w:sz w:val="22"/>
          <w:szCs w:val="22"/>
        </w:rPr>
        <w:t>November</w:t>
      </w:r>
      <w:r w:rsidR="00DD1016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295D1E">
        <w:rPr>
          <w:rFonts w:ascii="Arial" w:hAnsi="Arial" w:cs="Arial"/>
          <w:iCs/>
          <w:noProof/>
          <w:sz w:val="22"/>
          <w:szCs w:val="22"/>
        </w:rPr>
        <w:t>0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108F478E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63B8BAAC" w14:textId="40DE3924" w:rsidR="00AC6FA0" w:rsidRDefault="00AC6FA0" w:rsidP="00BE115D">
      <w:pPr>
        <w:pStyle w:val="MemoText"/>
        <w:rPr>
          <w:rFonts w:cs="Arial"/>
          <w:iCs/>
          <w:noProof w:val="0"/>
        </w:rPr>
      </w:pPr>
    </w:p>
    <w:p w14:paraId="2843000F" w14:textId="2D65FB18" w:rsidR="00AC6FA0" w:rsidRDefault="00AC6FA0" w:rsidP="00BE115D">
      <w:pPr>
        <w:pStyle w:val="MemoText"/>
        <w:rPr>
          <w:rFonts w:cs="Arial"/>
          <w:iCs/>
          <w:noProof w:val="0"/>
        </w:rPr>
      </w:pPr>
    </w:p>
    <w:p w14:paraId="3C5E91AC" w14:textId="77777777" w:rsidR="00AC6FA0" w:rsidRDefault="00AC6FA0" w:rsidP="00BE115D">
      <w:pPr>
        <w:pStyle w:val="MemoText"/>
        <w:rPr>
          <w:rFonts w:cs="Arial"/>
          <w:iCs/>
          <w:noProof w:val="0"/>
        </w:rPr>
      </w:pPr>
    </w:p>
    <w:p w14:paraId="2A0D4AB3" w14:textId="79023D87" w:rsidR="00262189" w:rsidRDefault="00ED6800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73A54B4A" wp14:editId="5AB244BC">
            <wp:extent cx="4829541" cy="665797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292" cy="6686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75FC3EF8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908B71D" w14:textId="0E65B9AA" w:rsidR="00AC6FA0" w:rsidRDefault="00AC6FA0" w:rsidP="00606DAE">
      <w:pPr>
        <w:pStyle w:val="MemoText"/>
        <w:jc w:val="center"/>
        <w:rPr>
          <w:rFonts w:cs="Arial"/>
          <w:iCs/>
          <w:noProof w:val="0"/>
        </w:rPr>
      </w:pPr>
    </w:p>
    <w:p w14:paraId="63D93D6D" w14:textId="20166028" w:rsidR="00AC6FA0" w:rsidRDefault="00AC6FA0" w:rsidP="00606DAE">
      <w:pPr>
        <w:pStyle w:val="MemoText"/>
        <w:jc w:val="center"/>
        <w:rPr>
          <w:rFonts w:cs="Arial"/>
          <w:iCs/>
          <w:noProof w:val="0"/>
        </w:rPr>
      </w:pPr>
    </w:p>
    <w:p w14:paraId="1573A50B" w14:textId="77777777" w:rsidR="00AC6FA0" w:rsidRDefault="00AC6FA0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473A27B6" w:rsidR="00B555B1" w:rsidRDefault="00ED6800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90250AB" wp14:editId="7C65BA84">
            <wp:extent cx="5019805" cy="14287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865" cy="1444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404E786C" w:rsidR="000314C7" w:rsidRDefault="00ED6800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6EA7A2BC" wp14:editId="3C5FA476">
            <wp:extent cx="5086738" cy="19907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199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2F7BA4C6" w:rsidR="00E25E3E" w:rsidRDefault="00ED6800" w:rsidP="00561B75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2569926F" wp14:editId="35EF629E">
            <wp:extent cx="5229145" cy="14573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00" cy="146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3BA718EC" w:rsidR="00105EB5" w:rsidRDefault="00105EB5" w:rsidP="00ED6C4A">
      <w:pPr>
        <w:pStyle w:val="MemoText"/>
      </w:pPr>
    </w:p>
    <w:p w14:paraId="1473E131" w14:textId="3C92C4E8" w:rsidR="00AC6FA0" w:rsidRDefault="00AC6FA0" w:rsidP="00ED6C4A">
      <w:pPr>
        <w:pStyle w:val="MemoText"/>
      </w:pPr>
    </w:p>
    <w:p w14:paraId="6598C348" w14:textId="30889A8B" w:rsidR="00AC6FA0" w:rsidRDefault="00AC6FA0" w:rsidP="00ED6C4A">
      <w:pPr>
        <w:pStyle w:val="MemoText"/>
      </w:pPr>
    </w:p>
    <w:p w14:paraId="039D83DE" w14:textId="4CD8860F" w:rsidR="00AC6FA0" w:rsidRDefault="00AC6FA0" w:rsidP="00ED6C4A">
      <w:pPr>
        <w:pStyle w:val="MemoText"/>
      </w:pPr>
    </w:p>
    <w:p w14:paraId="299BBFF2" w14:textId="571F803A" w:rsidR="00AC6FA0" w:rsidRDefault="00AC6FA0" w:rsidP="00ED6C4A">
      <w:pPr>
        <w:pStyle w:val="MemoText"/>
      </w:pPr>
    </w:p>
    <w:p w14:paraId="6E871EB0" w14:textId="50B13C2C" w:rsidR="00AC6FA0" w:rsidRDefault="00AC6FA0" w:rsidP="00ED6C4A">
      <w:pPr>
        <w:pStyle w:val="MemoText"/>
      </w:pPr>
    </w:p>
    <w:p w14:paraId="3A5E561A" w14:textId="5019EF6C" w:rsidR="00AC6FA0" w:rsidRDefault="00AC6FA0" w:rsidP="00ED6C4A">
      <w:pPr>
        <w:pStyle w:val="MemoText"/>
      </w:pPr>
    </w:p>
    <w:p w14:paraId="0E02E31F" w14:textId="77777777" w:rsidR="00AC6FA0" w:rsidRDefault="00AC6FA0" w:rsidP="00ED6C4A">
      <w:pPr>
        <w:pStyle w:val="MemoText"/>
      </w:pPr>
    </w:p>
    <w:p w14:paraId="1CD72AAB" w14:textId="1FCFCA6B" w:rsidR="00340D63" w:rsidRDefault="00340D63" w:rsidP="007B4750">
      <w:pPr>
        <w:pStyle w:val="MemoText"/>
        <w:jc w:val="center"/>
      </w:pPr>
    </w:p>
    <w:p w14:paraId="01954085" w14:textId="55D8D308" w:rsidR="00AC6FA0" w:rsidRDefault="00AC6FA0" w:rsidP="007B4750">
      <w:pPr>
        <w:pStyle w:val="MemoText"/>
        <w:jc w:val="center"/>
      </w:pPr>
    </w:p>
    <w:p w14:paraId="7A24B3E5" w14:textId="77777777" w:rsidR="00AC6FA0" w:rsidRDefault="00AC6FA0" w:rsidP="007B4750">
      <w:pPr>
        <w:pStyle w:val="MemoText"/>
        <w:jc w:val="center"/>
      </w:pPr>
    </w:p>
    <w:p w14:paraId="2197A5EF" w14:textId="642338D9" w:rsidR="00F448E9" w:rsidRDefault="00ED6800" w:rsidP="00606DAE">
      <w:pPr>
        <w:pStyle w:val="MemoText"/>
        <w:jc w:val="center"/>
      </w:pPr>
      <w:r>
        <w:drawing>
          <wp:inline distT="0" distB="0" distL="0" distR="0" wp14:anchorId="55A944A6" wp14:editId="160566AA">
            <wp:extent cx="4565799" cy="417195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475" cy="4187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660B83FC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4045"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4045">
      <w:rPr>
        <w:rFonts w:ascii="Arial" w:hAnsi="Arial" w:cs="Arial"/>
        <w:noProof/>
      </w:rPr>
      <w:t>3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09E167B5" w:rsidR="00373996" w:rsidRPr="00AF4C17" w:rsidRDefault="0091667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January 17</w:t>
    </w:r>
    <w:r w:rsidR="007B4750">
      <w:rPr>
        <w:rFonts w:ascii="Arial" w:hAnsi="Arial" w:cs="Arial"/>
      </w:rPr>
      <w:t>, 202</w:t>
    </w:r>
    <w:r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065291">
    <w:abstractNumId w:val="1"/>
  </w:num>
  <w:num w:numId="2" w16cid:durableId="183036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6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9002C"/>
    <w:rsid w:val="00295D1E"/>
    <w:rsid w:val="002A0096"/>
    <w:rsid w:val="002A0797"/>
    <w:rsid w:val="002A1F20"/>
    <w:rsid w:val="002B65B1"/>
    <w:rsid w:val="002C084C"/>
    <w:rsid w:val="002D397E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27F0D"/>
    <w:rsid w:val="004322CA"/>
    <w:rsid w:val="004328AD"/>
    <w:rsid w:val="0043301A"/>
    <w:rsid w:val="00440C11"/>
    <w:rsid w:val="00443401"/>
    <w:rsid w:val="004517E1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71771"/>
    <w:rsid w:val="00571898"/>
    <w:rsid w:val="00571925"/>
    <w:rsid w:val="005767D3"/>
    <w:rsid w:val="00586F25"/>
    <w:rsid w:val="00590566"/>
    <w:rsid w:val="00590A2F"/>
    <w:rsid w:val="00591AE0"/>
    <w:rsid w:val="005A4210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4045"/>
    <w:rsid w:val="00654513"/>
    <w:rsid w:val="00655B5E"/>
    <w:rsid w:val="00656E95"/>
    <w:rsid w:val="00660040"/>
    <w:rsid w:val="006756AB"/>
    <w:rsid w:val="00676EDB"/>
    <w:rsid w:val="0069630B"/>
    <w:rsid w:val="006A344F"/>
    <w:rsid w:val="006B27B3"/>
    <w:rsid w:val="006B4F9D"/>
    <w:rsid w:val="006C65FB"/>
    <w:rsid w:val="006D239A"/>
    <w:rsid w:val="006E1301"/>
    <w:rsid w:val="006F09EC"/>
    <w:rsid w:val="006F49A5"/>
    <w:rsid w:val="00701E5C"/>
    <w:rsid w:val="00704AF8"/>
    <w:rsid w:val="007113F8"/>
    <w:rsid w:val="007153C2"/>
    <w:rsid w:val="00726CDC"/>
    <w:rsid w:val="00763937"/>
    <w:rsid w:val="00767CA5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F26"/>
    <w:rsid w:val="008C747B"/>
    <w:rsid w:val="008D2CFF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61750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6188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B7AC1"/>
    <w:rsid w:val="00AC4A32"/>
    <w:rsid w:val="00AC5E60"/>
    <w:rsid w:val="00AC6FA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D1A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2879"/>
    <w:rsid w:val="00E506E1"/>
    <w:rsid w:val="00E507C5"/>
    <w:rsid w:val="00E561E2"/>
    <w:rsid w:val="00E61BEA"/>
    <w:rsid w:val="00E77809"/>
    <w:rsid w:val="00E810B7"/>
    <w:rsid w:val="00E85431"/>
    <w:rsid w:val="00E9237E"/>
    <w:rsid w:val="00E94A28"/>
    <w:rsid w:val="00EA6DF2"/>
    <w:rsid w:val="00EC380A"/>
    <w:rsid w:val="00EC4C72"/>
    <w:rsid w:val="00EC7B41"/>
    <w:rsid w:val="00ED0A2B"/>
    <w:rsid w:val="00ED6800"/>
    <w:rsid w:val="00ED6C4A"/>
    <w:rsid w:val="00EE13D9"/>
    <w:rsid w:val="00EF4335"/>
    <w:rsid w:val="00EF6498"/>
    <w:rsid w:val="00F276FC"/>
    <w:rsid w:val="00F32306"/>
    <w:rsid w:val="00F32A58"/>
    <w:rsid w:val="00F42916"/>
    <w:rsid w:val="00F448E9"/>
    <w:rsid w:val="00F47D29"/>
    <w:rsid w:val="00F5289C"/>
    <w:rsid w:val="00F61A1B"/>
    <w:rsid w:val="00F72E49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76833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CDC61A-FFB3-4C02-BFBF-550E92F1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7</TotalTime>
  <Pages>4</Pages>
  <Words>196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4</cp:revision>
  <cp:lastPrinted>2023-01-03T19:54:00Z</cp:lastPrinted>
  <dcterms:created xsi:type="dcterms:W3CDTF">2023-01-03T19:58:00Z</dcterms:created>
  <dcterms:modified xsi:type="dcterms:W3CDTF">2023-01-09T16:51:00Z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