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AA993" w14:textId="77777777" w:rsidR="001E6973" w:rsidRDefault="001E6973">
      <w:pPr>
        <w:rPr>
          <w:rFonts w:ascii="Arial" w:hAnsi="Arial" w:cs="Arial"/>
          <w:sz w:val="22"/>
          <w:szCs w:val="22"/>
        </w:rPr>
      </w:pPr>
    </w:p>
    <w:p w14:paraId="187856F4" w14:textId="77777777" w:rsidR="00481DCE" w:rsidRPr="002620B3" w:rsidRDefault="003A45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535AC81D" wp14:editId="5CBBD354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76E7405B" w:rsidR="00394BDD" w:rsidRPr="002620B3" w:rsidRDefault="005F4915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May</w:t>
            </w:r>
            <w:r w:rsidR="00FA1323">
              <w:rPr>
                <w:rFonts w:cs="Arial"/>
                <w:iCs/>
                <w:noProof w:val="0"/>
                <w:szCs w:val="22"/>
              </w:rPr>
              <w:t xml:space="preserve"> 1</w:t>
            </w:r>
            <w:r>
              <w:rPr>
                <w:rFonts w:cs="Arial"/>
                <w:iCs/>
                <w:noProof w:val="0"/>
                <w:szCs w:val="22"/>
              </w:rPr>
              <w:t>6</w:t>
            </w:r>
            <w:r w:rsidR="00295D1E">
              <w:rPr>
                <w:rFonts w:cs="Arial"/>
                <w:iCs/>
                <w:noProof w:val="0"/>
                <w:szCs w:val="22"/>
              </w:rPr>
              <w:t>, 2023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77777777" w:rsidR="00571898" w:rsidRPr="00D37002" w:rsidRDefault="00E9237E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Nils Bentsen,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56281F25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CC333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Director of </w:t>
            </w:r>
            <w:r w:rsidR="00440C11">
              <w:rPr>
                <w:rFonts w:ascii="Arial" w:hAnsi="Arial" w:cs="Arial"/>
                <w:iCs/>
                <w:noProof/>
                <w:sz w:val="22"/>
                <w:szCs w:val="22"/>
              </w:rPr>
              <w:t>Administrative Services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69584EFF" w:rsidR="00394BDD" w:rsidRDefault="00F8770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Jacob Weatherbie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629889E0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period ended </w:t>
            </w:r>
            <w:r w:rsidR="005F4915">
              <w:rPr>
                <w:rFonts w:ascii="Arial" w:hAnsi="Arial" w:cs="Arial"/>
                <w:iCs/>
                <w:noProof/>
                <w:sz w:val="22"/>
                <w:szCs w:val="22"/>
              </w:rPr>
              <w:t>March 31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1D11E1">
              <w:rPr>
                <w:rFonts w:ascii="Arial" w:hAnsi="Arial" w:cs="Arial"/>
                <w:iCs/>
                <w:noProof/>
                <w:sz w:val="22"/>
                <w:szCs w:val="22"/>
              </w:rPr>
              <w:t>3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3FD853" w14:textId="77777777" w:rsidR="00FA71E8" w:rsidRPr="002620B3" w:rsidRDefault="003A459F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749DD0A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E871B4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4506FF9B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888BAE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076B80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57E163F" w14:textId="5965BD78" w:rsid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 w:rsidR="00D10E4A">
        <w:rPr>
          <w:rFonts w:ascii="Arial" w:hAnsi="Arial" w:cs="Arial"/>
          <w:sz w:val="22"/>
          <w:szCs w:val="22"/>
        </w:rPr>
        <w:t>re</w:t>
      </w:r>
      <w:r w:rsidR="0069630B">
        <w:rPr>
          <w:rFonts w:ascii="Arial" w:hAnsi="Arial" w:cs="Arial"/>
          <w:sz w:val="22"/>
          <w:szCs w:val="22"/>
        </w:rPr>
        <w:t>flect</w:t>
      </w:r>
      <w:r w:rsidR="00562752">
        <w:rPr>
          <w:rFonts w:ascii="Arial" w:hAnsi="Arial" w:cs="Arial"/>
          <w:sz w:val="22"/>
          <w:szCs w:val="22"/>
        </w:rPr>
        <w:t xml:space="preserve"> unaudited</w:t>
      </w:r>
      <w:r w:rsidR="0069630B">
        <w:rPr>
          <w:rFonts w:ascii="Arial" w:hAnsi="Arial" w:cs="Arial"/>
          <w:sz w:val="22"/>
          <w:szCs w:val="22"/>
        </w:rPr>
        <w:t xml:space="preserve"> cash balances as of </w:t>
      </w:r>
      <w:r w:rsidR="005F4915">
        <w:rPr>
          <w:rFonts w:ascii="Arial" w:hAnsi="Arial" w:cs="Arial"/>
          <w:iCs/>
          <w:noProof/>
          <w:sz w:val="22"/>
          <w:szCs w:val="22"/>
        </w:rPr>
        <w:t>March 31</w:t>
      </w:r>
      <w:r w:rsidR="00FA4C7E">
        <w:rPr>
          <w:rFonts w:ascii="Arial" w:hAnsi="Arial" w:cs="Arial"/>
          <w:iCs/>
          <w:noProof/>
          <w:sz w:val="22"/>
          <w:szCs w:val="22"/>
        </w:rPr>
        <w:t>, 202</w:t>
      </w:r>
      <w:r w:rsidR="001D11E1">
        <w:rPr>
          <w:rFonts w:ascii="Arial" w:hAnsi="Arial" w:cs="Arial"/>
          <w:iCs/>
          <w:noProof/>
          <w:sz w:val="22"/>
          <w:szCs w:val="22"/>
        </w:rPr>
        <w:t>3</w:t>
      </w:r>
      <w:r w:rsidR="008F71B5"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24A2BFD4" w14:textId="5F49D057" w:rsidR="00550476" w:rsidRDefault="00550476" w:rsidP="00BE115D">
      <w:pPr>
        <w:pStyle w:val="MemoText"/>
        <w:rPr>
          <w:rFonts w:cs="Arial"/>
          <w:iCs/>
          <w:noProof w:val="0"/>
        </w:rPr>
      </w:pPr>
    </w:p>
    <w:p w14:paraId="495DB05E" w14:textId="77777777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2A0D4AB3" w14:textId="0E4F5DD3" w:rsidR="00262189" w:rsidRDefault="00DC664B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3218F663" wp14:editId="75A7E4B6">
            <wp:extent cx="3902512" cy="5387879"/>
            <wp:effectExtent l="0" t="0" r="3175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0932" cy="53995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0E0E23" w14:textId="77777777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7E72AFE7" w14:textId="01A9846C" w:rsidR="001620BA" w:rsidRDefault="001620BA" w:rsidP="00606DAE">
      <w:pPr>
        <w:pStyle w:val="MemoText"/>
        <w:jc w:val="center"/>
        <w:rPr>
          <w:rFonts w:cs="Arial"/>
          <w:iCs/>
          <w:noProof w:val="0"/>
        </w:rPr>
      </w:pPr>
    </w:p>
    <w:p w14:paraId="01DE9E75" w14:textId="24A5EC39" w:rsidR="006E1301" w:rsidRDefault="006E1301" w:rsidP="00606DAE">
      <w:pPr>
        <w:pStyle w:val="MemoText"/>
        <w:jc w:val="center"/>
        <w:rPr>
          <w:rFonts w:cs="Arial"/>
          <w:iCs/>
          <w:noProof w:val="0"/>
        </w:rPr>
      </w:pPr>
    </w:p>
    <w:p w14:paraId="0C641383" w14:textId="5646BA05" w:rsidR="00B555B1" w:rsidRDefault="00DC664B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5FF2312B" wp14:editId="09BFE6DB">
            <wp:extent cx="4162667" cy="118478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312" cy="11932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7363A9" w14:textId="02E1E688" w:rsidR="00262189" w:rsidRDefault="00262189" w:rsidP="00606DAE">
      <w:pPr>
        <w:pStyle w:val="MemoText"/>
        <w:jc w:val="center"/>
        <w:rPr>
          <w:rFonts w:cs="Arial"/>
          <w:iCs/>
          <w:noProof w:val="0"/>
        </w:rPr>
      </w:pPr>
    </w:p>
    <w:p w14:paraId="7A935EB6" w14:textId="54D9051C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69AABE0D" w14:textId="0660D5E9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BFB0F4E" w14:textId="4F9FE945" w:rsidR="00561B75" w:rsidRDefault="00561B75" w:rsidP="00606DAE">
      <w:pPr>
        <w:pStyle w:val="MemoText"/>
        <w:jc w:val="center"/>
        <w:rPr>
          <w:rFonts w:cs="Arial"/>
          <w:iCs/>
          <w:noProof w:val="0"/>
        </w:rPr>
      </w:pPr>
    </w:p>
    <w:p w14:paraId="6CB1C6DB" w14:textId="685C8250" w:rsidR="000314C7" w:rsidRDefault="00DC664B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lastRenderedPageBreak/>
        <w:drawing>
          <wp:inline distT="0" distB="0" distL="0" distR="0" wp14:anchorId="063440E8" wp14:editId="7E21C994">
            <wp:extent cx="4070944" cy="1593188"/>
            <wp:effectExtent l="0" t="0" r="635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664" cy="15981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0D2815" w14:textId="4671D5DA" w:rsidR="00174A20" w:rsidRDefault="00174A20" w:rsidP="008A32DE">
      <w:pPr>
        <w:pStyle w:val="MemoText"/>
        <w:jc w:val="center"/>
        <w:rPr>
          <w:rFonts w:cs="Arial"/>
          <w:iCs/>
          <w:noProof w:val="0"/>
        </w:rPr>
      </w:pPr>
    </w:p>
    <w:p w14:paraId="1D7C2DE8" w14:textId="77777777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75C78A89" w14:textId="61418895" w:rsidR="005042CF" w:rsidRDefault="00DC664B" w:rsidP="00561B75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539F8AF7" wp14:editId="2424FEA5">
            <wp:extent cx="4168277" cy="1161669"/>
            <wp:effectExtent l="0" t="0" r="381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4651" cy="1163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5077B0" w14:textId="6F5A4A34" w:rsidR="00E25E3E" w:rsidRDefault="00E25E3E" w:rsidP="00561B75">
      <w:pPr>
        <w:pStyle w:val="MemoText"/>
        <w:jc w:val="center"/>
        <w:rPr>
          <w:rFonts w:cs="Arial"/>
          <w:iCs/>
          <w:noProof w:val="0"/>
        </w:rPr>
      </w:pPr>
    </w:p>
    <w:p w14:paraId="2539257C" w14:textId="7986FDFF" w:rsidR="007B4750" w:rsidRDefault="007B4750" w:rsidP="00561B75">
      <w:pPr>
        <w:pStyle w:val="MemoText"/>
      </w:pPr>
    </w:p>
    <w:p w14:paraId="1CD72AAB" w14:textId="33C4D5D5" w:rsidR="00340D63" w:rsidRDefault="00340D63" w:rsidP="007B4750">
      <w:pPr>
        <w:pStyle w:val="MemoText"/>
        <w:jc w:val="center"/>
      </w:pPr>
    </w:p>
    <w:p w14:paraId="2197A5EF" w14:textId="2EB56867" w:rsidR="00F448E9" w:rsidRDefault="00DC664B" w:rsidP="00606DAE">
      <w:pPr>
        <w:pStyle w:val="MemoText"/>
        <w:jc w:val="center"/>
      </w:pPr>
      <w:r>
        <w:drawing>
          <wp:inline distT="0" distB="0" distL="0" distR="0" wp14:anchorId="628C4F85" wp14:editId="3484A602">
            <wp:extent cx="3541437" cy="3235951"/>
            <wp:effectExtent l="0" t="0" r="1905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77" cy="3243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C57DC4" w14:textId="77777777" w:rsidR="00660040" w:rsidRDefault="00660040" w:rsidP="00606DAE">
      <w:pPr>
        <w:pStyle w:val="MemoText"/>
        <w:jc w:val="center"/>
      </w:pPr>
    </w:p>
    <w:p w14:paraId="2076AE08" w14:textId="77777777" w:rsidR="00BC6323" w:rsidRDefault="00BC6323" w:rsidP="00606DAE">
      <w:pPr>
        <w:pStyle w:val="MemoText"/>
        <w:jc w:val="center"/>
      </w:pPr>
    </w:p>
    <w:p w14:paraId="1BC0E409" w14:textId="77777777" w:rsidR="00E25E3E" w:rsidRDefault="00E25E3E" w:rsidP="00E25E3E">
      <w:pPr>
        <w:pStyle w:val="MemoText"/>
        <w:rPr>
          <w:rFonts w:cs="Arial"/>
          <w:iCs/>
          <w:noProof w:val="0"/>
        </w:rPr>
      </w:pPr>
      <w:bookmarkStart w:id="0" w:name="_GoBack"/>
      <w:bookmarkEnd w:id="0"/>
    </w:p>
    <w:p w14:paraId="51F8F101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64294FE" w14:textId="77777777" w:rsidR="00606DAE" w:rsidRPr="00D37002" w:rsidRDefault="00606DAE" w:rsidP="00340D63">
      <w:pPr>
        <w:pStyle w:val="MemoText"/>
        <w:rPr>
          <w:rFonts w:cs="Arial"/>
          <w:iCs/>
          <w:noProof w:val="0"/>
        </w:rPr>
      </w:pPr>
    </w:p>
    <w:sectPr w:rsidR="00606DAE" w:rsidRPr="00D37002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1E2BF" w14:textId="77777777" w:rsidR="003A459F" w:rsidRDefault="003A459F">
      <w:r>
        <w:separator/>
      </w:r>
    </w:p>
  </w:endnote>
  <w:endnote w:type="continuationSeparator" w:id="0">
    <w:p w14:paraId="7E0A5099" w14:textId="77777777" w:rsidR="003A459F" w:rsidRDefault="003A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1333E2" w14:textId="77777777" w:rsidR="003A459F" w:rsidRDefault="003A459F">
      <w:r>
        <w:separator/>
      </w:r>
    </w:p>
  </w:footnote>
  <w:footnote w:type="continuationSeparator" w:id="0">
    <w:p w14:paraId="17699C99" w14:textId="77777777" w:rsidR="003A459F" w:rsidRDefault="003A4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8E307" w14:textId="41EFC268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3D0FD3">
      <w:rPr>
        <w:rFonts w:ascii="Arial" w:hAnsi="Arial" w:cs="Arial"/>
        <w:noProof/>
      </w:rPr>
      <w:t>3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3D0FD3">
      <w:rPr>
        <w:rFonts w:ascii="Arial" w:hAnsi="Arial" w:cs="Arial"/>
        <w:noProof/>
      </w:rPr>
      <w:t>3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087D8C17" w:rsidR="00373996" w:rsidRPr="00AF4C17" w:rsidRDefault="005F4915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May 16</w:t>
    </w:r>
    <w:r w:rsidR="007B4750">
      <w:rPr>
        <w:rFonts w:ascii="Arial" w:hAnsi="Arial" w:cs="Arial"/>
      </w:rPr>
      <w:t>, 202</w:t>
    </w:r>
    <w:r w:rsidR="0091667F">
      <w:rPr>
        <w:rFonts w:ascii="Arial" w:hAnsi="Arial" w:cs="Arial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95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59F"/>
    <w:rsid w:val="00003AC4"/>
    <w:rsid w:val="00003FEF"/>
    <w:rsid w:val="00010568"/>
    <w:rsid w:val="000123FE"/>
    <w:rsid w:val="00014F7E"/>
    <w:rsid w:val="000176F3"/>
    <w:rsid w:val="00020A15"/>
    <w:rsid w:val="00024D56"/>
    <w:rsid w:val="000277C5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75FDA"/>
    <w:rsid w:val="00084A31"/>
    <w:rsid w:val="00085C7D"/>
    <w:rsid w:val="00087E29"/>
    <w:rsid w:val="00092A4B"/>
    <w:rsid w:val="000A1506"/>
    <w:rsid w:val="000A46D2"/>
    <w:rsid w:val="000B5198"/>
    <w:rsid w:val="000C4BFD"/>
    <w:rsid w:val="000D3077"/>
    <w:rsid w:val="000D67E5"/>
    <w:rsid w:val="000D6A76"/>
    <w:rsid w:val="000E3CD8"/>
    <w:rsid w:val="000E7E26"/>
    <w:rsid w:val="000F2A9B"/>
    <w:rsid w:val="000F776C"/>
    <w:rsid w:val="001059CA"/>
    <w:rsid w:val="00105EB5"/>
    <w:rsid w:val="00121451"/>
    <w:rsid w:val="001262C0"/>
    <w:rsid w:val="00126733"/>
    <w:rsid w:val="001304C1"/>
    <w:rsid w:val="0013687F"/>
    <w:rsid w:val="0014009D"/>
    <w:rsid w:val="00142293"/>
    <w:rsid w:val="001620BA"/>
    <w:rsid w:val="0016648C"/>
    <w:rsid w:val="001671B9"/>
    <w:rsid w:val="00174A20"/>
    <w:rsid w:val="00177D23"/>
    <w:rsid w:val="001906AB"/>
    <w:rsid w:val="00195789"/>
    <w:rsid w:val="001B525C"/>
    <w:rsid w:val="001C0CB4"/>
    <w:rsid w:val="001C2261"/>
    <w:rsid w:val="001C5FB9"/>
    <w:rsid w:val="001D11E1"/>
    <w:rsid w:val="001D19B3"/>
    <w:rsid w:val="001D5A6E"/>
    <w:rsid w:val="001E0120"/>
    <w:rsid w:val="001E1E38"/>
    <w:rsid w:val="001E2185"/>
    <w:rsid w:val="001E6973"/>
    <w:rsid w:val="001F5B31"/>
    <w:rsid w:val="001F7B1E"/>
    <w:rsid w:val="002047D4"/>
    <w:rsid w:val="002074A5"/>
    <w:rsid w:val="00216D91"/>
    <w:rsid w:val="00217B56"/>
    <w:rsid w:val="00220271"/>
    <w:rsid w:val="00234BF9"/>
    <w:rsid w:val="0023547C"/>
    <w:rsid w:val="002565A6"/>
    <w:rsid w:val="00260417"/>
    <w:rsid w:val="0026190B"/>
    <w:rsid w:val="002620B3"/>
    <w:rsid w:val="00262189"/>
    <w:rsid w:val="00267FFA"/>
    <w:rsid w:val="00270CB3"/>
    <w:rsid w:val="0029002C"/>
    <w:rsid w:val="00295D1E"/>
    <w:rsid w:val="002A0096"/>
    <w:rsid w:val="002A0797"/>
    <w:rsid w:val="002A1F20"/>
    <w:rsid w:val="002B65B1"/>
    <w:rsid w:val="002C084C"/>
    <w:rsid w:val="002D397E"/>
    <w:rsid w:val="002E1F80"/>
    <w:rsid w:val="002F5377"/>
    <w:rsid w:val="003001D6"/>
    <w:rsid w:val="003016DD"/>
    <w:rsid w:val="00305CF8"/>
    <w:rsid w:val="00307EEA"/>
    <w:rsid w:val="0031741A"/>
    <w:rsid w:val="00325F42"/>
    <w:rsid w:val="0033128E"/>
    <w:rsid w:val="00335153"/>
    <w:rsid w:val="00340D63"/>
    <w:rsid w:val="003500C4"/>
    <w:rsid w:val="00361018"/>
    <w:rsid w:val="00373996"/>
    <w:rsid w:val="00394BDD"/>
    <w:rsid w:val="003969B4"/>
    <w:rsid w:val="003A459F"/>
    <w:rsid w:val="003B3082"/>
    <w:rsid w:val="003B6C87"/>
    <w:rsid w:val="003B6D40"/>
    <w:rsid w:val="003C22EC"/>
    <w:rsid w:val="003C4257"/>
    <w:rsid w:val="003D0FD3"/>
    <w:rsid w:val="003D4060"/>
    <w:rsid w:val="003D4B91"/>
    <w:rsid w:val="003E2DE9"/>
    <w:rsid w:val="003E3E9A"/>
    <w:rsid w:val="003F19E2"/>
    <w:rsid w:val="003F2709"/>
    <w:rsid w:val="003F28B4"/>
    <w:rsid w:val="003F7427"/>
    <w:rsid w:val="003F7DE3"/>
    <w:rsid w:val="00403A41"/>
    <w:rsid w:val="00404B87"/>
    <w:rsid w:val="00407BE8"/>
    <w:rsid w:val="00412B23"/>
    <w:rsid w:val="00427F0D"/>
    <w:rsid w:val="004322CA"/>
    <w:rsid w:val="004328AD"/>
    <w:rsid w:val="0043301A"/>
    <w:rsid w:val="00440C11"/>
    <w:rsid w:val="00443401"/>
    <w:rsid w:val="004517E1"/>
    <w:rsid w:val="00456602"/>
    <w:rsid w:val="00464FA7"/>
    <w:rsid w:val="00471C1E"/>
    <w:rsid w:val="00472450"/>
    <w:rsid w:val="00474920"/>
    <w:rsid w:val="00481DCE"/>
    <w:rsid w:val="00485171"/>
    <w:rsid w:val="00495161"/>
    <w:rsid w:val="004C6408"/>
    <w:rsid w:val="004D3F3F"/>
    <w:rsid w:val="004E0B0D"/>
    <w:rsid w:val="004E152A"/>
    <w:rsid w:val="004E1C69"/>
    <w:rsid w:val="005042CF"/>
    <w:rsid w:val="00505860"/>
    <w:rsid w:val="00511023"/>
    <w:rsid w:val="00520447"/>
    <w:rsid w:val="00520F9A"/>
    <w:rsid w:val="00525B17"/>
    <w:rsid w:val="00540B70"/>
    <w:rsid w:val="00540CCA"/>
    <w:rsid w:val="00543CF7"/>
    <w:rsid w:val="005476B1"/>
    <w:rsid w:val="00550476"/>
    <w:rsid w:val="00561B75"/>
    <w:rsid w:val="00562752"/>
    <w:rsid w:val="00571771"/>
    <w:rsid w:val="00571898"/>
    <w:rsid w:val="00571925"/>
    <w:rsid w:val="00574F5C"/>
    <w:rsid w:val="005767D3"/>
    <w:rsid w:val="00586F25"/>
    <w:rsid w:val="00590566"/>
    <w:rsid w:val="00590A2F"/>
    <w:rsid w:val="00591AE0"/>
    <w:rsid w:val="005A4210"/>
    <w:rsid w:val="005A7CAB"/>
    <w:rsid w:val="005B17B4"/>
    <w:rsid w:val="005B7180"/>
    <w:rsid w:val="005B7951"/>
    <w:rsid w:val="005B7CC3"/>
    <w:rsid w:val="005C0366"/>
    <w:rsid w:val="005C142D"/>
    <w:rsid w:val="005D730B"/>
    <w:rsid w:val="005E4246"/>
    <w:rsid w:val="005F48AA"/>
    <w:rsid w:val="005F4915"/>
    <w:rsid w:val="005F5321"/>
    <w:rsid w:val="00606DAE"/>
    <w:rsid w:val="0061330D"/>
    <w:rsid w:val="00632C04"/>
    <w:rsid w:val="00646A5F"/>
    <w:rsid w:val="00654513"/>
    <w:rsid w:val="00655B5E"/>
    <w:rsid w:val="00656E95"/>
    <w:rsid w:val="00660040"/>
    <w:rsid w:val="006756AB"/>
    <w:rsid w:val="00676EDB"/>
    <w:rsid w:val="0069630B"/>
    <w:rsid w:val="006A344F"/>
    <w:rsid w:val="006B27B3"/>
    <w:rsid w:val="006B4F9D"/>
    <w:rsid w:val="006C1BE5"/>
    <w:rsid w:val="006C4697"/>
    <w:rsid w:val="006C65FB"/>
    <w:rsid w:val="006D239A"/>
    <w:rsid w:val="006E1301"/>
    <w:rsid w:val="006F09EC"/>
    <w:rsid w:val="006F49A5"/>
    <w:rsid w:val="00701E5C"/>
    <w:rsid w:val="00704AF8"/>
    <w:rsid w:val="007113F8"/>
    <w:rsid w:val="007153C2"/>
    <w:rsid w:val="00726CDC"/>
    <w:rsid w:val="00750DB2"/>
    <w:rsid w:val="00763937"/>
    <w:rsid w:val="00767CA5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B1B"/>
    <w:rsid w:val="007F0173"/>
    <w:rsid w:val="007F4DAC"/>
    <w:rsid w:val="00800120"/>
    <w:rsid w:val="00801378"/>
    <w:rsid w:val="008064AA"/>
    <w:rsid w:val="00823C3D"/>
    <w:rsid w:val="00827927"/>
    <w:rsid w:val="00835B57"/>
    <w:rsid w:val="00840FAB"/>
    <w:rsid w:val="008419B8"/>
    <w:rsid w:val="008431FB"/>
    <w:rsid w:val="0085375E"/>
    <w:rsid w:val="008635B8"/>
    <w:rsid w:val="008719A9"/>
    <w:rsid w:val="00872622"/>
    <w:rsid w:val="008846DD"/>
    <w:rsid w:val="00885EA0"/>
    <w:rsid w:val="00887426"/>
    <w:rsid w:val="00891B16"/>
    <w:rsid w:val="008A2544"/>
    <w:rsid w:val="008A32DE"/>
    <w:rsid w:val="008A4BF4"/>
    <w:rsid w:val="008C0F26"/>
    <w:rsid w:val="008C1042"/>
    <w:rsid w:val="008C747B"/>
    <w:rsid w:val="008D2CFF"/>
    <w:rsid w:val="008E5276"/>
    <w:rsid w:val="008F4483"/>
    <w:rsid w:val="008F5796"/>
    <w:rsid w:val="008F71B5"/>
    <w:rsid w:val="0091667F"/>
    <w:rsid w:val="009313C7"/>
    <w:rsid w:val="009443DD"/>
    <w:rsid w:val="00945CFE"/>
    <w:rsid w:val="00946D03"/>
    <w:rsid w:val="00953487"/>
    <w:rsid w:val="00961750"/>
    <w:rsid w:val="00965D1B"/>
    <w:rsid w:val="0096798A"/>
    <w:rsid w:val="00977540"/>
    <w:rsid w:val="00985B9E"/>
    <w:rsid w:val="009973E5"/>
    <w:rsid w:val="009B167D"/>
    <w:rsid w:val="009B5FD1"/>
    <w:rsid w:val="009C3D4E"/>
    <w:rsid w:val="009C62E6"/>
    <w:rsid w:val="009D3CC9"/>
    <w:rsid w:val="009E0360"/>
    <w:rsid w:val="009E3A57"/>
    <w:rsid w:val="00A11214"/>
    <w:rsid w:val="00A23685"/>
    <w:rsid w:val="00A26998"/>
    <w:rsid w:val="00A31A59"/>
    <w:rsid w:val="00A325E1"/>
    <w:rsid w:val="00A36188"/>
    <w:rsid w:val="00A52DC2"/>
    <w:rsid w:val="00A570E8"/>
    <w:rsid w:val="00A573B0"/>
    <w:rsid w:val="00A64D28"/>
    <w:rsid w:val="00A65C1E"/>
    <w:rsid w:val="00A6687E"/>
    <w:rsid w:val="00A77C7F"/>
    <w:rsid w:val="00A97AFB"/>
    <w:rsid w:val="00A97BF9"/>
    <w:rsid w:val="00AA2C2B"/>
    <w:rsid w:val="00AA345A"/>
    <w:rsid w:val="00AA6B92"/>
    <w:rsid w:val="00AB7AC1"/>
    <w:rsid w:val="00AC4A32"/>
    <w:rsid w:val="00AC5E60"/>
    <w:rsid w:val="00AD32CE"/>
    <w:rsid w:val="00AD3788"/>
    <w:rsid w:val="00AD616E"/>
    <w:rsid w:val="00AE29C7"/>
    <w:rsid w:val="00AF17D8"/>
    <w:rsid w:val="00AF36C5"/>
    <w:rsid w:val="00AF4C17"/>
    <w:rsid w:val="00B06469"/>
    <w:rsid w:val="00B10B78"/>
    <w:rsid w:val="00B11984"/>
    <w:rsid w:val="00B339D1"/>
    <w:rsid w:val="00B352D1"/>
    <w:rsid w:val="00B362A2"/>
    <w:rsid w:val="00B4402D"/>
    <w:rsid w:val="00B555B1"/>
    <w:rsid w:val="00B61E24"/>
    <w:rsid w:val="00B623AD"/>
    <w:rsid w:val="00B71389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95A"/>
    <w:rsid w:val="00B92C7C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4DDB"/>
    <w:rsid w:val="00C26B6D"/>
    <w:rsid w:val="00C663D0"/>
    <w:rsid w:val="00C7129F"/>
    <w:rsid w:val="00C7323E"/>
    <w:rsid w:val="00C75EB6"/>
    <w:rsid w:val="00C81AC8"/>
    <w:rsid w:val="00C8228E"/>
    <w:rsid w:val="00C836C1"/>
    <w:rsid w:val="00C917A7"/>
    <w:rsid w:val="00CA4C52"/>
    <w:rsid w:val="00CA4F18"/>
    <w:rsid w:val="00CB2ADA"/>
    <w:rsid w:val="00CB2D1A"/>
    <w:rsid w:val="00CC333C"/>
    <w:rsid w:val="00CC4B8B"/>
    <w:rsid w:val="00CC5E04"/>
    <w:rsid w:val="00CD4FBD"/>
    <w:rsid w:val="00CE0BF7"/>
    <w:rsid w:val="00CE45DC"/>
    <w:rsid w:val="00CE62B6"/>
    <w:rsid w:val="00CE7BD0"/>
    <w:rsid w:val="00CF1D48"/>
    <w:rsid w:val="00CF48A0"/>
    <w:rsid w:val="00D00D05"/>
    <w:rsid w:val="00D05AA2"/>
    <w:rsid w:val="00D07605"/>
    <w:rsid w:val="00D07A74"/>
    <w:rsid w:val="00D10E4A"/>
    <w:rsid w:val="00D17E3B"/>
    <w:rsid w:val="00D20B90"/>
    <w:rsid w:val="00D24851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7477"/>
    <w:rsid w:val="00DA71AC"/>
    <w:rsid w:val="00DB0884"/>
    <w:rsid w:val="00DB63F5"/>
    <w:rsid w:val="00DB698A"/>
    <w:rsid w:val="00DB6A63"/>
    <w:rsid w:val="00DB75EB"/>
    <w:rsid w:val="00DC664B"/>
    <w:rsid w:val="00DC6C80"/>
    <w:rsid w:val="00DD0B24"/>
    <w:rsid w:val="00DD1016"/>
    <w:rsid w:val="00DD358A"/>
    <w:rsid w:val="00DD3F34"/>
    <w:rsid w:val="00DF3006"/>
    <w:rsid w:val="00DF5AC7"/>
    <w:rsid w:val="00E02F1D"/>
    <w:rsid w:val="00E10C97"/>
    <w:rsid w:val="00E1559F"/>
    <w:rsid w:val="00E24661"/>
    <w:rsid w:val="00E259D4"/>
    <w:rsid w:val="00E25E3E"/>
    <w:rsid w:val="00E27B45"/>
    <w:rsid w:val="00E30501"/>
    <w:rsid w:val="00E3089D"/>
    <w:rsid w:val="00E42879"/>
    <w:rsid w:val="00E506E1"/>
    <w:rsid w:val="00E507C5"/>
    <w:rsid w:val="00E561E2"/>
    <w:rsid w:val="00E61BEA"/>
    <w:rsid w:val="00E77809"/>
    <w:rsid w:val="00E810B7"/>
    <w:rsid w:val="00E85431"/>
    <w:rsid w:val="00E9237E"/>
    <w:rsid w:val="00E94A28"/>
    <w:rsid w:val="00E95025"/>
    <w:rsid w:val="00E95FEA"/>
    <w:rsid w:val="00EA6DF2"/>
    <w:rsid w:val="00EC380A"/>
    <w:rsid w:val="00EC4C72"/>
    <w:rsid w:val="00EC7B41"/>
    <w:rsid w:val="00ED0A2B"/>
    <w:rsid w:val="00ED6C4A"/>
    <w:rsid w:val="00EE13D9"/>
    <w:rsid w:val="00EF1FCB"/>
    <w:rsid w:val="00EF4335"/>
    <w:rsid w:val="00EF6498"/>
    <w:rsid w:val="00F276FC"/>
    <w:rsid w:val="00F32306"/>
    <w:rsid w:val="00F32A58"/>
    <w:rsid w:val="00F42916"/>
    <w:rsid w:val="00F448E9"/>
    <w:rsid w:val="00F47D29"/>
    <w:rsid w:val="00F5289C"/>
    <w:rsid w:val="00F61A1B"/>
    <w:rsid w:val="00F63B20"/>
    <w:rsid w:val="00F72E49"/>
    <w:rsid w:val="00F82318"/>
    <w:rsid w:val="00F857CE"/>
    <w:rsid w:val="00F87701"/>
    <w:rsid w:val="00F91535"/>
    <w:rsid w:val="00F94C17"/>
    <w:rsid w:val="00F96ED9"/>
    <w:rsid w:val="00F974AB"/>
    <w:rsid w:val="00FA1323"/>
    <w:rsid w:val="00FA41B2"/>
    <w:rsid w:val="00FA4C7E"/>
    <w:rsid w:val="00FA71E8"/>
    <w:rsid w:val="00FB1676"/>
    <w:rsid w:val="00FB1E8B"/>
    <w:rsid w:val="00FB3298"/>
    <w:rsid w:val="00FB5187"/>
    <w:rsid w:val="00FC1997"/>
    <w:rsid w:val="00FD2D4B"/>
    <w:rsid w:val="00FE09CE"/>
    <w:rsid w:val="00FE1CE0"/>
    <w:rsid w:val="00FE59FE"/>
    <w:rsid w:val="00FF39B8"/>
    <w:rsid w:val="00FF3DE9"/>
    <w:rsid w:val="00FF4907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395265"/>
    <o:shapelayout v:ext="edit">
      <o:idmap v:ext="edit" data="1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C897903-071C-4F1A-9041-571EC3576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3</TotalTime>
  <Pages>3</Pages>
  <Words>196</Words>
  <Characters>1301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Lorraine Carmona</cp:lastModifiedBy>
  <cp:revision>3</cp:revision>
  <cp:lastPrinted>2023-04-24T22:51:00Z</cp:lastPrinted>
  <dcterms:created xsi:type="dcterms:W3CDTF">2023-05-02T17:26:00Z</dcterms:created>
  <dcterms:modified xsi:type="dcterms:W3CDTF">2023-05-02T22:21:00Z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