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66F0FD2F" w:rsidR="00394BDD" w:rsidRPr="002620B3" w:rsidRDefault="00542687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</w:t>
            </w:r>
            <w:r w:rsidR="003C61F5">
              <w:rPr>
                <w:rFonts w:cs="Arial"/>
                <w:iCs/>
                <w:noProof w:val="0"/>
                <w:szCs w:val="22"/>
              </w:rPr>
              <w:t>ly 18</w:t>
            </w:r>
            <w:r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386AF5BD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A32FD4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4BC2D801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3C61F5">
              <w:rPr>
                <w:rFonts w:ascii="Arial" w:hAnsi="Arial" w:cs="Arial"/>
                <w:iCs/>
                <w:noProof/>
                <w:sz w:val="22"/>
                <w:szCs w:val="22"/>
              </w:rPr>
              <w:t>May</w:t>
            </w:r>
            <w:r w:rsidR="0054268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3C61F5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391CD915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3C61F5">
        <w:rPr>
          <w:rFonts w:ascii="Arial" w:hAnsi="Arial" w:cs="Arial"/>
          <w:iCs/>
          <w:noProof/>
          <w:sz w:val="22"/>
          <w:szCs w:val="22"/>
        </w:rPr>
        <w:t>May</w:t>
      </w:r>
      <w:r w:rsidR="00542687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3C61F5">
        <w:rPr>
          <w:rFonts w:ascii="Arial" w:hAnsi="Arial" w:cs="Arial"/>
          <w:iCs/>
          <w:noProof/>
          <w:sz w:val="22"/>
          <w:szCs w:val="22"/>
        </w:rPr>
        <w:t>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58E05E4C" w:rsidR="00262189" w:rsidRDefault="006B14D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76966FC7" wp14:editId="68A33976">
            <wp:extent cx="4704715" cy="6495415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649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316780DF" w:rsidR="00B555B1" w:rsidRDefault="006B14D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C2E10A3" wp14:editId="5A4558AB">
            <wp:extent cx="4819015" cy="13716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278208FA" w:rsidR="000314C7" w:rsidRDefault="006B14D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D3BDC45" wp14:editId="027A43A7">
            <wp:extent cx="4819015" cy="188595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9DEF293" w:rsidR="008A32DE" w:rsidRDefault="006B14D6" w:rsidP="008A32D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58288CA1" wp14:editId="780F3130">
            <wp:extent cx="4819015" cy="1343025"/>
            <wp:effectExtent l="0" t="0" r="63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1DF43C82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2197A5EF" w14:textId="5370D707" w:rsidR="00F448E9" w:rsidRDefault="00F448E9" w:rsidP="006B14D6">
      <w:pPr>
        <w:pStyle w:val="MemoText"/>
      </w:pP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4022C453" w:rsidR="00B85C07" w:rsidRDefault="006B14D6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2064EE4" wp14:editId="6120BDEB">
            <wp:extent cx="4085590" cy="37331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74B7B198" w:rsidR="00373996" w:rsidRPr="00AF4C17" w:rsidRDefault="0054268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Ju</w:t>
    </w:r>
    <w:r w:rsidR="003C61F5">
      <w:rPr>
        <w:rFonts w:ascii="Arial" w:hAnsi="Arial" w:cs="Arial"/>
      </w:rPr>
      <w:t>ly 18</w:t>
    </w:r>
    <w:r>
      <w:rPr>
        <w:rFonts w:ascii="Arial" w:hAnsi="Arial" w:cs="Arial"/>
      </w:rPr>
      <w:t>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3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97E"/>
    <w:rsid w:val="002E1F80"/>
    <w:rsid w:val="002F5377"/>
    <w:rsid w:val="003001D6"/>
    <w:rsid w:val="003016DD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2DE9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408"/>
    <w:rsid w:val="004D3F3F"/>
    <w:rsid w:val="004E0B0D"/>
    <w:rsid w:val="004E152A"/>
    <w:rsid w:val="004E1C69"/>
    <w:rsid w:val="005042CF"/>
    <w:rsid w:val="00505860"/>
    <w:rsid w:val="00511023"/>
    <w:rsid w:val="00520447"/>
    <w:rsid w:val="00520F9A"/>
    <w:rsid w:val="00525B17"/>
    <w:rsid w:val="00540B70"/>
    <w:rsid w:val="00540CCA"/>
    <w:rsid w:val="00542687"/>
    <w:rsid w:val="00543CF7"/>
    <w:rsid w:val="005476B1"/>
    <w:rsid w:val="00550476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6DAE"/>
    <w:rsid w:val="0061330D"/>
    <w:rsid w:val="00632C04"/>
    <w:rsid w:val="00646A5F"/>
    <w:rsid w:val="00654513"/>
    <w:rsid w:val="00655B5E"/>
    <w:rsid w:val="00656E95"/>
    <w:rsid w:val="00656ED0"/>
    <w:rsid w:val="00660040"/>
    <w:rsid w:val="006624CF"/>
    <w:rsid w:val="006756AB"/>
    <w:rsid w:val="00676EDB"/>
    <w:rsid w:val="0069630B"/>
    <w:rsid w:val="006A344F"/>
    <w:rsid w:val="006B14D6"/>
    <w:rsid w:val="006B27B3"/>
    <w:rsid w:val="006B4F9D"/>
    <w:rsid w:val="006C1BE5"/>
    <w:rsid w:val="006C4697"/>
    <w:rsid w:val="006C65FB"/>
    <w:rsid w:val="006C7CC1"/>
    <w:rsid w:val="006D239A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2FD4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D616E"/>
    <w:rsid w:val="00AE29C7"/>
    <w:rsid w:val="00AE2E6C"/>
    <w:rsid w:val="00AF17D8"/>
    <w:rsid w:val="00AF36C5"/>
    <w:rsid w:val="00AF4C17"/>
    <w:rsid w:val="00B06469"/>
    <w:rsid w:val="00B10B78"/>
    <w:rsid w:val="00B11984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17CAC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9237E"/>
    <w:rsid w:val="00E94A28"/>
    <w:rsid w:val="00E95025"/>
    <w:rsid w:val="00E95FEA"/>
    <w:rsid w:val="00EA6DF2"/>
    <w:rsid w:val="00EC380A"/>
    <w:rsid w:val="00EC4C72"/>
    <w:rsid w:val="00EC7B41"/>
    <w:rsid w:val="00ED0A2B"/>
    <w:rsid w:val="00ED3AC0"/>
    <w:rsid w:val="00ED6C4A"/>
    <w:rsid w:val="00EE13D9"/>
    <w:rsid w:val="00EF1FCB"/>
    <w:rsid w:val="00EF4335"/>
    <w:rsid w:val="00EF6498"/>
    <w:rsid w:val="00F01DC9"/>
    <w:rsid w:val="00F276FC"/>
    <w:rsid w:val="00F32306"/>
    <w:rsid w:val="00F32A58"/>
    <w:rsid w:val="00F42916"/>
    <w:rsid w:val="00F448E9"/>
    <w:rsid w:val="00F47D29"/>
    <w:rsid w:val="00F5289C"/>
    <w:rsid w:val="00F61A1B"/>
    <w:rsid w:val="00F63B20"/>
    <w:rsid w:val="00F72E49"/>
    <w:rsid w:val="00F82318"/>
    <w:rsid w:val="00F857CE"/>
    <w:rsid w:val="00F87701"/>
    <w:rsid w:val="00F91535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03457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133</TotalTime>
  <Pages>4</Pages>
  <Words>195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5</cp:revision>
  <cp:lastPrinted>2023-06-21T21:30:00Z</cp:lastPrinted>
  <dcterms:created xsi:type="dcterms:W3CDTF">2023-06-21T23:46:00Z</dcterms:created>
  <dcterms:modified xsi:type="dcterms:W3CDTF">2023-06-28T15:52:00Z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