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4F6E459F" w:rsidR="008D0D1F" w:rsidRPr="002620B3" w:rsidRDefault="00107E66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May 2</w:t>
            </w:r>
            <w:r w:rsidR="00546B42">
              <w:rPr>
                <w:rFonts w:cs="Arial"/>
                <w:iCs/>
                <w:noProof w:val="0"/>
                <w:szCs w:val="22"/>
              </w:rPr>
              <w:t>,</w:t>
            </w:r>
            <w:r w:rsidR="00755286">
              <w:rPr>
                <w:rFonts w:cs="Arial"/>
                <w:iCs/>
                <w:noProof w:val="0"/>
                <w:szCs w:val="22"/>
              </w:rPr>
              <w:t xml:space="preserve"> 202</w:t>
            </w:r>
            <w:r w:rsidR="00287EC7">
              <w:rPr>
                <w:rFonts w:cs="Arial"/>
                <w:iCs/>
                <w:noProof w:val="0"/>
                <w:szCs w:val="22"/>
              </w:rPr>
              <w:t>3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7777777" w:rsidR="00394BDD" w:rsidRPr="002620B3" w:rsidRDefault="00FC63BC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Nils Bentsen,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77777777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Casey Brooksher, Director</w:t>
            </w:r>
            <w:r w:rsidR="00832ED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of Administrative Services</w:t>
            </w:r>
          </w:p>
          <w:p w14:paraId="442BAAC1" w14:textId="77777777" w:rsidR="004E7127" w:rsidRDefault="0097681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</w:t>
            </w:r>
            <w:r w:rsidR="000168E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Deputy Finance Director</w:t>
            </w:r>
          </w:p>
          <w:p w14:paraId="5A429836" w14:textId="3054FBCB" w:rsidR="00394BDD" w:rsidRDefault="00ED657D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Martha Cortes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16C17E57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ED657D">
        <w:rPr>
          <w:rFonts w:ascii="Arial" w:hAnsi="Arial" w:cs="Arial"/>
          <w:sz w:val="22"/>
          <w:szCs w:val="22"/>
        </w:rPr>
        <w:t>March</w:t>
      </w:r>
      <w:r w:rsidR="00215764">
        <w:rPr>
          <w:rFonts w:ascii="Arial" w:hAnsi="Arial" w:cs="Arial"/>
          <w:sz w:val="22"/>
          <w:szCs w:val="22"/>
        </w:rPr>
        <w:t xml:space="preserve"> </w:t>
      </w:r>
      <w:r w:rsidR="00107E66">
        <w:rPr>
          <w:rFonts w:ascii="Arial" w:hAnsi="Arial" w:cs="Arial"/>
          <w:sz w:val="22"/>
          <w:szCs w:val="22"/>
        </w:rPr>
        <w:t>18</w:t>
      </w:r>
      <w:r w:rsidR="004469FA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4469FA">
        <w:rPr>
          <w:rFonts w:ascii="Arial" w:hAnsi="Arial" w:cs="Arial"/>
          <w:sz w:val="22"/>
          <w:szCs w:val="22"/>
        </w:rPr>
        <w:t>202</w:t>
      </w:r>
      <w:r w:rsidR="00335DEE">
        <w:rPr>
          <w:rFonts w:ascii="Arial" w:hAnsi="Arial" w:cs="Arial"/>
          <w:sz w:val="22"/>
          <w:szCs w:val="22"/>
        </w:rPr>
        <w:t>3</w:t>
      </w:r>
      <w:proofErr w:type="gramEnd"/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8870EF">
        <w:rPr>
          <w:rFonts w:ascii="Arial" w:hAnsi="Arial" w:cs="Arial"/>
          <w:sz w:val="22"/>
          <w:szCs w:val="22"/>
        </w:rPr>
        <w:t xml:space="preserve">March </w:t>
      </w:r>
      <w:r w:rsidR="00107E66">
        <w:rPr>
          <w:rFonts w:ascii="Arial" w:hAnsi="Arial" w:cs="Arial"/>
          <w:sz w:val="22"/>
          <w:szCs w:val="22"/>
        </w:rPr>
        <w:t>31</w:t>
      </w:r>
      <w:r w:rsidR="000970C3">
        <w:rPr>
          <w:rFonts w:ascii="Arial" w:hAnsi="Arial" w:cs="Arial"/>
          <w:sz w:val="22"/>
          <w:szCs w:val="22"/>
        </w:rPr>
        <w:t xml:space="preserve">, </w:t>
      </w:r>
      <w:r w:rsidR="00DB3417">
        <w:rPr>
          <w:rFonts w:ascii="Arial" w:hAnsi="Arial" w:cs="Arial"/>
          <w:sz w:val="22"/>
          <w:szCs w:val="22"/>
        </w:rPr>
        <w:t>202</w:t>
      </w:r>
      <w:r w:rsidR="00E35056">
        <w:rPr>
          <w:rFonts w:ascii="Arial" w:hAnsi="Arial" w:cs="Arial"/>
          <w:sz w:val="22"/>
          <w:szCs w:val="22"/>
        </w:rPr>
        <w:t>3</w:t>
      </w:r>
      <w:r w:rsidR="006F4BE9">
        <w:rPr>
          <w:rFonts w:ascii="Arial" w:hAnsi="Arial" w:cs="Arial"/>
          <w:sz w:val="22"/>
          <w:szCs w:val="22"/>
        </w:rPr>
        <w:t>.</w:t>
      </w:r>
    </w:p>
    <w:p w14:paraId="18188149" w14:textId="77777777" w:rsidR="00015BA3" w:rsidRDefault="00015BA3" w:rsidP="00DA71AC">
      <w:pPr>
        <w:jc w:val="both"/>
        <w:rPr>
          <w:rFonts w:ascii="Arial" w:hAnsi="Arial" w:cs="Arial"/>
          <w:sz w:val="22"/>
          <w:szCs w:val="22"/>
        </w:rPr>
      </w:pPr>
    </w:p>
    <w:p w14:paraId="04DB2899" w14:textId="25B33C3B" w:rsidR="00D949D8" w:rsidRDefault="00015BA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15BA3">
        <w:drawing>
          <wp:inline distT="0" distB="0" distL="0" distR="0" wp14:anchorId="5B508D8A" wp14:editId="436F0FE4">
            <wp:extent cx="5943600" cy="14509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5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1AEFD" w14:textId="77777777" w:rsidR="006D73BE" w:rsidRDefault="006D73BE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5D29CB1B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DA71A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81756" w14:textId="77777777" w:rsidR="005B7118" w:rsidRDefault="005B7118">
      <w:r>
        <w:separator/>
      </w:r>
    </w:p>
  </w:endnote>
  <w:endnote w:type="continuationSeparator" w:id="0">
    <w:p w14:paraId="150B4F0C" w14:textId="77777777"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613A3" w14:textId="77777777" w:rsidR="005B7118" w:rsidRDefault="005B7118">
      <w:r>
        <w:separator/>
      </w:r>
    </w:p>
  </w:footnote>
  <w:footnote w:type="continuationSeparator" w:id="0">
    <w:p w14:paraId="0E5500FB" w14:textId="77777777"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D65F7"/>
    <w:multiLevelType w:val="hybridMultilevel"/>
    <w:tmpl w:val="EF34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C0D31"/>
    <w:multiLevelType w:val="hybridMultilevel"/>
    <w:tmpl w:val="7340F61E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849B8"/>
    <w:multiLevelType w:val="hybridMultilevel"/>
    <w:tmpl w:val="C702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E3806"/>
    <w:multiLevelType w:val="hybridMultilevel"/>
    <w:tmpl w:val="0DF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D79E7"/>
    <w:multiLevelType w:val="hybridMultilevel"/>
    <w:tmpl w:val="8D86C6C6"/>
    <w:lvl w:ilvl="0" w:tplc="7B5629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20655"/>
    <w:multiLevelType w:val="hybridMultilevel"/>
    <w:tmpl w:val="73DA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66675"/>
    <w:multiLevelType w:val="hybridMultilevel"/>
    <w:tmpl w:val="C3B8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B3717"/>
    <w:multiLevelType w:val="hybridMultilevel"/>
    <w:tmpl w:val="7522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5248E"/>
    <w:multiLevelType w:val="hybridMultilevel"/>
    <w:tmpl w:val="18C24A30"/>
    <w:lvl w:ilvl="0" w:tplc="1EDAEF4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FD73C9"/>
    <w:multiLevelType w:val="hybridMultilevel"/>
    <w:tmpl w:val="6FD8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681F90"/>
    <w:multiLevelType w:val="hybridMultilevel"/>
    <w:tmpl w:val="FECA3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832F34"/>
    <w:multiLevelType w:val="hybridMultilevel"/>
    <w:tmpl w:val="4B08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052E0"/>
    <w:multiLevelType w:val="hybridMultilevel"/>
    <w:tmpl w:val="209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741CC"/>
    <w:multiLevelType w:val="hybridMultilevel"/>
    <w:tmpl w:val="EE5A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C16BE"/>
    <w:multiLevelType w:val="hybridMultilevel"/>
    <w:tmpl w:val="5EF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30770F"/>
    <w:multiLevelType w:val="hybridMultilevel"/>
    <w:tmpl w:val="98021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02AD7"/>
    <w:multiLevelType w:val="hybridMultilevel"/>
    <w:tmpl w:val="5A92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C0C2C"/>
    <w:multiLevelType w:val="hybridMultilevel"/>
    <w:tmpl w:val="6850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A7B79"/>
    <w:multiLevelType w:val="hybridMultilevel"/>
    <w:tmpl w:val="3B46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3C0AC1"/>
    <w:multiLevelType w:val="hybridMultilevel"/>
    <w:tmpl w:val="A2A6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B742F"/>
    <w:multiLevelType w:val="hybridMultilevel"/>
    <w:tmpl w:val="E8C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AC6571"/>
    <w:multiLevelType w:val="hybridMultilevel"/>
    <w:tmpl w:val="BC466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2616FA"/>
    <w:multiLevelType w:val="hybridMultilevel"/>
    <w:tmpl w:val="494A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3D0A26"/>
    <w:multiLevelType w:val="hybridMultilevel"/>
    <w:tmpl w:val="0EEE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3E1E5B"/>
    <w:multiLevelType w:val="hybridMultilevel"/>
    <w:tmpl w:val="9DCC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6DED"/>
    <w:multiLevelType w:val="hybridMultilevel"/>
    <w:tmpl w:val="163EBFC2"/>
    <w:lvl w:ilvl="0" w:tplc="43A2F7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7F4AC5"/>
    <w:multiLevelType w:val="hybridMultilevel"/>
    <w:tmpl w:val="EF28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701BDF"/>
    <w:multiLevelType w:val="hybridMultilevel"/>
    <w:tmpl w:val="F82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7257E5"/>
    <w:multiLevelType w:val="hybridMultilevel"/>
    <w:tmpl w:val="6702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855824"/>
    <w:multiLevelType w:val="hybridMultilevel"/>
    <w:tmpl w:val="463A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02E09"/>
    <w:multiLevelType w:val="hybridMultilevel"/>
    <w:tmpl w:val="7FCE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A902BF"/>
    <w:multiLevelType w:val="hybridMultilevel"/>
    <w:tmpl w:val="8248997C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AE2EFD"/>
    <w:multiLevelType w:val="hybridMultilevel"/>
    <w:tmpl w:val="DDC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275A85"/>
    <w:multiLevelType w:val="hybridMultilevel"/>
    <w:tmpl w:val="EED2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5162A0"/>
    <w:multiLevelType w:val="hybridMultilevel"/>
    <w:tmpl w:val="B15A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A0426"/>
    <w:multiLevelType w:val="hybridMultilevel"/>
    <w:tmpl w:val="C74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9D4442"/>
    <w:multiLevelType w:val="hybridMultilevel"/>
    <w:tmpl w:val="D0E8DC3E"/>
    <w:lvl w:ilvl="0" w:tplc="F412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5C29B4"/>
    <w:multiLevelType w:val="hybridMultilevel"/>
    <w:tmpl w:val="22E4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584859"/>
    <w:multiLevelType w:val="hybridMultilevel"/>
    <w:tmpl w:val="74E6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48508">
    <w:abstractNumId w:val="40"/>
  </w:num>
  <w:num w:numId="2" w16cid:durableId="194122647">
    <w:abstractNumId w:val="20"/>
  </w:num>
  <w:num w:numId="3" w16cid:durableId="512065176">
    <w:abstractNumId w:val="30"/>
  </w:num>
  <w:num w:numId="4" w16cid:durableId="113789157">
    <w:abstractNumId w:val="24"/>
  </w:num>
  <w:num w:numId="5" w16cid:durableId="2085908174">
    <w:abstractNumId w:val="18"/>
  </w:num>
  <w:num w:numId="6" w16cid:durableId="1144199005">
    <w:abstractNumId w:val="13"/>
  </w:num>
  <w:num w:numId="7" w16cid:durableId="1261181018">
    <w:abstractNumId w:val="17"/>
  </w:num>
  <w:num w:numId="8" w16cid:durableId="885290546">
    <w:abstractNumId w:val="12"/>
  </w:num>
  <w:num w:numId="9" w16cid:durableId="537738004">
    <w:abstractNumId w:val="21"/>
  </w:num>
  <w:num w:numId="10" w16cid:durableId="1113475650">
    <w:abstractNumId w:val="11"/>
  </w:num>
  <w:num w:numId="11" w16cid:durableId="2124415603">
    <w:abstractNumId w:val="16"/>
  </w:num>
  <w:num w:numId="12" w16cid:durableId="1721705346">
    <w:abstractNumId w:val="25"/>
  </w:num>
  <w:num w:numId="13" w16cid:durableId="530919893">
    <w:abstractNumId w:val="9"/>
  </w:num>
  <w:num w:numId="14" w16cid:durableId="1487014097">
    <w:abstractNumId w:val="32"/>
  </w:num>
  <w:num w:numId="15" w16cid:durableId="249312411">
    <w:abstractNumId w:val="29"/>
  </w:num>
  <w:num w:numId="16" w16cid:durableId="1768453548">
    <w:abstractNumId w:val="3"/>
  </w:num>
  <w:num w:numId="17" w16cid:durableId="132916164">
    <w:abstractNumId w:val="28"/>
  </w:num>
  <w:num w:numId="18" w16cid:durableId="1950702389">
    <w:abstractNumId w:val="22"/>
  </w:num>
  <w:num w:numId="19" w16cid:durableId="1565022355">
    <w:abstractNumId w:val="39"/>
  </w:num>
  <w:num w:numId="20" w16cid:durableId="431894935">
    <w:abstractNumId w:val="38"/>
  </w:num>
  <w:num w:numId="21" w16cid:durableId="2092117447">
    <w:abstractNumId w:val="6"/>
  </w:num>
  <w:num w:numId="22" w16cid:durableId="737823080">
    <w:abstractNumId w:val="37"/>
  </w:num>
  <w:num w:numId="23" w16cid:durableId="141119320">
    <w:abstractNumId w:val="10"/>
  </w:num>
  <w:num w:numId="24" w16cid:durableId="1156796567">
    <w:abstractNumId w:val="27"/>
  </w:num>
  <w:num w:numId="25" w16cid:durableId="1261110713">
    <w:abstractNumId w:val="36"/>
  </w:num>
  <w:num w:numId="26" w16cid:durableId="1347249695">
    <w:abstractNumId w:val="19"/>
  </w:num>
  <w:num w:numId="27" w16cid:durableId="1062102699">
    <w:abstractNumId w:val="5"/>
  </w:num>
  <w:num w:numId="28" w16cid:durableId="1165703380">
    <w:abstractNumId w:val="34"/>
  </w:num>
  <w:num w:numId="29" w16cid:durableId="1308166310">
    <w:abstractNumId w:val="41"/>
  </w:num>
  <w:num w:numId="30" w16cid:durableId="1959219139">
    <w:abstractNumId w:val="35"/>
  </w:num>
  <w:num w:numId="31" w16cid:durableId="1281885130">
    <w:abstractNumId w:val="7"/>
  </w:num>
  <w:num w:numId="32" w16cid:durableId="916400653">
    <w:abstractNumId w:val="2"/>
  </w:num>
  <w:num w:numId="33" w16cid:durableId="1207446789">
    <w:abstractNumId w:val="26"/>
  </w:num>
  <w:num w:numId="34" w16cid:durableId="2123718075">
    <w:abstractNumId w:val="15"/>
  </w:num>
  <w:num w:numId="35" w16cid:durableId="1907717756">
    <w:abstractNumId w:val="14"/>
  </w:num>
  <w:num w:numId="36" w16cid:durableId="875584584">
    <w:abstractNumId w:val="4"/>
  </w:num>
  <w:num w:numId="37" w16cid:durableId="29035276">
    <w:abstractNumId w:val="33"/>
  </w:num>
  <w:num w:numId="38" w16cid:durableId="361370734">
    <w:abstractNumId w:val="31"/>
  </w:num>
  <w:num w:numId="39" w16cid:durableId="908536456">
    <w:abstractNumId w:val="1"/>
  </w:num>
  <w:num w:numId="40" w16cid:durableId="1597900664">
    <w:abstractNumId w:val="8"/>
  </w:num>
  <w:num w:numId="41" w16cid:durableId="223830678">
    <w:abstractNumId w:val="0"/>
  </w:num>
  <w:num w:numId="42" w16cid:durableId="97583877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0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15BA3"/>
    <w:rsid w:val="0001670F"/>
    <w:rsid w:val="000168EC"/>
    <w:rsid w:val="0002153A"/>
    <w:rsid w:val="00021EC3"/>
    <w:rsid w:val="00024D56"/>
    <w:rsid w:val="00034B6F"/>
    <w:rsid w:val="00037390"/>
    <w:rsid w:val="000410DB"/>
    <w:rsid w:val="00041A05"/>
    <w:rsid w:val="00043880"/>
    <w:rsid w:val="00044AE9"/>
    <w:rsid w:val="0005576A"/>
    <w:rsid w:val="000632F3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D168F"/>
    <w:rsid w:val="000D256B"/>
    <w:rsid w:val="000D5348"/>
    <w:rsid w:val="000E2539"/>
    <w:rsid w:val="000F545E"/>
    <w:rsid w:val="000F7349"/>
    <w:rsid w:val="00105376"/>
    <w:rsid w:val="00107E66"/>
    <w:rsid w:val="001150DE"/>
    <w:rsid w:val="001254A4"/>
    <w:rsid w:val="00143736"/>
    <w:rsid w:val="001451B6"/>
    <w:rsid w:val="00150557"/>
    <w:rsid w:val="00152673"/>
    <w:rsid w:val="001547EB"/>
    <w:rsid w:val="0015792C"/>
    <w:rsid w:val="0016476E"/>
    <w:rsid w:val="00174DD8"/>
    <w:rsid w:val="00177BE5"/>
    <w:rsid w:val="00195789"/>
    <w:rsid w:val="001B2053"/>
    <w:rsid w:val="001B4285"/>
    <w:rsid w:val="001B5947"/>
    <w:rsid w:val="001C5456"/>
    <w:rsid w:val="001D2B08"/>
    <w:rsid w:val="001E0941"/>
    <w:rsid w:val="001E2185"/>
    <w:rsid w:val="001E46C8"/>
    <w:rsid w:val="001F4118"/>
    <w:rsid w:val="001F5B31"/>
    <w:rsid w:val="00211B60"/>
    <w:rsid w:val="002124B1"/>
    <w:rsid w:val="00215764"/>
    <w:rsid w:val="00217E65"/>
    <w:rsid w:val="002208B9"/>
    <w:rsid w:val="00220CB1"/>
    <w:rsid w:val="00232B16"/>
    <w:rsid w:val="002411B3"/>
    <w:rsid w:val="0024376B"/>
    <w:rsid w:val="002464F1"/>
    <w:rsid w:val="002472D0"/>
    <w:rsid w:val="00251B92"/>
    <w:rsid w:val="00261511"/>
    <w:rsid w:val="002620B3"/>
    <w:rsid w:val="00264EBD"/>
    <w:rsid w:val="00273A85"/>
    <w:rsid w:val="0028167E"/>
    <w:rsid w:val="00287346"/>
    <w:rsid w:val="00287EC7"/>
    <w:rsid w:val="002A0797"/>
    <w:rsid w:val="002B497E"/>
    <w:rsid w:val="002D4AC9"/>
    <w:rsid w:val="002D5EF9"/>
    <w:rsid w:val="002E3D95"/>
    <w:rsid w:val="002F0D22"/>
    <w:rsid w:val="002F21A9"/>
    <w:rsid w:val="002F5AAC"/>
    <w:rsid w:val="00314E3B"/>
    <w:rsid w:val="0031741A"/>
    <w:rsid w:val="003328FF"/>
    <w:rsid w:val="00332917"/>
    <w:rsid w:val="00335153"/>
    <w:rsid w:val="00335A43"/>
    <w:rsid w:val="00335DEE"/>
    <w:rsid w:val="00337D71"/>
    <w:rsid w:val="00344EFD"/>
    <w:rsid w:val="00346A21"/>
    <w:rsid w:val="00355E89"/>
    <w:rsid w:val="00361018"/>
    <w:rsid w:val="00367C6C"/>
    <w:rsid w:val="00373996"/>
    <w:rsid w:val="0038424C"/>
    <w:rsid w:val="00386C94"/>
    <w:rsid w:val="003929C4"/>
    <w:rsid w:val="00394BDD"/>
    <w:rsid w:val="0039757C"/>
    <w:rsid w:val="003A33FA"/>
    <w:rsid w:val="003B29DC"/>
    <w:rsid w:val="003E2021"/>
    <w:rsid w:val="003E305C"/>
    <w:rsid w:val="003E3E9A"/>
    <w:rsid w:val="003F5055"/>
    <w:rsid w:val="004014DB"/>
    <w:rsid w:val="00404FCC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9FA"/>
    <w:rsid w:val="004475A7"/>
    <w:rsid w:val="00447D44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1DCE"/>
    <w:rsid w:val="00487008"/>
    <w:rsid w:val="004A547D"/>
    <w:rsid w:val="004A5F40"/>
    <w:rsid w:val="004B5E70"/>
    <w:rsid w:val="004C1283"/>
    <w:rsid w:val="004C688F"/>
    <w:rsid w:val="004C74DD"/>
    <w:rsid w:val="004D09BA"/>
    <w:rsid w:val="004D4140"/>
    <w:rsid w:val="004E7127"/>
    <w:rsid w:val="004F30FF"/>
    <w:rsid w:val="004F5461"/>
    <w:rsid w:val="005002FE"/>
    <w:rsid w:val="00505427"/>
    <w:rsid w:val="00505860"/>
    <w:rsid w:val="00513612"/>
    <w:rsid w:val="005209E5"/>
    <w:rsid w:val="0054377F"/>
    <w:rsid w:val="00546B42"/>
    <w:rsid w:val="0054754D"/>
    <w:rsid w:val="00556C50"/>
    <w:rsid w:val="00557534"/>
    <w:rsid w:val="00575831"/>
    <w:rsid w:val="005861B8"/>
    <w:rsid w:val="005B7118"/>
    <w:rsid w:val="005B7180"/>
    <w:rsid w:val="005B7CC3"/>
    <w:rsid w:val="005C0366"/>
    <w:rsid w:val="005E3190"/>
    <w:rsid w:val="005F1FD6"/>
    <w:rsid w:val="005F2140"/>
    <w:rsid w:val="005F2ED8"/>
    <w:rsid w:val="005F4779"/>
    <w:rsid w:val="005F4E7C"/>
    <w:rsid w:val="005F5321"/>
    <w:rsid w:val="005F7AB6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BE9"/>
    <w:rsid w:val="006809B2"/>
    <w:rsid w:val="00680D16"/>
    <w:rsid w:val="00683EE3"/>
    <w:rsid w:val="00685A3D"/>
    <w:rsid w:val="006931E7"/>
    <w:rsid w:val="006A1A34"/>
    <w:rsid w:val="006A3B6C"/>
    <w:rsid w:val="006B060B"/>
    <w:rsid w:val="006B1749"/>
    <w:rsid w:val="006B6F3A"/>
    <w:rsid w:val="006C3FB0"/>
    <w:rsid w:val="006D239A"/>
    <w:rsid w:val="006D5F1C"/>
    <w:rsid w:val="006D73BE"/>
    <w:rsid w:val="006D7E0A"/>
    <w:rsid w:val="006F4BE9"/>
    <w:rsid w:val="006F4C28"/>
    <w:rsid w:val="006F543A"/>
    <w:rsid w:val="006F6D4F"/>
    <w:rsid w:val="00700497"/>
    <w:rsid w:val="00706A84"/>
    <w:rsid w:val="00713C8D"/>
    <w:rsid w:val="0071616F"/>
    <w:rsid w:val="007253C9"/>
    <w:rsid w:val="00730881"/>
    <w:rsid w:val="007537A9"/>
    <w:rsid w:val="00755286"/>
    <w:rsid w:val="00755476"/>
    <w:rsid w:val="00762D3D"/>
    <w:rsid w:val="00764004"/>
    <w:rsid w:val="007716FF"/>
    <w:rsid w:val="00774C79"/>
    <w:rsid w:val="00784233"/>
    <w:rsid w:val="007853CB"/>
    <w:rsid w:val="00794BCC"/>
    <w:rsid w:val="007A3621"/>
    <w:rsid w:val="007A78DD"/>
    <w:rsid w:val="007B4C13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539D"/>
    <w:rsid w:val="00805B86"/>
    <w:rsid w:val="00805DB4"/>
    <w:rsid w:val="0080770B"/>
    <w:rsid w:val="00812A62"/>
    <w:rsid w:val="00824574"/>
    <w:rsid w:val="00827927"/>
    <w:rsid w:val="00831FBD"/>
    <w:rsid w:val="00832EDC"/>
    <w:rsid w:val="00837081"/>
    <w:rsid w:val="00837C6C"/>
    <w:rsid w:val="00840FAB"/>
    <w:rsid w:val="00852BDE"/>
    <w:rsid w:val="00862D29"/>
    <w:rsid w:val="008637B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D1F"/>
    <w:rsid w:val="008D7DBB"/>
    <w:rsid w:val="008E0142"/>
    <w:rsid w:val="008E25D9"/>
    <w:rsid w:val="008E53C1"/>
    <w:rsid w:val="008F0DA6"/>
    <w:rsid w:val="008F5796"/>
    <w:rsid w:val="008F7907"/>
    <w:rsid w:val="00911580"/>
    <w:rsid w:val="00946D03"/>
    <w:rsid w:val="0095371A"/>
    <w:rsid w:val="0095541B"/>
    <w:rsid w:val="00961750"/>
    <w:rsid w:val="0096798A"/>
    <w:rsid w:val="00972CA7"/>
    <w:rsid w:val="009733F7"/>
    <w:rsid w:val="00974A3D"/>
    <w:rsid w:val="00976810"/>
    <w:rsid w:val="0097715E"/>
    <w:rsid w:val="00992092"/>
    <w:rsid w:val="00995A1D"/>
    <w:rsid w:val="009A1003"/>
    <w:rsid w:val="009A2CD2"/>
    <w:rsid w:val="009A46E9"/>
    <w:rsid w:val="009B46E5"/>
    <w:rsid w:val="009C2B4D"/>
    <w:rsid w:val="009C4950"/>
    <w:rsid w:val="009C6726"/>
    <w:rsid w:val="009E5D00"/>
    <w:rsid w:val="009F0447"/>
    <w:rsid w:val="009F2397"/>
    <w:rsid w:val="009F6471"/>
    <w:rsid w:val="00A02D05"/>
    <w:rsid w:val="00A24DD1"/>
    <w:rsid w:val="00A264A0"/>
    <w:rsid w:val="00A26998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7AFB"/>
    <w:rsid w:val="00AA2C2B"/>
    <w:rsid w:val="00AA4C0B"/>
    <w:rsid w:val="00AA6821"/>
    <w:rsid w:val="00AB1A79"/>
    <w:rsid w:val="00AC0599"/>
    <w:rsid w:val="00AD1592"/>
    <w:rsid w:val="00AD334E"/>
    <w:rsid w:val="00AD62E7"/>
    <w:rsid w:val="00AE6C85"/>
    <w:rsid w:val="00AF48BA"/>
    <w:rsid w:val="00AF5A26"/>
    <w:rsid w:val="00AF61B8"/>
    <w:rsid w:val="00B00F42"/>
    <w:rsid w:val="00B10B78"/>
    <w:rsid w:val="00B13F07"/>
    <w:rsid w:val="00B15605"/>
    <w:rsid w:val="00B206DD"/>
    <w:rsid w:val="00B22ED3"/>
    <w:rsid w:val="00B360B7"/>
    <w:rsid w:val="00B366FE"/>
    <w:rsid w:val="00B402EF"/>
    <w:rsid w:val="00B45292"/>
    <w:rsid w:val="00B63C55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D0A23"/>
    <w:rsid w:val="00BE197E"/>
    <w:rsid w:val="00C16D10"/>
    <w:rsid w:val="00C24BFF"/>
    <w:rsid w:val="00C24DDB"/>
    <w:rsid w:val="00C3043A"/>
    <w:rsid w:val="00C32E69"/>
    <w:rsid w:val="00C424DF"/>
    <w:rsid w:val="00C425BC"/>
    <w:rsid w:val="00C4296E"/>
    <w:rsid w:val="00C473DC"/>
    <w:rsid w:val="00C51A87"/>
    <w:rsid w:val="00C520EF"/>
    <w:rsid w:val="00C62DDF"/>
    <w:rsid w:val="00C676CF"/>
    <w:rsid w:val="00C7323E"/>
    <w:rsid w:val="00C7567D"/>
    <w:rsid w:val="00C838F2"/>
    <w:rsid w:val="00C91E59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55C3"/>
    <w:rsid w:val="00D05AA2"/>
    <w:rsid w:val="00D07A74"/>
    <w:rsid w:val="00D2781A"/>
    <w:rsid w:val="00D344CA"/>
    <w:rsid w:val="00D45DF5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F08FB"/>
    <w:rsid w:val="00DF3006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400F9"/>
    <w:rsid w:val="00E4216E"/>
    <w:rsid w:val="00E42AF1"/>
    <w:rsid w:val="00E454C8"/>
    <w:rsid w:val="00E459B6"/>
    <w:rsid w:val="00E54AC0"/>
    <w:rsid w:val="00E74DEF"/>
    <w:rsid w:val="00E8066F"/>
    <w:rsid w:val="00E861C8"/>
    <w:rsid w:val="00EA24FA"/>
    <w:rsid w:val="00EB17F7"/>
    <w:rsid w:val="00EB6851"/>
    <w:rsid w:val="00EC4C72"/>
    <w:rsid w:val="00ED16E4"/>
    <w:rsid w:val="00ED657D"/>
    <w:rsid w:val="00EE2ED8"/>
    <w:rsid w:val="00EE56A9"/>
    <w:rsid w:val="00EF5E5F"/>
    <w:rsid w:val="00EF5E75"/>
    <w:rsid w:val="00F04CF4"/>
    <w:rsid w:val="00F16176"/>
    <w:rsid w:val="00F23ACE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90087"/>
    <w:rsid w:val="00F91535"/>
    <w:rsid w:val="00FA288C"/>
    <w:rsid w:val="00FA716C"/>
    <w:rsid w:val="00FA71E8"/>
    <w:rsid w:val="00FB3298"/>
    <w:rsid w:val="00FC1E8F"/>
    <w:rsid w:val="00FC63BC"/>
    <w:rsid w:val="00FD2589"/>
    <w:rsid w:val="00FE179B"/>
    <w:rsid w:val="00FE59FE"/>
    <w:rsid w:val="00FE73EB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610305"/>
    <o:shapelayout v:ext="edit">
      <o:idmap v:ext="edit" data="1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3</TotalTime>
  <Pages>1</Pages>
  <Words>129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Virginia Villasenor</cp:lastModifiedBy>
  <cp:revision>3</cp:revision>
  <cp:lastPrinted>2023-04-13T16:15:00Z</cp:lastPrinted>
  <dcterms:created xsi:type="dcterms:W3CDTF">2023-04-13T16:17:00Z</dcterms:created>
  <dcterms:modified xsi:type="dcterms:W3CDTF">2023-04-14T22:40:00Z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