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AA993" w14:textId="7359C740" w:rsidR="001E6973" w:rsidRDefault="00AA01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4001B4D4" w:rsidR="00394BDD" w:rsidRPr="002620B3" w:rsidRDefault="002901D8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October</w:t>
            </w:r>
            <w:r w:rsidR="000D07BC">
              <w:rPr>
                <w:rFonts w:cs="Arial"/>
                <w:iCs/>
                <w:noProof w:val="0"/>
                <w:szCs w:val="22"/>
              </w:rPr>
              <w:t xml:space="preserve"> </w:t>
            </w:r>
            <w:r>
              <w:rPr>
                <w:rFonts w:cs="Arial"/>
                <w:iCs/>
                <w:noProof w:val="0"/>
                <w:szCs w:val="22"/>
              </w:rPr>
              <w:t>21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484801">
              <w:rPr>
                <w:rFonts w:cs="Arial"/>
                <w:iCs/>
                <w:noProof w:val="0"/>
                <w:szCs w:val="22"/>
              </w:rPr>
              <w:t>5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58D272FE" w:rsidR="00061993" w:rsidRPr="00D37002" w:rsidRDefault="0056694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Marc Morales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Senior Accountant</w:t>
            </w:r>
          </w:p>
          <w:p w14:paraId="5C02A5A7" w14:textId="095FE2FB" w:rsidR="00394BDD" w:rsidRDefault="00D21F9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5B04EC">
              <w:rPr>
                <w:rFonts w:ascii="Arial" w:hAnsi="Arial" w:cs="Arial"/>
                <w:iCs/>
                <w:noProof/>
                <w:sz w:val="22"/>
                <w:szCs w:val="22"/>
              </w:rPr>
              <w:t>,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4E774C31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2901D8">
              <w:rPr>
                <w:rFonts w:ascii="Arial" w:hAnsi="Arial" w:cs="Arial"/>
                <w:iCs/>
                <w:noProof/>
                <w:sz w:val="22"/>
                <w:szCs w:val="22"/>
              </w:rPr>
              <w:t>August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DA642E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ED7B4F">
              <w:rPr>
                <w:rFonts w:ascii="Arial" w:hAnsi="Arial" w:cs="Arial"/>
                <w:iCs/>
                <w:noProof/>
                <w:sz w:val="22"/>
                <w:szCs w:val="22"/>
              </w:rPr>
              <w:t>5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34F187F6" w14:textId="77777777" w:rsidR="00DC4793" w:rsidRDefault="00DC4793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789C3CEC" w14:textId="3BE75935" w:rsidR="00DC4793" w:rsidRPr="00DC4793" w:rsidRDefault="00DC4793" w:rsidP="00DA71AC">
      <w:pPr>
        <w:jc w:val="both"/>
        <w:rPr>
          <w:rFonts w:ascii="Arial" w:hAnsi="Arial" w:cs="Arial"/>
          <w:b/>
          <w:bCs/>
          <w:iCs/>
          <w:noProof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CITY GOAL SUPPORTED BY THIS ITEM</w:t>
      </w:r>
    </w:p>
    <w:p w14:paraId="34702872" w14:textId="77777777" w:rsidR="00DC4793" w:rsidRDefault="00DC4793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35F6E215" w14:textId="59E68110" w:rsidR="00DC4793" w:rsidRDefault="00DC4793" w:rsidP="00DA71AC">
      <w:pPr>
        <w:jc w:val="both"/>
        <w:rPr>
          <w:rFonts w:ascii="Arial" w:hAnsi="Arial" w:cs="Arial"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Financial Health</w:t>
      </w:r>
      <w:r>
        <w:rPr>
          <w:rFonts w:ascii="Arial" w:hAnsi="Arial" w:cs="Arial"/>
          <w:iCs/>
          <w:noProof/>
          <w:sz w:val="22"/>
          <w:szCs w:val="22"/>
        </w:rPr>
        <w:t xml:space="preserve"> – Maintain a balanced budget and adequate reserves.</w:t>
      </w:r>
    </w:p>
    <w:p w14:paraId="2D3AB57E" w14:textId="77777777" w:rsidR="00DC4793" w:rsidRDefault="00DC4793" w:rsidP="00DC4793">
      <w:pPr>
        <w:jc w:val="both"/>
        <w:rPr>
          <w:rFonts w:ascii="Arial" w:hAnsi="Arial" w:cs="Arial"/>
          <w:b/>
          <w:sz w:val="22"/>
          <w:szCs w:val="22"/>
        </w:rPr>
      </w:pPr>
    </w:p>
    <w:p w14:paraId="36CE659E" w14:textId="42E6D9B4" w:rsidR="00DC4793" w:rsidRPr="00DA71AC" w:rsidRDefault="00DC4793" w:rsidP="00DC479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271D358B" w14:textId="77777777" w:rsidR="00DC4793" w:rsidRPr="00D10E4A" w:rsidRDefault="00DC4793" w:rsidP="00DC4793">
      <w:pPr>
        <w:jc w:val="both"/>
        <w:rPr>
          <w:rFonts w:ascii="Arial" w:hAnsi="Arial" w:cs="Arial"/>
          <w:b/>
        </w:rPr>
      </w:pPr>
    </w:p>
    <w:p w14:paraId="269BD27D" w14:textId="3BE76A7A" w:rsidR="00DC4793" w:rsidRDefault="00DC4793" w:rsidP="00DC4793">
      <w:pPr>
        <w:jc w:val="both"/>
        <w:rPr>
          <w:rFonts w:ascii="Arial" w:hAnsi="Arial" w:cs="Arial"/>
          <w:iCs/>
          <w:noProof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>
        <w:rPr>
          <w:rFonts w:ascii="Arial" w:hAnsi="Arial" w:cs="Arial"/>
          <w:sz w:val="22"/>
          <w:szCs w:val="22"/>
        </w:rPr>
        <w:t xml:space="preserve">reflect unaudited cash balances as of </w:t>
      </w:r>
      <w:r w:rsidR="002901D8">
        <w:rPr>
          <w:rFonts w:ascii="Arial" w:hAnsi="Arial" w:cs="Arial"/>
          <w:iCs/>
          <w:noProof/>
          <w:sz w:val="22"/>
          <w:szCs w:val="22"/>
        </w:rPr>
        <w:t>August</w:t>
      </w:r>
      <w:r>
        <w:rPr>
          <w:rFonts w:ascii="Arial" w:hAnsi="Arial" w:cs="Arial"/>
          <w:iCs/>
          <w:noProof/>
          <w:sz w:val="22"/>
          <w:szCs w:val="22"/>
        </w:rPr>
        <w:t xml:space="preserve"> 31, 2025.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2C6B5301" w:rsidR="00A97AFB" w:rsidRPr="00463055" w:rsidRDefault="00D37002" w:rsidP="00463055">
      <w:pPr>
        <w:pStyle w:val="ListParagraph"/>
        <w:numPr>
          <w:ilvl w:val="0"/>
          <w:numId w:val="3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463055">
        <w:rPr>
          <w:rFonts w:ascii="Arial" w:hAnsi="Arial" w:cs="Arial"/>
          <w:sz w:val="22"/>
          <w:szCs w:val="22"/>
        </w:rPr>
        <w:t>Provide alternative direction to staff</w:t>
      </w:r>
      <w:r w:rsidR="00463055">
        <w:rPr>
          <w:rFonts w:ascii="Arial" w:hAnsi="Arial" w:cs="Arial"/>
          <w:sz w:val="22"/>
          <w:szCs w:val="22"/>
        </w:rPr>
        <w:t>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lastRenderedPageBreak/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BB145C9" w14:textId="48634C31" w:rsidR="00B37450" w:rsidRDefault="00B37450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t>Hesperia Golf &amp; Country Club Consolidated Income Statement – Unaudited August 2025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0D07BC">
      <w:pPr>
        <w:pStyle w:val="MemoText"/>
        <w:rPr>
          <w:rFonts w:cs="Arial"/>
          <w:iCs/>
          <w:noProof w:val="0"/>
        </w:rPr>
      </w:pPr>
    </w:p>
    <w:p w14:paraId="260E0E23" w14:textId="14F2DE22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246EC4BA" w:rsidR="00885EA0" w:rsidRDefault="002901D8" w:rsidP="00B37450">
      <w:pPr>
        <w:pStyle w:val="MemoText"/>
        <w:jc w:val="center"/>
        <w:rPr>
          <w:rFonts w:cs="Arial"/>
          <w:iCs/>
          <w:noProof w:val="0"/>
        </w:rPr>
      </w:pPr>
      <w:r w:rsidRPr="002901D8">
        <w:drawing>
          <wp:inline distT="0" distB="0" distL="0" distR="0" wp14:anchorId="760056A7" wp14:editId="3A2FDD30">
            <wp:extent cx="4695825" cy="7048500"/>
            <wp:effectExtent l="0" t="0" r="9525" b="0"/>
            <wp:docPr id="17920718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703C8" w14:textId="517493D9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579F585A" w14:textId="363994A7" w:rsidR="005E500C" w:rsidRDefault="002901D8" w:rsidP="00606DAE">
      <w:pPr>
        <w:pStyle w:val="MemoText"/>
        <w:jc w:val="center"/>
        <w:rPr>
          <w:rFonts w:cs="Arial"/>
          <w:iCs/>
          <w:noProof w:val="0"/>
        </w:rPr>
      </w:pPr>
      <w:r w:rsidRPr="002901D8">
        <w:drawing>
          <wp:inline distT="0" distB="0" distL="0" distR="0" wp14:anchorId="253C5F9D" wp14:editId="033C2A90">
            <wp:extent cx="4800600" cy="971550"/>
            <wp:effectExtent l="0" t="0" r="0" b="0"/>
            <wp:docPr id="13832191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7383C" w14:textId="3CC53A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75707E8F" w14:textId="57674453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FB50E67" w14:textId="7777777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BF6E176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1D8B07A4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24E4881E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5794EA17" w14:textId="04EEBB48" w:rsidR="005E500C" w:rsidRDefault="002901D8" w:rsidP="00606DAE">
      <w:pPr>
        <w:pStyle w:val="MemoText"/>
        <w:jc w:val="center"/>
        <w:rPr>
          <w:rFonts w:cs="Arial"/>
          <w:iCs/>
          <w:noProof w:val="0"/>
        </w:rPr>
      </w:pPr>
      <w:r w:rsidRPr="002901D8">
        <w:drawing>
          <wp:inline distT="0" distB="0" distL="0" distR="0" wp14:anchorId="05043156" wp14:editId="01E68E53">
            <wp:extent cx="4800600" cy="1504950"/>
            <wp:effectExtent l="0" t="0" r="0" b="0"/>
            <wp:docPr id="214345684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DAE1D" w14:textId="5A08A94E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F35621A" w14:textId="70E3CC4A" w:rsidR="005C0870" w:rsidRDefault="005C0870" w:rsidP="00DA642E">
      <w:pPr>
        <w:pStyle w:val="MemoText"/>
        <w:jc w:val="center"/>
        <w:rPr>
          <w:rFonts w:cs="Arial"/>
          <w:iCs/>
          <w:noProof w:val="0"/>
        </w:rPr>
      </w:pPr>
    </w:p>
    <w:p w14:paraId="01DE9E75" w14:textId="2A755BCC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55C5144C" w14:textId="04A899CE" w:rsidR="005C0870" w:rsidRDefault="005C0870" w:rsidP="005C0870">
      <w:pPr>
        <w:pStyle w:val="MemoText"/>
        <w:rPr>
          <w:rFonts w:cs="Arial"/>
          <w:iCs/>
          <w:noProof w:val="0"/>
        </w:rPr>
      </w:pPr>
    </w:p>
    <w:p w14:paraId="1A63E9B1" w14:textId="77777777" w:rsidR="00DA642E" w:rsidRDefault="00DA642E" w:rsidP="005C0870">
      <w:pPr>
        <w:pStyle w:val="MemoText"/>
        <w:rPr>
          <w:rFonts w:cs="Arial"/>
          <w:iCs/>
          <w:noProof w:val="0"/>
        </w:rPr>
      </w:pPr>
    </w:p>
    <w:p w14:paraId="15E0C59A" w14:textId="6B096BE6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637D5748" w14:textId="5A8A4164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04FB8A2D" w14:textId="40F08297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65CEB511" w14:textId="6FB29F42" w:rsidR="005E500C" w:rsidRDefault="002901D8" w:rsidP="00DA642E">
      <w:pPr>
        <w:pStyle w:val="MemoText"/>
        <w:jc w:val="center"/>
        <w:rPr>
          <w:rFonts w:cs="Arial"/>
          <w:iCs/>
          <w:noProof w:val="0"/>
        </w:rPr>
      </w:pPr>
      <w:r w:rsidRPr="002901D8">
        <w:drawing>
          <wp:inline distT="0" distB="0" distL="0" distR="0" wp14:anchorId="3B6C37A7" wp14:editId="16B9C476">
            <wp:extent cx="4800600" cy="962025"/>
            <wp:effectExtent l="0" t="0" r="0" b="9525"/>
            <wp:docPr id="147536589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5E816" w14:textId="27956418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292DA6DD" w14:textId="77777777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5783FD07" w14:textId="009B69B2" w:rsidR="00B92EA5" w:rsidRDefault="00B92EA5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3EC43781" w:rsidR="00561B75" w:rsidRDefault="00561B75" w:rsidP="009477B3">
      <w:pPr>
        <w:pStyle w:val="MemoText"/>
        <w:jc w:val="center"/>
        <w:rPr>
          <w:rFonts w:cs="Arial"/>
          <w:iCs/>
          <w:noProof w:val="0"/>
        </w:rPr>
      </w:pPr>
    </w:p>
    <w:p w14:paraId="6CB1C6DB" w14:textId="6F45075C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2E1AF205" w14:textId="5AC36FE0" w:rsidR="005E500C" w:rsidRDefault="005E500C" w:rsidP="000D07BC">
      <w:pPr>
        <w:pStyle w:val="MemoText"/>
        <w:rPr>
          <w:rFonts w:cs="Arial"/>
          <w:iCs/>
          <w:noProof w:val="0"/>
        </w:rPr>
      </w:pPr>
    </w:p>
    <w:p w14:paraId="1BC0E409" w14:textId="47368D83" w:rsidR="00E25E3E" w:rsidRDefault="00E25E3E" w:rsidP="005E500C">
      <w:pPr>
        <w:pStyle w:val="MemoText"/>
        <w:jc w:val="center"/>
        <w:rPr>
          <w:rFonts w:cs="Arial"/>
          <w:iCs/>
          <w:noProof w:val="0"/>
        </w:rPr>
      </w:pPr>
    </w:p>
    <w:p w14:paraId="51F8F101" w14:textId="5CF37E87" w:rsidR="00E25E3E" w:rsidRDefault="002901D8" w:rsidP="005C0870">
      <w:pPr>
        <w:pStyle w:val="MemoText"/>
        <w:jc w:val="center"/>
        <w:rPr>
          <w:rFonts w:cs="Arial"/>
          <w:iCs/>
          <w:noProof w:val="0"/>
        </w:rPr>
      </w:pPr>
      <w:r w:rsidRPr="002901D8">
        <w:lastRenderedPageBreak/>
        <w:drawing>
          <wp:inline distT="0" distB="0" distL="0" distR="0" wp14:anchorId="3224A7DA" wp14:editId="6330A9EB">
            <wp:extent cx="4552950" cy="2867025"/>
            <wp:effectExtent l="0" t="0" r="0" b="9525"/>
            <wp:docPr id="1600453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911E4" w14:textId="77777777" w:rsidR="001B624F" w:rsidRDefault="001B624F">
      <w:r>
        <w:separator/>
      </w:r>
    </w:p>
  </w:endnote>
  <w:endnote w:type="continuationSeparator" w:id="0">
    <w:p w14:paraId="5E46F51C" w14:textId="77777777" w:rsidR="001B624F" w:rsidRDefault="001B6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7D79D" w14:textId="77777777" w:rsidR="001B624F" w:rsidRDefault="001B624F">
      <w:r>
        <w:separator/>
      </w:r>
    </w:p>
  </w:footnote>
  <w:footnote w:type="continuationSeparator" w:id="0">
    <w:p w14:paraId="4A4D1F7F" w14:textId="77777777" w:rsidR="001B624F" w:rsidRDefault="001B6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6C0049EB" w:rsidR="00373996" w:rsidRPr="00AF4C17" w:rsidRDefault="002901D8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</w:t>
    </w:r>
    <w:r w:rsidR="0056694B">
      <w:rPr>
        <w:rFonts w:ascii="Arial" w:hAnsi="Arial" w:cs="Arial"/>
      </w:rPr>
      <w:t xml:space="preserve"> </w:t>
    </w:r>
    <w:r>
      <w:rPr>
        <w:rFonts w:ascii="Arial" w:hAnsi="Arial" w:cs="Arial"/>
      </w:rPr>
      <w:t>21</w:t>
    </w:r>
    <w:r w:rsidR="00542687">
      <w:rPr>
        <w:rFonts w:ascii="Arial" w:hAnsi="Arial" w:cs="Arial"/>
      </w:rPr>
      <w:t>, 202</w:t>
    </w:r>
    <w:r w:rsidR="00484801">
      <w:rPr>
        <w:rFonts w:ascii="Arial" w:hAnsi="Arial" w:cs="Arial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61764"/>
    <w:multiLevelType w:val="hybridMultilevel"/>
    <w:tmpl w:val="9DE4A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2"/>
  </w:num>
  <w:num w:numId="2" w16cid:durableId="847645234">
    <w:abstractNumId w:val="0"/>
  </w:num>
  <w:num w:numId="3" w16cid:durableId="1379089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2EF0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07BC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51732"/>
    <w:rsid w:val="001620BA"/>
    <w:rsid w:val="0016648C"/>
    <w:rsid w:val="001671B9"/>
    <w:rsid w:val="001745EF"/>
    <w:rsid w:val="00174A20"/>
    <w:rsid w:val="00177D23"/>
    <w:rsid w:val="001906AB"/>
    <w:rsid w:val="00195789"/>
    <w:rsid w:val="001B525C"/>
    <w:rsid w:val="001B624F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3ED2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01D8"/>
    <w:rsid w:val="00295D1E"/>
    <w:rsid w:val="002A0096"/>
    <w:rsid w:val="002A0797"/>
    <w:rsid w:val="002A1F20"/>
    <w:rsid w:val="002B65B1"/>
    <w:rsid w:val="002C084C"/>
    <w:rsid w:val="002D3342"/>
    <w:rsid w:val="002D397E"/>
    <w:rsid w:val="002D6E0A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351CB"/>
    <w:rsid w:val="0034013E"/>
    <w:rsid w:val="00340D63"/>
    <w:rsid w:val="003500C4"/>
    <w:rsid w:val="00351822"/>
    <w:rsid w:val="00361018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3055"/>
    <w:rsid w:val="00464FA7"/>
    <w:rsid w:val="00471C1E"/>
    <w:rsid w:val="00472450"/>
    <w:rsid w:val="00474920"/>
    <w:rsid w:val="00481DCE"/>
    <w:rsid w:val="00482914"/>
    <w:rsid w:val="00484801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6694B"/>
    <w:rsid w:val="00571771"/>
    <w:rsid w:val="00571898"/>
    <w:rsid w:val="00571925"/>
    <w:rsid w:val="00574F5C"/>
    <w:rsid w:val="005767D3"/>
    <w:rsid w:val="00586F25"/>
    <w:rsid w:val="00587685"/>
    <w:rsid w:val="00590566"/>
    <w:rsid w:val="00590A2F"/>
    <w:rsid w:val="00591AE0"/>
    <w:rsid w:val="005A4210"/>
    <w:rsid w:val="005A7CAB"/>
    <w:rsid w:val="005B04EC"/>
    <w:rsid w:val="005B09A7"/>
    <w:rsid w:val="005B17B4"/>
    <w:rsid w:val="005B5558"/>
    <w:rsid w:val="005B7180"/>
    <w:rsid w:val="005B7951"/>
    <w:rsid w:val="005B7CC3"/>
    <w:rsid w:val="005C0366"/>
    <w:rsid w:val="005C0870"/>
    <w:rsid w:val="005C142D"/>
    <w:rsid w:val="005D3F1A"/>
    <w:rsid w:val="005D730B"/>
    <w:rsid w:val="005E4246"/>
    <w:rsid w:val="005E500C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9630B"/>
    <w:rsid w:val="006A344F"/>
    <w:rsid w:val="006B1F1F"/>
    <w:rsid w:val="006B27B3"/>
    <w:rsid w:val="006B2CC7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03BC"/>
    <w:rsid w:val="00780748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5559F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D6D19"/>
    <w:rsid w:val="008E5276"/>
    <w:rsid w:val="008E79DE"/>
    <w:rsid w:val="008F4483"/>
    <w:rsid w:val="008F5796"/>
    <w:rsid w:val="008F71B5"/>
    <w:rsid w:val="0091667F"/>
    <w:rsid w:val="009313C7"/>
    <w:rsid w:val="009335E7"/>
    <w:rsid w:val="009443DD"/>
    <w:rsid w:val="00945CFE"/>
    <w:rsid w:val="00946D03"/>
    <w:rsid w:val="009477B3"/>
    <w:rsid w:val="00953487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17913"/>
    <w:rsid w:val="00A23685"/>
    <w:rsid w:val="00A26998"/>
    <w:rsid w:val="00A31A59"/>
    <w:rsid w:val="00A325E1"/>
    <w:rsid w:val="00A35F81"/>
    <w:rsid w:val="00A36188"/>
    <w:rsid w:val="00A50A32"/>
    <w:rsid w:val="00A52DC2"/>
    <w:rsid w:val="00A570E8"/>
    <w:rsid w:val="00A573B0"/>
    <w:rsid w:val="00A64D28"/>
    <w:rsid w:val="00A65C1E"/>
    <w:rsid w:val="00A6687E"/>
    <w:rsid w:val="00A71C60"/>
    <w:rsid w:val="00A77C7F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11DF8"/>
    <w:rsid w:val="00B327AC"/>
    <w:rsid w:val="00B3352C"/>
    <w:rsid w:val="00B339D1"/>
    <w:rsid w:val="00B352D1"/>
    <w:rsid w:val="00B362A2"/>
    <w:rsid w:val="00B37450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2C8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35DF"/>
    <w:rsid w:val="00D05AA2"/>
    <w:rsid w:val="00D07605"/>
    <w:rsid w:val="00D07A74"/>
    <w:rsid w:val="00D10E4A"/>
    <w:rsid w:val="00D17E3B"/>
    <w:rsid w:val="00D20B90"/>
    <w:rsid w:val="00D21F9B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642E"/>
    <w:rsid w:val="00DA71AC"/>
    <w:rsid w:val="00DB0884"/>
    <w:rsid w:val="00DB63F5"/>
    <w:rsid w:val="00DB698A"/>
    <w:rsid w:val="00DB6A63"/>
    <w:rsid w:val="00DB75EB"/>
    <w:rsid w:val="00DC4793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D7B4F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C3114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30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104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Jessica Giber</cp:lastModifiedBy>
  <cp:revision>10</cp:revision>
  <cp:lastPrinted>2025-09-09T19:04:00Z</cp:lastPrinted>
  <dcterms:created xsi:type="dcterms:W3CDTF">2025-09-03T22:47:00Z</dcterms:created>
  <dcterms:modified xsi:type="dcterms:W3CDTF">2025-10-16T17:31:00Z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