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52CD786B" w:rsidR="00394BDD" w:rsidRPr="002620B3" w:rsidRDefault="00ED7B4F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</w:t>
            </w:r>
            <w:r w:rsidR="00DA642E">
              <w:rPr>
                <w:rFonts w:cs="Arial"/>
                <w:iCs/>
                <w:noProof w:val="0"/>
                <w:szCs w:val="22"/>
              </w:rPr>
              <w:t>ly</w:t>
            </w:r>
            <w:r w:rsidR="002D6E0A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1</w:t>
            </w:r>
            <w:r w:rsidR="00DA642E">
              <w:rPr>
                <w:rFonts w:cs="Arial"/>
                <w:iCs/>
                <w:noProof w:val="0"/>
                <w:szCs w:val="22"/>
              </w:rPr>
              <w:t>5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484801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4B28AFAA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FE0386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3B4A3110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DA642E">
              <w:rPr>
                <w:rFonts w:ascii="Arial" w:hAnsi="Arial" w:cs="Arial"/>
                <w:iCs/>
                <w:noProof/>
                <w:sz w:val="22"/>
                <w:szCs w:val="22"/>
              </w:rPr>
              <w:t>May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DA642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ED7B4F">
              <w:rPr>
                <w:rFonts w:ascii="Arial" w:hAnsi="Arial" w:cs="Arial"/>
                <w:iCs/>
                <w:noProof/>
                <w:sz w:val="22"/>
                <w:szCs w:val="22"/>
              </w:rPr>
              <w:t>5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8118D83" w14:textId="77777777" w:rsidR="00293420" w:rsidRDefault="00293420" w:rsidP="00DA71AC">
      <w:pPr>
        <w:jc w:val="both"/>
        <w:rPr>
          <w:rFonts w:ascii="Arial" w:hAnsi="Arial" w:cs="Arial"/>
          <w:sz w:val="22"/>
          <w:szCs w:val="22"/>
        </w:rPr>
      </w:pPr>
    </w:p>
    <w:p w14:paraId="168B793B" w14:textId="77777777" w:rsidR="00293420" w:rsidRPr="00293420" w:rsidRDefault="00293420" w:rsidP="0029342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93420">
        <w:rPr>
          <w:rFonts w:ascii="Arial" w:hAnsi="Arial" w:cs="Arial"/>
          <w:b/>
          <w:bCs/>
          <w:sz w:val="22"/>
          <w:szCs w:val="22"/>
        </w:rPr>
        <w:t>CITY GOAL SUPPORTED BY THIS ITEM</w:t>
      </w:r>
    </w:p>
    <w:p w14:paraId="7FB696D5" w14:textId="77777777" w:rsidR="00293420" w:rsidRPr="00293420" w:rsidRDefault="00293420" w:rsidP="0029342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7CCC97" w14:textId="0BE9BFD7" w:rsidR="00293420" w:rsidRPr="00DA71AC" w:rsidRDefault="00293420" w:rsidP="00DA71AC">
      <w:pPr>
        <w:jc w:val="both"/>
        <w:rPr>
          <w:rFonts w:ascii="Arial" w:hAnsi="Arial" w:cs="Arial"/>
          <w:sz w:val="22"/>
          <w:szCs w:val="22"/>
        </w:rPr>
      </w:pPr>
      <w:r w:rsidRPr="00AE22E4">
        <w:rPr>
          <w:rFonts w:ascii="Arial" w:hAnsi="Arial" w:cs="Arial"/>
          <w:b/>
          <w:bCs/>
          <w:sz w:val="22"/>
          <w:szCs w:val="22"/>
        </w:rPr>
        <w:t>Financial Health –</w:t>
      </w:r>
      <w:r w:rsidRPr="00293420">
        <w:rPr>
          <w:rFonts w:ascii="Arial" w:hAnsi="Arial" w:cs="Arial"/>
          <w:sz w:val="22"/>
          <w:szCs w:val="22"/>
        </w:rPr>
        <w:t xml:space="preserve"> Maintain a balanced budget and adequate reserves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0084FBBD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DA642E">
        <w:rPr>
          <w:rFonts w:ascii="Arial" w:hAnsi="Arial" w:cs="Arial"/>
          <w:iCs/>
          <w:noProof/>
          <w:sz w:val="22"/>
          <w:szCs w:val="22"/>
        </w:rPr>
        <w:t>May</w:t>
      </w:r>
      <w:r w:rsidR="00ED7B4F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DA642E">
        <w:rPr>
          <w:rFonts w:ascii="Arial" w:hAnsi="Arial" w:cs="Arial"/>
          <w:iCs/>
          <w:noProof/>
          <w:sz w:val="22"/>
          <w:szCs w:val="22"/>
        </w:rPr>
        <w:t>1</w:t>
      </w:r>
      <w:r w:rsidR="00ED7B4F">
        <w:rPr>
          <w:rFonts w:ascii="Arial" w:hAnsi="Arial" w:cs="Arial"/>
          <w:iCs/>
          <w:noProof/>
          <w:sz w:val="22"/>
          <w:szCs w:val="22"/>
        </w:rPr>
        <w:t>, 2025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lastRenderedPageBreak/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92EA5">
      <w:pPr>
        <w:pStyle w:val="MemoText"/>
        <w:jc w:val="center"/>
        <w:rPr>
          <w:rFonts w:cs="Arial"/>
          <w:iCs/>
          <w:noProof w:val="0"/>
        </w:rPr>
      </w:pPr>
    </w:p>
    <w:p w14:paraId="260E0E23" w14:textId="14F2DE22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387B2C60" w:rsidR="001620BA" w:rsidRDefault="00DA642E" w:rsidP="00606DAE">
      <w:pPr>
        <w:pStyle w:val="MemoText"/>
        <w:jc w:val="center"/>
        <w:rPr>
          <w:rFonts w:cs="Arial"/>
          <w:iCs/>
          <w:noProof w:val="0"/>
        </w:rPr>
      </w:pPr>
      <w:r w:rsidRPr="00DA642E">
        <w:drawing>
          <wp:inline distT="0" distB="0" distL="0" distR="0" wp14:anchorId="3E1E9473" wp14:editId="32EFE6EF">
            <wp:extent cx="4695825" cy="7048500"/>
            <wp:effectExtent l="0" t="0" r="9525" b="0"/>
            <wp:docPr id="12124361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0ACF" w14:textId="2F746D0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2B76175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686238A3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579F585A" w14:textId="5990FE37" w:rsidR="005E500C" w:rsidRDefault="00DA642E" w:rsidP="00606DAE">
      <w:pPr>
        <w:pStyle w:val="MemoText"/>
        <w:jc w:val="center"/>
        <w:rPr>
          <w:rFonts w:cs="Arial"/>
          <w:iCs/>
          <w:noProof w:val="0"/>
        </w:rPr>
      </w:pPr>
      <w:r w:rsidRPr="00DA642E">
        <w:drawing>
          <wp:inline distT="0" distB="0" distL="0" distR="0" wp14:anchorId="6C2666FE" wp14:editId="43ACDC6C">
            <wp:extent cx="4800600" cy="971550"/>
            <wp:effectExtent l="0" t="0" r="0" b="0"/>
            <wp:docPr id="20193897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BF6E176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24E4881E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06E5496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372E2703" w:rsidR="005C0870" w:rsidRDefault="00DA642E" w:rsidP="00DA642E">
      <w:pPr>
        <w:pStyle w:val="MemoText"/>
        <w:jc w:val="center"/>
        <w:rPr>
          <w:rFonts w:cs="Arial"/>
          <w:iCs/>
          <w:noProof w:val="0"/>
        </w:rPr>
      </w:pPr>
      <w:r w:rsidRPr="00DA642E">
        <w:drawing>
          <wp:inline distT="0" distB="0" distL="0" distR="0" wp14:anchorId="4FEA50BB" wp14:editId="7FBAAA8F">
            <wp:extent cx="4800600" cy="1504950"/>
            <wp:effectExtent l="0" t="0" r="0" b="0"/>
            <wp:docPr id="5246893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9E75" w14:textId="2A755BCC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5321206B" w14:textId="4A4D6321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29B93737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A63E9B1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40F0829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5CEB511" w14:textId="209A992B" w:rsidR="005E500C" w:rsidRDefault="00DA642E" w:rsidP="00DA642E">
      <w:pPr>
        <w:pStyle w:val="MemoText"/>
        <w:jc w:val="center"/>
        <w:rPr>
          <w:rFonts w:cs="Arial"/>
          <w:iCs/>
          <w:noProof w:val="0"/>
        </w:rPr>
      </w:pPr>
      <w:r w:rsidRPr="00DA642E">
        <w:drawing>
          <wp:inline distT="0" distB="0" distL="0" distR="0" wp14:anchorId="42EA6F89" wp14:editId="751ACF96">
            <wp:extent cx="4800600" cy="962025"/>
            <wp:effectExtent l="0" t="0" r="0" b="9525"/>
            <wp:docPr id="18863962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5E816" w14:textId="27956418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009B69B2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63836F4" w14:textId="75A10315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3D0031AB" w14:textId="4B7E3C78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44E2AF25" w14:textId="4765F954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E1AF205" w14:textId="5AC36F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1BC0E409" w14:textId="47368D83" w:rsidR="00E25E3E" w:rsidRDefault="00E25E3E" w:rsidP="005E500C">
      <w:pPr>
        <w:pStyle w:val="MemoText"/>
        <w:jc w:val="center"/>
        <w:rPr>
          <w:rFonts w:cs="Arial"/>
          <w:iCs/>
          <w:noProof w:val="0"/>
        </w:rPr>
      </w:pPr>
    </w:p>
    <w:p w14:paraId="51F8F101" w14:textId="2D042A41" w:rsidR="00E25E3E" w:rsidRDefault="00DA642E" w:rsidP="005C0870">
      <w:pPr>
        <w:pStyle w:val="MemoText"/>
        <w:jc w:val="center"/>
        <w:rPr>
          <w:rFonts w:cs="Arial"/>
          <w:iCs/>
          <w:noProof w:val="0"/>
        </w:rPr>
      </w:pPr>
      <w:r w:rsidRPr="00DA642E">
        <w:drawing>
          <wp:inline distT="0" distB="0" distL="0" distR="0" wp14:anchorId="156F0D9D" wp14:editId="2806EECE">
            <wp:extent cx="4552950" cy="2867025"/>
            <wp:effectExtent l="0" t="0" r="0" b="9525"/>
            <wp:docPr id="1475668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F695" w14:textId="77777777" w:rsidR="00B35882" w:rsidRDefault="00B35882">
      <w:r>
        <w:separator/>
      </w:r>
    </w:p>
  </w:endnote>
  <w:endnote w:type="continuationSeparator" w:id="0">
    <w:p w14:paraId="10C6555A" w14:textId="77777777" w:rsidR="00B35882" w:rsidRDefault="00B3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E7C2" w14:textId="77777777" w:rsidR="00B35882" w:rsidRDefault="00B35882">
      <w:r>
        <w:separator/>
      </w:r>
    </w:p>
  </w:footnote>
  <w:footnote w:type="continuationSeparator" w:id="0">
    <w:p w14:paraId="5FE626EA" w14:textId="77777777" w:rsidR="00B35882" w:rsidRDefault="00B35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17F2079" w:rsidR="00373996" w:rsidRPr="00AF4C17" w:rsidRDefault="00DA642E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July 15</w:t>
    </w:r>
    <w:r w:rsidR="00542687">
      <w:rPr>
        <w:rFonts w:ascii="Arial" w:hAnsi="Arial" w:cs="Arial"/>
      </w:rPr>
      <w:t>, 202</w:t>
    </w:r>
    <w:r w:rsidR="00484801"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95948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3420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016C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37AB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061D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E79DE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17913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1C6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41B2"/>
    <w:rsid w:val="00AD616E"/>
    <w:rsid w:val="00AE22E4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5882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386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1258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Jessica Giber</cp:lastModifiedBy>
  <cp:revision>152</cp:revision>
  <cp:lastPrinted>2025-02-06T23:59:00Z</cp:lastPrinted>
  <dcterms:created xsi:type="dcterms:W3CDTF">2022-12-22T00:56:00Z</dcterms:created>
  <dcterms:modified xsi:type="dcterms:W3CDTF">2025-07-09T20:31:00Z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