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48A4D32E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 w:rsidTr="00971217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26135C08" w:rsidR="00394BDD" w:rsidRPr="002620B3" w:rsidRDefault="00971217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June </w:t>
            </w:r>
            <w:r w:rsidR="008E7CEF">
              <w:rPr>
                <w:rFonts w:cs="Arial"/>
                <w:iCs/>
                <w:noProof w:val="0"/>
                <w:szCs w:val="22"/>
              </w:rPr>
              <w:t>18</w:t>
            </w:r>
            <w:r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971217" w:rsidRPr="002620B3" w14:paraId="0048B1A7" w14:textId="77777777" w:rsidTr="00971217">
        <w:trPr>
          <w:trHeight w:val="480"/>
        </w:trPr>
        <w:tc>
          <w:tcPr>
            <w:tcW w:w="1458" w:type="dxa"/>
          </w:tcPr>
          <w:p w14:paraId="55D30FA7" w14:textId="77777777" w:rsidR="00971217" w:rsidRPr="002620B3" w:rsidRDefault="00971217" w:rsidP="009712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033C486F" w14:textId="77777777" w:rsidR="00971217" w:rsidRDefault="00971217" w:rsidP="00971217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Mayor and City Council Members </w:t>
            </w:r>
          </w:p>
          <w:p w14:paraId="3AB38CC9" w14:textId="77777777" w:rsidR="00971217" w:rsidRDefault="00971217" w:rsidP="00971217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1D02677C" w14:textId="77777777" w:rsidR="00971217" w:rsidRPr="002620B3" w:rsidRDefault="00971217" w:rsidP="00971217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971217" w:rsidRPr="002620B3" w14:paraId="10D7A68A" w14:textId="77777777" w:rsidTr="00971217">
        <w:trPr>
          <w:trHeight w:val="480"/>
        </w:trPr>
        <w:tc>
          <w:tcPr>
            <w:tcW w:w="1458" w:type="dxa"/>
          </w:tcPr>
          <w:p w14:paraId="7FD41095" w14:textId="77777777" w:rsidR="00971217" w:rsidRPr="002620B3" w:rsidRDefault="00971217" w:rsidP="009712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971217" w:rsidRPr="002620B3" w:rsidRDefault="00971217" w:rsidP="00971217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971217" w:rsidRPr="002620B3" w14:paraId="027278CB" w14:textId="77777777" w:rsidTr="00971217">
        <w:trPr>
          <w:trHeight w:val="480"/>
        </w:trPr>
        <w:tc>
          <w:tcPr>
            <w:tcW w:w="1458" w:type="dxa"/>
          </w:tcPr>
          <w:p w14:paraId="3C1CA80B" w14:textId="77777777" w:rsidR="00971217" w:rsidRPr="002620B3" w:rsidRDefault="00971217" w:rsidP="00971217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18FEF975" w14:textId="77777777" w:rsidR="00971217" w:rsidRDefault="00971217" w:rsidP="00971217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Cassandra Sanchez</w:t>
            </w:r>
            <w:r w:rsidRPr="000C7A4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Director of </w:t>
            </w:r>
            <w:r w:rsidRPr="000C7A45">
              <w:rPr>
                <w:rFonts w:ascii="Arial" w:hAnsi="Arial" w:cs="Arial"/>
                <w:iCs/>
                <w:noProof/>
                <w:sz w:val="22"/>
                <w:szCs w:val="22"/>
              </w:rPr>
              <w:t>Public Work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</w:t>
            </w:r>
          </w:p>
          <w:p w14:paraId="08B4BC5F" w14:textId="1FCE38ED" w:rsidR="00971217" w:rsidRPr="000C7A45" w:rsidRDefault="00971217" w:rsidP="00971217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Brian Blackwell, Streets </w:t>
            </w:r>
            <w:r w:rsidR="00D87974">
              <w:rPr>
                <w:rFonts w:ascii="Arial" w:hAnsi="Arial" w:cs="Arial"/>
                <w:iCs/>
                <w:noProof/>
                <w:sz w:val="22"/>
                <w:szCs w:val="22"/>
              </w:rPr>
              <w:t>Operation Manager</w:t>
            </w:r>
          </w:p>
          <w:p w14:paraId="2C66E52B" w14:textId="77777777" w:rsidR="00971217" w:rsidRPr="002620B3" w:rsidRDefault="00971217" w:rsidP="00971217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971217" w:rsidRPr="002620B3" w14:paraId="4F4C970C" w14:textId="77777777" w:rsidTr="00971217">
        <w:trPr>
          <w:trHeight w:val="480"/>
        </w:trPr>
        <w:tc>
          <w:tcPr>
            <w:tcW w:w="1458" w:type="dxa"/>
          </w:tcPr>
          <w:p w14:paraId="7C90B2DF" w14:textId="77777777" w:rsidR="00971217" w:rsidRPr="002620B3" w:rsidRDefault="00971217" w:rsidP="00971217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68B3D82B" w14:textId="77777777" w:rsidR="00971217" w:rsidRPr="00D846AC" w:rsidRDefault="00971217" w:rsidP="00971217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Lasting Images Landscaping Contract Amendment </w:t>
            </w:r>
          </w:p>
          <w:p w14:paraId="562B1EE2" w14:textId="29658528" w:rsidR="00971217" w:rsidRPr="002620B3" w:rsidRDefault="00971217" w:rsidP="00971217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EBF50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88D08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0846C6A8" w14:textId="77777777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0886E7E4" w14:textId="77777777" w:rsidR="00971217" w:rsidRPr="00DA71AC" w:rsidRDefault="00971217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3F631133" w14:textId="6506E8C1" w:rsidR="00971217" w:rsidRDefault="00971217" w:rsidP="00971217">
      <w:pPr>
        <w:jc w:val="both"/>
        <w:rPr>
          <w:rFonts w:ascii="Arial" w:hAnsi="Arial"/>
          <w:sz w:val="22"/>
        </w:rPr>
      </w:pPr>
      <w:r w:rsidRPr="00641F54">
        <w:rPr>
          <w:rFonts w:ascii="Arial" w:hAnsi="Arial"/>
          <w:sz w:val="22"/>
        </w:rPr>
        <w:t>It is re</w:t>
      </w:r>
      <w:r>
        <w:rPr>
          <w:rFonts w:ascii="Arial" w:hAnsi="Arial"/>
          <w:sz w:val="22"/>
        </w:rPr>
        <w:t xml:space="preserve">commended that the City Council and </w:t>
      </w:r>
      <w:r w:rsidRPr="00641F54">
        <w:rPr>
          <w:rFonts w:ascii="Arial" w:hAnsi="Arial"/>
          <w:sz w:val="22"/>
        </w:rPr>
        <w:t>Board of Directors of the Hesperia Water District</w:t>
      </w:r>
      <w:r>
        <w:rPr>
          <w:rFonts w:ascii="Arial" w:hAnsi="Arial"/>
          <w:sz w:val="22"/>
        </w:rPr>
        <w:t xml:space="preserve"> </w:t>
      </w:r>
      <w:r w:rsidRPr="00641F54">
        <w:rPr>
          <w:rFonts w:ascii="Arial" w:hAnsi="Arial"/>
          <w:sz w:val="22"/>
        </w:rPr>
        <w:t>authorize</w:t>
      </w:r>
      <w:r>
        <w:rPr>
          <w:rFonts w:ascii="Arial" w:hAnsi="Arial"/>
          <w:sz w:val="22"/>
        </w:rPr>
        <w:t xml:space="preserve"> the City Ma</w:t>
      </w:r>
      <w:r w:rsidRPr="00F03608">
        <w:rPr>
          <w:rFonts w:ascii="Arial" w:hAnsi="Arial"/>
          <w:sz w:val="22"/>
        </w:rPr>
        <w:t xml:space="preserve">nager to </w:t>
      </w:r>
      <w:r>
        <w:rPr>
          <w:rFonts w:ascii="Arial" w:hAnsi="Arial"/>
          <w:sz w:val="22"/>
        </w:rPr>
        <w:t xml:space="preserve">approve an amendment </w:t>
      </w:r>
      <w:r w:rsidR="008C2D2D">
        <w:rPr>
          <w:rFonts w:ascii="Arial" w:hAnsi="Arial"/>
          <w:sz w:val="22"/>
        </w:rPr>
        <w:t xml:space="preserve">with Lasting Images Landscape in the amount </w:t>
      </w:r>
      <w:r>
        <w:rPr>
          <w:rFonts w:ascii="Arial" w:hAnsi="Arial"/>
          <w:sz w:val="22"/>
        </w:rPr>
        <w:t xml:space="preserve">of $221,440 for a not-to-exceed amount of </w:t>
      </w:r>
      <w:r w:rsidR="001829F8">
        <w:rPr>
          <w:rFonts w:ascii="Arial" w:hAnsi="Arial"/>
          <w:sz w:val="22"/>
        </w:rPr>
        <w:t>$526,558 and</w:t>
      </w:r>
      <w:r w:rsidR="008C2D2D">
        <w:rPr>
          <w:rFonts w:ascii="Arial" w:hAnsi="Arial"/>
          <w:sz w:val="22"/>
        </w:rPr>
        <w:t xml:space="preserve"> approve a two-year contract extension</w:t>
      </w:r>
      <w:r>
        <w:rPr>
          <w:rFonts w:ascii="Arial" w:hAnsi="Arial"/>
          <w:sz w:val="22"/>
        </w:rPr>
        <w:t xml:space="preserve"> for landscape maintenance</w:t>
      </w:r>
      <w:r w:rsidRPr="00F03608">
        <w:rPr>
          <w:rFonts w:ascii="Arial" w:hAnsi="Arial"/>
          <w:sz w:val="22"/>
        </w:rPr>
        <w:t xml:space="preserve"> and repair</w:t>
      </w:r>
      <w:r>
        <w:rPr>
          <w:rFonts w:ascii="Arial" w:hAnsi="Arial"/>
          <w:sz w:val="22"/>
        </w:rPr>
        <w:t xml:space="preserve"> services.</w:t>
      </w:r>
    </w:p>
    <w:p w14:paraId="149FD91F" w14:textId="77777777" w:rsidR="00394BDD" w:rsidRPr="006D239A" w:rsidRDefault="00394BDD" w:rsidP="00DA71AC">
      <w:pPr>
        <w:jc w:val="both"/>
        <w:rPr>
          <w:rFonts w:ascii="Arial" w:hAnsi="Arial" w:cs="Arial"/>
          <w:iCs/>
          <w:sz w:val="22"/>
          <w:szCs w:val="22"/>
        </w:rPr>
      </w:pPr>
    </w:p>
    <w:p w14:paraId="535940FE" w14:textId="77777777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25740C8C" w14:textId="77777777" w:rsidR="00971217" w:rsidRPr="00DA71AC" w:rsidRDefault="00971217" w:rsidP="00DA71AC">
      <w:pPr>
        <w:jc w:val="both"/>
        <w:rPr>
          <w:rFonts w:ascii="Arial" w:hAnsi="Arial" w:cs="Arial"/>
          <w:sz w:val="22"/>
          <w:szCs w:val="22"/>
        </w:rPr>
      </w:pPr>
    </w:p>
    <w:p w14:paraId="0D7C4ADF" w14:textId="25218C1F" w:rsidR="00971217" w:rsidRPr="00A56346" w:rsidRDefault="008C2D2D" w:rsidP="00971217">
      <w:pPr>
        <w:pStyle w:val="MemoText"/>
        <w:jc w:val="both"/>
        <w:rPr>
          <w:noProof w:val="0"/>
        </w:rPr>
      </w:pPr>
      <w:r>
        <w:rPr>
          <w:noProof w:val="0"/>
        </w:rPr>
        <w:t>T</w:t>
      </w:r>
      <w:r w:rsidR="00971217">
        <w:rPr>
          <w:noProof w:val="0"/>
        </w:rPr>
        <w:t>he City has continued to contract for landscape maintenance and repair services to maintain landscaping</w:t>
      </w:r>
      <w:r>
        <w:rPr>
          <w:noProof w:val="0"/>
        </w:rPr>
        <w:t xml:space="preserve"> throughout various locations in the City to provide a beautiful amenity for our community</w:t>
      </w:r>
      <w:r w:rsidR="00971217">
        <w:rPr>
          <w:noProof w:val="0"/>
        </w:rPr>
        <w:t xml:space="preserve">. </w:t>
      </w:r>
      <w:r w:rsidR="001829F8">
        <w:rPr>
          <w:noProof w:val="0"/>
        </w:rPr>
        <w:t xml:space="preserve"> </w:t>
      </w:r>
      <w:r w:rsidR="00971217">
        <w:rPr>
          <w:noProof w:val="0"/>
        </w:rPr>
        <w:t xml:space="preserve">This also includes repairs to the irrigation system and plant replacements. Landscape maintenance and repairs are performed </w:t>
      </w:r>
      <w:r w:rsidR="001829F8">
        <w:rPr>
          <w:noProof w:val="0"/>
        </w:rPr>
        <w:t>regularly</w:t>
      </w:r>
      <w:r w:rsidR="00971217">
        <w:rPr>
          <w:noProof w:val="0"/>
        </w:rPr>
        <w:t xml:space="preserve"> across all city facilities, township common area, Park-&amp;-Ride, and Eighth Street Paseo. </w:t>
      </w:r>
      <w:r w:rsidR="00AA602D">
        <w:rPr>
          <w:noProof w:val="0"/>
        </w:rPr>
        <w:t xml:space="preserve"> </w:t>
      </w:r>
      <w:r w:rsidR="00971217">
        <w:rPr>
          <w:noProof w:val="0"/>
        </w:rPr>
        <w:t xml:space="preserve">Without regular scheduled landscape maintenance and repair, the existing landscape would fall into despair. </w:t>
      </w:r>
    </w:p>
    <w:p w14:paraId="010A4C68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09C2219D" w14:textId="77777777" w:rsidR="001829F8" w:rsidRPr="001829F8" w:rsidRDefault="001829F8" w:rsidP="001829F8">
      <w:pPr>
        <w:pStyle w:val="xmsonormal"/>
        <w:jc w:val="both"/>
      </w:pPr>
      <w:r w:rsidRPr="001829F8">
        <w:rPr>
          <w:rFonts w:ascii="Arial" w:hAnsi="Arial" w:cs="Arial"/>
          <w:b/>
          <w:bCs/>
        </w:rPr>
        <w:t>ISSUES/ANALYSIS</w:t>
      </w:r>
    </w:p>
    <w:p w14:paraId="779043CC" w14:textId="456A9AE3" w:rsidR="001829F8" w:rsidRPr="001829F8" w:rsidRDefault="001829F8" w:rsidP="001829F8">
      <w:pPr>
        <w:pStyle w:val="xmsonormal"/>
        <w:jc w:val="both"/>
      </w:pPr>
    </w:p>
    <w:p w14:paraId="7277282F" w14:textId="441EB2CE" w:rsidR="00394BDD" w:rsidRDefault="001829F8" w:rsidP="001829F8">
      <w:pPr>
        <w:jc w:val="both"/>
        <w:rPr>
          <w:rFonts w:ascii="Arial" w:hAnsi="Arial" w:cs="Arial"/>
          <w:sz w:val="22"/>
          <w:szCs w:val="22"/>
        </w:rPr>
      </w:pPr>
      <w:r w:rsidRPr="001829F8">
        <w:rPr>
          <w:rFonts w:ascii="Arial" w:hAnsi="Arial" w:cs="Arial"/>
          <w:sz w:val="22"/>
          <w:szCs w:val="22"/>
        </w:rPr>
        <w:t xml:space="preserve">The </w:t>
      </w:r>
      <w:r w:rsidR="00D87974">
        <w:rPr>
          <w:rFonts w:ascii="Arial" w:hAnsi="Arial" w:cs="Arial"/>
          <w:sz w:val="22"/>
          <w:szCs w:val="22"/>
        </w:rPr>
        <w:t>C</w:t>
      </w:r>
      <w:r w:rsidRPr="001829F8">
        <w:rPr>
          <w:rFonts w:ascii="Arial" w:hAnsi="Arial" w:cs="Arial"/>
          <w:sz w:val="22"/>
          <w:szCs w:val="22"/>
        </w:rPr>
        <w:t>ity prepared a formal bid that was released on June 17, 2021, and closed on June 28, 2021, with three (3) bidders responding</w:t>
      </w:r>
      <w:r>
        <w:rPr>
          <w:rFonts w:ascii="Arial" w:hAnsi="Arial" w:cs="Arial"/>
          <w:sz w:val="22"/>
          <w:szCs w:val="22"/>
        </w:rPr>
        <w:t>,</w:t>
      </w:r>
      <w:r w:rsidRPr="001829F8">
        <w:rPr>
          <w:rFonts w:ascii="Arial" w:hAnsi="Arial" w:cs="Arial"/>
          <w:sz w:val="22"/>
          <w:szCs w:val="22"/>
        </w:rPr>
        <w:t xml:space="preserve"> and Lasting Images Landscape was deemed the lowest responding and responsible bidder for a three-year contract ending on June 30, 2024. </w:t>
      </w:r>
      <w:r w:rsidR="00AA602D">
        <w:rPr>
          <w:rFonts w:ascii="Arial" w:hAnsi="Arial" w:cs="Arial"/>
          <w:sz w:val="22"/>
          <w:szCs w:val="22"/>
        </w:rPr>
        <w:t xml:space="preserve"> </w:t>
      </w:r>
      <w:r w:rsidRPr="001829F8">
        <w:rPr>
          <w:rFonts w:ascii="Arial" w:hAnsi="Arial" w:cs="Arial"/>
          <w:sz w:val="22"/>
          <w:szCs w:val="22"/>
        </w:rPr>
        <w:t>Staff recommends continuing service with Lasting Images Landscape as they have continued to provide great services.</w:t>
      </w:r>
      <w:r w:rsidR="00AA602D">
        <w:rPr>
          <w:rFonts w:ascii="Arial" w:hAnsi="Arial" w:cs="Arial"/>
          <w:sz w:val="22"/>
          <w:szCs w:val="22"/>
        </w:rPr>
        <w:t xml:space="preserve"> </w:t>
      </w:r>
      <w:r w:rsidRPr="001829F8">
        <w:rPr>
          <w:rFonts w:ascii="Arial" w:hAnsi="Arial" w:cs="Arial"/>
          <w:sz w:val="22"/>
          <w:szCs w:val="22"/>
        </w:rPr>
        <w:t xml:space="preserve"> Additionally, Lasting Images Landscape has agreed to hold the current contract pricing for two (2) years through June 30, 2026</w:t>
      </w:r>
      <w:r>
        <w:rPr>
          <w:rFonts w:ascii="Arial" w:hAnsi="Arial" w:cs="Arial"/>
          <w:sz w:val="22"/>
          <w:szCs w:val="22"/>
        </w:rPr>
        <w:t>.</w:t>
      </w:r>
    </w:p>
    <w:p w14:paraId="45212A18" w14:textId="77777777" w:rsidR="001829F8" w:rsidRPr="001829F8" w:rsidRDefault="001829F8" w:rsidP="001829F8">
      <w:pPr>
        <w:jc w:val="both"/>
        <w:rPr>
          <w:rFonts w:ascii="Arial" w:hAnsi="Arial" w:cs="Arial"/>
          <w:sz w:val="22"/>
          <w:szCs w:val="22"/>
        </w:rPr>
      </w:pPr>
    </w:p>
    <w:p w14:paraId="5FBDF831" w14:textId="34A6CD4A" w:rsidR="00465A25" w:rsidRDefault="00530851" w:rsidP="00465A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539E472" w14:textId="77777777" w:rsidR="00465A25" w:rsidRDefault="00465A25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5D14D9BF" w14:textId="3FC451E5" w:rsidR="00971217" w:rsidRDefault="00971217" w:rsidP="00971217">
      <w:pPr>
        <w:jc w:val="both"/>
        <w:rPr>
          <w:rFonts w:ascii="Arial" w:hAnsi="Arial" w:cs="Arial"/>
          <w:b/>
          <w:bCs/>
        </w:rPr>
      </w:pPr>
      <w:r w:rsidRPr="00DD64D0">
        <w:rPr>
          <w:rFonts w:ascii="Arial" w:hAnsi="Arial" w:cs="Arial"/>
          <w:sz w:val="22"/>
          <w:szCs w:val="22"/>
        </w:rPr>
        <w:t>Public Safety:</w:t>
      </w:r>
      <w:r w:rsidRPr="00971217">
        <w:rPr>
          <w:rFonts w:ascii="Arial" w:hAnsi="Arial" w:cs="Arial"/>
          <w:b/>
          <w:bCs/>
          <w:sz w:val="22"/>
          <w:szCs w:val="22"/>
        </w:rPr>
        <w:t xml:space="preserve"> </w:t>
      </w:r>
      <w:r w:rsidRPr="00971217">
        <w:rPr>
          <w:rFonts w:ascii="Arial" w:hAnsi="Arial" w:cs="Arial"/>
          <w:sz w:val="22"/>
          <w:szCs w:val="22"/>
        </w:rPr>
        <w:t>Ensure public safety resources adequately protect our community.</w:t>
      </w:r>
    </w:p>
    <w:p w14:paraId="027DE6F1" w14:textId="77777777" w:rsidR="00465A25" w:rsidRPr="00465A25" w:rsidRDefault="00465A25" w:rsidP="00465A25">
      <w:pPr>
        <w:jc w:val="both"/>
        <w:rPr>
          <w:rFonts w:ascii="Arial" w:hAnsi="Arial" w:cs="Arial"/>
          <w:bCs/>
          <w:sz w:val="22"/>
          <w:szCs w:val="22"/>
        </w:rPr>
      </w:pPr>
    </w:p>
    <w:p w14:paraId="604D77C7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16F8EBEE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033A17E" w14:textId="71D38638" w:rsidR="00CE0BF7" w:rsidRDefault="00971217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053C81">
        <w:rPr>
          <w:rFonts w:ascii="Arial" w:hAnsi="Arial" w:cs="Arial"/>
          <w:sz w:val="22"/>
          <w:szCs w:val="22"/>
        </w:rPr>
        <w:t>ufficient funding</w:t>
      </w:r>
      <w:r>
        <w:rPr>
          <w:rFonts w:ascii="Arial" w:hAnsi="Arial" w:cs="Arial"/>
          <w:sz w:val="22"/>
          <w:szCs w:val="22"/>
        </w:rPr>
        <w:t xml:space="preserve"> will be included in the proposed Fiscal Year 2024-25 Operating Budget.</w:t>
      </w:r>
    </w:p>
    <w:p w14:paraId="17C74474" w14:textId="77777777" w:rsidR="00DA71AC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39DF0A4A" w14:textId="77777777" w:rsidR="008E7CEF" w:rsidRDefault="008E7CEF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0D977BF0" w14:textId="77777777" w:rsidR="008E7CEF" w:rsidRDefault="008E7CEF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E4703F9" w14:textId="77777777" w:rsidR="008E7CEF" w:rsidRDefault="008E7CEF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5299DC4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03CC096F" w14:textId="5FC53EE8" w:rsidR="00A97AFB" w:rsidRPr="00971217" w:rsidRDefault="00A97AFB" w:rsidP="00971217">
      <w:pPr>
        <w:jc w:val="both"/>
        <w:rPr>
          <w:rFonts w:ascii="Arial" w:hAnsi="Arial" w:cs="Arial"/>
          <w:sz w:val="22"/>
          <w:szCs w:val="22"/>
        </w:rPr>
      </w:pPr>
    </w:p>
    <w:p w14:paraId="4592AA29" w14:textId="438D1C35" w:rsidR="00DB6A63" w:rsidRDefault="00971217" w:rsidP="00DA71A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053C81">
        <w:rPr>
          <w:rFonts w:ascii="Arial" w:hAnsi="Arial" w:cs="Arial"/>
          <w:sz w:val="22"/>
          <w:szCs w:val="22"/>
        </w:rPr>
        <w:t>Provide alternative direction to staff.</w:t>
      </w:r>
    </w:p>
    <w:p w14:paraId="4650B89B" w14:textId="77777777" w:rsidR="008E7CEF" w:rsidRPr="00DD64D0" w:rsidRDefault="008E7CEF" w:rsidP="008E7CEF">
      <w:pPr>
        <w:pStyle w:val="ListParagraph"/>
        <w:jc w:val="both"/>
        <w:rPr>
          <w:rFonts w:ascii="Arial" w:hAnsi="Arial" w:cs="Arial"/>
          <w:sz w:val="22"/>
          <w:szCs w:val="22"/>
        </w:rPr>
      </w:pPr>
    </w:p>
    <w:p w14:paraId="2696C1A2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4F547BD6" w14:textId="77777777" w:rsidR="00971217" w:rsidRDefault="00971217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58DB45E" w14:textId="3EE2D90D" w:rsidR="00971217" w:rsidRPr="008E7CEF" w:rsidRDefault="00971217" w:rsidP="00DA71AC">
      <w:pPr>
        <w:jc w:val="both"/>
        <w:rPr>
          <w:rFonts w:ascii="Arial" w:hAnsi="Arial" w:cs="Arial"/>
          <w:bCs/>
          <w:sz w:val="22"/>
          <w:szCs w:val="22"/>
        </w:rPr>
      </w:pPr>
      <w:r w:rsidRPr="008E7CEF">
        <w:rPr>
          <w:rFonts w:ascii="Arial" w:hAnsi="Arial" w:cs="Arial"/>
          <w:bCs/>
          <w:sz w:val="22"/>
          <w:szCs w:val="22"/>
        </w:rPr>
        <w:t>None</w:t>
      </w:r>
    </w:p>
    <w:p w14:paraId="008F3C6C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20DA32D" w14:textId="57279326" w:rsidR="00F72E49" w:rsidRPr="00F72E49" w:rsidRDefault="00F72E49" w:rsidP="00DA71AC">
      <w:pPr>
        <w:jc w:val="both"/>
        <w:rPr>
          <w:rFonts w:ascii="Arial" w:hAnsi="Arial" w:cs="Arial"/>
          <w:sz w:val="22"/>
          <w:szCs w:val="22"/>
        </w:rPr>
      </w:pPr>
    </w:p>
    <w:p w14:paraId="3039A1B5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DFD701D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6EC2D213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3021AAD" w14:textId="77777777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1"/>
      <w:footerReference w:type="default" r:id="rId12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64A6E" w14:textId="77777777" w:rsidR="00042152" w:rsidRDefault="00042152">
      <w:r>
        <w:separator/>
      </w:r>
    </w:p>
  </w:endnote>
  <w:endnote w:type="continuationSeparator" w:id="0">
    <w:p w14:paraId="2ABCC23F" w14:textId="77777777" w:rsidR="00042152" w:rsidRDefault="00042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48BCA" w14:textId="77777777" w:rsidR="00042152" w:rsidRDefault="00042152">
      <w:r>
        <w:separator/>
      </w:r>
    </w:p>
  </w:footnote>
  <w:footnote w:type="continuationSeparator" w:id="0">
    <w:p w14:paraId="2DB4D1CA" w14:textId="77777777" w:rsidR="00042152" w:rsidRDefault="00042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E63BE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0F1D2A1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0E344D4D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3FF4B06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364E91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06D28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5170CE0B" w14:textId="1210B492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8E7CEF">
      <w:rPr>
        <w:rFonts w:ascii="Arial" w:hAnsi="Arial" w:cs="Arial"/>
      </w:rPr>
      <w:t>Mayor and City Council Members</w:t>
    </w:r>
  </w:p>
  <w:p w14:paraId="6F9D4CC4" w14:textId="7750E132" w:rsidR="00373996" w:rsidRDefault="008E7CEF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Lasting Images Landscaping Contract Amendment</w:t>
    </w:r>
  </w:p>
  <w:p w14:paraId="3A1DE334" w14:textId="29555087" w:rsidR="00373996" w:rsidRPr="00505860" w:rsidRDefault="008E7CEF" w:rsidP="00505860">
    <w:pPr>
      <w:pStyle w:val="Header"/>
    </w:pPr>
    <w:r>
      <w:rPr>
        <w:rFonts w:ascii="Arial" w:hAnsi="Arial" w:cs="Arial"/>
      </w:rPr>
      <w:t>June 18,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6161DC"/>
    <w:multiLevelType w:val="hybridMultilevel"/>
    <w:tmpl w:val="57FCF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1"/>
  </w:num>
  <w:num w:numId="2" w16cid:durableId="473916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24D56"/>
    <w:rsid w:val="00042152"/>
    <w:rsid w:val="0005576A"/>
    <w:rsid w:val="000A1506"/>
    <w:rsid w:val="000B08EF"/>
    <w:rsid w:val="000E7B08"/>
    <w:rsid w:val="001829F8"/>
    <w:rsid w:val="00195789"/>
    <w:rsid w:val="001E2185"/>
    <w:rsid w:val="001F5B31"/>
    <w:rsid w:val="00231737"/>
    <w:rsid w:val="002620B3"/>
    <w:rsid w:val="002A0797"/>
    <w:rsid w:val="0031741A"/>
    <w:rsid w:val="00335153"/>
    <w:rsid w:val="00361018"/>
    <w:rsid w:val="00373996"/>
    <w:rsid w:val="00394BDD"/>
    <w:rsid w:val="003D3D06"/>
    <w:rsid w:val="003E3E9A"/>
    <w:rsid w:val="0043301A"/>
    <w:rsid w:val="00465A25"/>
    <w:rsid w:val="00472450"/>
    <w:rsid w:val="00481DCE"/>
    <w:rsid w:val="00505860"/>
    <w:rsid w:val="00515117"/>
    <w:rsid w:val="00530851"/>
    <w:rsid w:val="005B7180"/>
    <w:rsid w:val="005B7CC3"/>
    <w:rsid w:val="005F5321"/>
    <w:rsid w:val="00606D28"/>
    <w:rsid w:val="0061330D"/>
    <w:rsid w:val="006D239A"/>
    <w:rsid w:val="007E6C4C"/>
    <w:rsid w:val="008155B2"/>
    <w:rsid w:val="00827927"/>
    <w:rsid w:val="00840FAB"/>
    <w:rsid w:val="00886A19"/>
    <w:rsid w:val="00891B16"/>
    <w:rsid w:val="008A4BF4"/>
    <w:rsid w:val="008C2D2D"/>
    <w:rsid w:val="008E7CEF"/>
    <w:rsid w:val="008F5796"/>
    <w:rsid w:val="00946D03"/>
    <w:rsid w:val="00961750"/>
    <w:rsid w:val="00971217"/>
    <w:rsid w:val="00992BB4"/>
    <w:rsid w:val="00A26998"/>
    <w:rsid w:val="00A6687E"/>
    <w:rsid w:val="00A97AFB"/>
    <w:rsid w:val="00AA2C2B"/>
    <w:rsid w:val="00AA602D"/>
    <w:rsid w:val="00AD6B58"/>
    <w:rsid w:val="00B10B78"/>
    <w:rsid w:val="00B26707"/>
    <w:rsid w:val="00B76BBE"/>
    <w:rsid w:val="00B775E5"/>
    <w:rsid w:val="00BB6DAA"/>
    <w:rsid w:val="00C24DDB"/>
    <w:rsid w:val="00C7323E"/>
    <w:rsid w:val="00CB793F"/>
    <w:rsid w:val="00CE0BF7"/>
    <w:rsid w:val="00CE45DC"/>
    <w:rsid w:val="00D05AA2"/>
    <w:rsid w:val="00D07A74"/>
    <w:rsid w:val="00D34754"/>
    <w:rsid w:val="00D87974"/>
    <w:rsid w:val="00DA71AC"/>
    <w:rsid w:val="00DB6A63"/>
    <w:rsid w:val="00DC6C80"/>
    <w:rsid w:val="00DD358A"/>
    <w:rsid w:val="00DD64D0"/>
    <w:rsid w:val="00DF3006"/>
    <w:rsid w:val="00EC4C72"/>
    <w:rsid w:val="00F32A58"/>
    <w:rsid w:val="00F42916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1217"/>
    <w:pPr>
      <w:ind w:left="720"/>
      <w:contextualSpacing/>
    </w:pPr>
  </w:style>
  <w:style w:type="paragraph" w:customStyle="1" w:styleId="xmsonormal">
    <w:name w:val="x_msonormal"/>
    <w:basedOn w:val="Normal"/>
    <w:rsid w:val="001829F8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1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13</TotalTime>
  <Pages>2</Pages>
  <Words>289</Words>
  <Characters>1701</Characters>
  <Application>Microsoft Office Word</Application>
  <DocSecurity>0</DocSecurity>
  <Lines>67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Ruth Gabaldon</cp:lastModifiedBy>
  <cp:revision>6</cp:revision>
  <cp:lastPrinted>2024-06-10T21:30:00Z</cp:lastPrinted>
  <dcterms:created xsi:type="dcterms:W3CDTF">2024-06-04T23:09:00Z</dcterms:created>
  <dcterms:modified xsi:type="dcterms:W3CDTF">2024-06-10T21:30:00Z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  <property fmtid="{D5CDD505-2E9C-101B-9397-08002B2CF9AE}" pid="3" name="GrammarlyDocumentId">
    <vt:lpwstr>f956bcb21ef909f9363a5dd609b3dc28280d3cf4c7972d6c592b0468d6e4f595</vt:lpwstr>
  </property>
</Properties>
</file>