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231BA248" w:rsidR="00394BDD" w:rsidRPr="002620B3" w:rsidRDefault="0034013E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December 19</w:t>
            </w:r>
            <w:r w:rsidR="00542687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5252AF20" w:rsidR="00394BDD" w:rsidRDefault="006816E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311479DC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F94059">
              <w:rPr>
                <w:rFonts w:ascii="Arial" w:hAnsi="Arial" w:cs="Arial"/>
                <w:iCs/>
                <w:noProof/>
                <w:sz w:val="22"/>
                <w:szCs w:val="22"/>
              </w:rPr>
              <w:t>October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13C0690E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34013E">
        <w:rPr>
          <w:rFonts w:ascii="Arial" w:hAnsi="Arial" w:cs="Arial"/>
          <w:sz w:val="22"/>
          <w:szCs w:val="22"/>
        </w:rPr>
        <w:t>Octo</w:t>
      </w:r>
      <w:r w:rsidR="009477B3">
        <w:rPr>
          <w:rFonts w:ascii="Arial" w:hAnsi="Arial" w:cs="Arial"/>
          <w:sz w:val="22"/>
          <w:szCs w:val="22"/>
        </w:rPr>
        <w:t>ber</w:t>
      </w:r>
      <w:r w:rsidR="002507AC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34013E">
        <w:rPr>
          <w:rFonts w:ascii="Arial" w:hAnsi="Arial" w:cs="Arial"/>
          <w:iCs/>
          <w:noProof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07A29A" w14:textId="77777777" w:rsidR="0066689A" w:rsidRDefault="0066689A" w:rsidP="00606DAE">
      <w:pPr>
        <w:pStyle w:val="MemoText"/>
        <w:jc w:val="center"/>
        <w:rPr>
          <w:rFonts w:cs="Arial"/>
          <w:iCs/>
          <w:noProof w:val="0"/>
        </w:rPr>
      </w:pPr>
    </w:p>
    <w:p w14:paraId="260E0E23" w14:textId="3450422E" w:rsidR="007B4750" w:rsidRDefault="0066689A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0FB33AA" wp14:editId="19DE5822">
            <wp:extent cx="4695190" cy="70383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190" cy="703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32FDECA1" w:rsidR="00B555B1" w:rsidRDefault="0066689A" w:rsidP="009477B3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1A317652" wp14:editId="55AB9848">
            <wp:extent cx="4819015" cy="1533525"/>
            <wp:effectExtent l="0" t="0" r="63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7214195E" w:rsidR="00561B75" w:rsidRDefault="0066689A" w:rsidP="009477B3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18279BB" wp14:editId="10D2625C">
            <wp:extent cx="4819015" cy="2047875"/>
            <wp:effectExtent l="0" t="0" r="63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5FC9F476" w:rsidR="008A32DE" w:rsidRDefault="0066689A" w:rsidP="008A32D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78599CF" wp14:editId="1E528BCD">
            <wp:extent cx="4819015" cy="150495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44742938" w:rsidR="007B4750" w:rsidRDefault="0066689A" w:rsidP="009477B3">
      <w:pPr>
        <w:pStyle w:val="MemoText"/>
        <w:jc w:val="center"/>
      </w:pPr>
      <w:r>
        <w:drawing>
          <wp:inline distT="0" distB="0" distL="0" distR="0" wp14:anchorId="0E3E15E9" wp14:editId="4FDF4C05">
            <wp:extent cx="4380865" cy="3618865"/>
            <wp:effectExtent l="0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61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693F5B1B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3A4623A2" w:rsidR="00373996" w:rsidRPr="00AF4C17" w:rsidRDefault="0034013E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December 19</w:t>
    </w:r>
    <w:r w:rsidR="00542687">
      <w:rPr>
        <w:rFonts w:ascii="Arial" w:hAnsi="Arial" w:cs="Arial"/>
      </w:rPr>
      <w:t>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5DF5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89A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2CA"/>
    <w:rsid w:val="00DF5AC7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3622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</TotalTime>
  <Pages>4</Pages>
  <Words>195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3</cp:revision>
  <cp:lastPrinted>2023-12-04T17:23:00Z</cp:lastPrinted>
  <dcterms:created xsi:type="dcterms:W3CDTF">2023-12-04T17:25:00Z</dcterms:created>
  <dcterms:modified xsi:type="dcterms:W3CDTF">2023-12-04T17:26:00Z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